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7"/>
        <w:rPr>
          <w:sz w:val="12"/>
          <w:szCs w:val="12"/>
        </w:rPr>
      </w:pPr>
      <w:r>
        <w:rPr/>
        <w:pict>
          <v:group style="position:absolute;margin-left:-.5pt;margin-top:339.65802pt;width:596.276pt;height:502.732pt;mso-position-horizontal-relative:page;mso-position-vertical-relative:page;z-index:-14891" coordorigin="-10,6793" coordsize="11926,10055">
            <v:group style="position:absolute;left:0;top:7342;width:11906;height:9496" coordorigin="0,7342" coordsize="11906,9496">
              <v:shape style="position:absolute;left:0;top:7342;width:11906;height:9496" coordorigin="0,7342" coordsize="11906,9496" path="m11906,7342l0,7342,0,16838,11906,16838,11906,7342xe" filled="t" fillcolor="#AFCAD1" stroked="f">
                <v:path arrowok="t"/>
                <v:fill type="solid"/>
              </v:shape>
              <v:shape style="position:absolute;left:-10;top:7315;width:7557;height:7708" type="#_x0000_t75">
                <v:imagedata r:id="rId6" o:title=""/>
              </v:shape>
            </v:group>
            <v:group style="position:absolute;left:7658;top:13139;width:265;height:233" coordorigin="7658,13139" coordsize="265,233">
              <v:shape style="position:absolute;left:7658;top:13139;width:265;height:233" coordorigin="7658,13139" coordsize="265,233" path="m7685,13139l7673,13148,7663,13159,7658,13172,7662,13187,7671,13196,7675,13202,7677,13207,7677,13210,7676,13213,7675,13216,7736,13275,7752,13288,7763,13298,7771,13306,7777,13313,7782,13318,7787,13324,7839,13361,7881,13372,7898,13370,7911,13366,7920,13359,7923,13350,7919,13334,7911,13319,7899,13304,7881,13290,7852,13276,7826,13262,7769,13223,7736,13187,7720,13168,7706,13153,7695,13143,7685,13139xe" filled="t" fillcolor="#65A5AE" stroked="f">
                <v:path arrowok="t"/>
                <v:fill type="solid"/>
              </v:shape>
            </v:group>
            <v:group style="position:absolute;left:7918;top:13181;width:88;height:145" coordorigin="7918,13181" coordsize="88,145">
              <v:shape style="position:absolute;left:7918;top:13181;width:88;height:145" coordorigin="7918,13181" coordsize="88,145" path="m7933,13181l7922,13205,7918,13228,7921,13246,7929,13255,7951,13256,7963,13266,7973,13298,7980,13318,7986,13326,7991,13325,7997,13315,8007,13287,8005,13266,7999,13254,7974,13221,7933,13181xe" filled="t" fillcolor="#65A5AE" stroked="f">
                <v:path arrowok="t"/>
                <v:fill type="solid"/>
              </v:shape>
            </v:group>
            <v:group style="position:absolute;left:8094;top:13000;width:38;height:60" coordorigin="8094,13000" coordsize="38,60">
              <v:shape style="position:absolute;left:8094;top:13000;width:38;height:60" coordorigin="8094,13000" coordsize="38,60" path="m8103,13000l8099,13005,8094,13020,8095,13038,8100,13053,8108,13060,8124,13042,8132,13022,8132,13006,8103,13000xe" filled="t" fillcolor="#65A5AE" stroked="f">
                <v:path arrowok="t"/>
                <v:fill type="solid"/>
              </v:shape>
            </v:group>
            <v:group style="position:absolute;left:8083;top:13070;width:60;height:42" coordorigin="8083,13070" coordsize="60,42">
              <v:shape style="position:absolute;left:8083;top:13070;width:60;height:42" coordorigin="8083,13070" coordsize="60,42" path="m8143,13070l8127,13070,8118,13072,8105,13077,8092,13084,8084,13092,8083,13099,8095,13106,8127,13111,8141,13106,8143,13092,8143,13070xe" filled="t" fillcolor="#65A5AE" stroked="f">
                <v:path arrowok="t"/>
                <v:fill type="solid"/>
              </v:shape>
            </v:group>
            <v:group style="position:absolute;left:7876;top:12662;width:115;height:197" coordorigin="7876,12662" coordsize="115,197">
              <v:shape style="position:absolute;left:7876;top:12662;width:115;height:197" coordorigin="7876,12662" coordsize="115,197" path="m7908,12662l7908,12671,7885,12685,7876,12695,7880,12705,7899,12728,7915,12749,7927,12765,7933,12772,7915,12791,7911,12800,7923,12805,7942,12815,7955,12831,7962,12848,7968,12859,7973,12859,7981,12843,7988,12823,7991,12803,7988,12785,7969,12768,7964,12753,7963,12728,7960,12703,7954,12681,7944,12666,7908,12662xe" filled="t" fillcolor="#65A5AE" stroked="f">
                <v:path arrowok="t"/>
                <v:fill type="solid"/>
              </v:shape>
            </v:group>
            <v:group style="position:absolute;left:7958;top:12533;width:50;height:81" coordorigin="7958,12533" coordsize="50,81">
              <v:shape style="position:absolute;left:7958;top:12533;width:50;height:81" coordorigin="7958,12533" coordsize="50,81" path="m7965,12533l7963,12546,7958,12569,7958,12591,7963,12607,7973,12615,7989,12604,8001,12585,8008,12564,8007,12548,7979,12540,7965,12533xe" filled="t" fillcolor="#65A5AE" stroked="f">
                <v:path arrowok="t"/>
                <v:fill type="solid"/>
              </v:shape>
            </v:group>
            <v:group style="position:absolute;left:8001;top:12682;width:58;height:90" coordorigin="8001,12682" coordsize="58,90">
              <v:shape style="position:absolute;left:8001;top:12682;width:58;height:90" coordorigin="8001,12682" coordsize="58,90" path="m8019,12682l8004,12704,8001,12719,8005,12733,8015,12748,8028,12761,8042,12770,8053,12773,8059,12765,8030,12697,8019,12682xe" filled="t" fillcolor="#65A5AE" stroked="f">
                <v:path arrowok="t"/>
                <v:fill type="solid"/>
              </v:shape>
            </v:group>
            <v:group style="position:absolute;left:7996;top:12818;width:76;height:57" coordorigin="7996,12818" coordsize="76,57">
              <v:shape style="position:absolute;left:7996;top:12818;width:76;height:57" coordorigin="7996,12818" coordsize="76,57" path="m8030,12818l8022,12822,8012,12827,8002,12835,7996,12843,7997,12854,8008,12865,8038,12875,8056,12873,8067,12864,8071,12853,8072,12845,8030,12818xe" filled="t" fillcolor="#65A5AE" stroked="f">
                <v:path arrowok="t"/>
                <v:fill type="solid"/>
              </v:shape>
            </v:group>
            <v:group style="position:absolute;left:8781;top:12885;width:139;height:103" coordorigin="8781,12885" coordsize="139,103">
              <v:shape style="position:absolute;left:8781;top:12885;width:139;height:103" coordorigin="8781,12885" coordsize="139,103" path="m8784,12900l8781,12902,8782,12914,8791,12947,8800,12969,8811,12982,8826,12989,8853,12986,8877,12979,8897,12968,8912,12956,8920,12943,8914,12924,8906,12914,8835,12914,8817,12913,8802,12909,8791,12903,8784,12900xe" filled="t" fillcolor="#65A5AE" stroked="f">
                <v:path arrowok="t"/>
                <v:fill type="solid"/>
              </v:shape>
              <v:shape style="position:absolute;left:8781;top:12885;width:139;height:103" coordorigin="8781,12885" coordsize="139,103" path="m8864,12885l8853,12888,8845,12890,8846,12895,8848,12902,8847,12908,8835,12914,8906,12914,8900,12906,8886,12893,8864,12885xe" filled="t" fillcolor="#65A5AE" stroked="f">
                <v:path arrowok="t"/>
                <v:fill type="solid"/>
              </v:shape>
            </v:group>
            <v:group style="position:absolute;left:8913;top:12783;width:125;height:107" coordorigin="8913,12783" coordsize="125,107">
              <v:shape style="position:absolute;left:8913;top:12783;width:125;height:107" coordorigin="8913,12783" coordsize="125,107" path="m8937,12803l8931,12810,8931,12815,8930,12815,8926,12820,8916,12849,8913,12866,8920,12872,8940,12874,8960,12876,8980,12881,9000,12886,9017,12890,9031,12890,9039,12883,9034,12854,9026,12827,9021,12815,8931,12815,8930,12815,9021,12815,9018,12807,8972,12807,8937,12803xe" filled="t" fillcolor="#65A5AE" stroked="f">
                <v:path arrowok="t"/>
                <v:fill type="solid"/>
              </v:shape>
              <v:shape style="position:absolute;left:8913;top:12783;width:125;height:107" coordorigin="8913,12783" coordsize="125,107" path="m9006,12783l8983,12794,8972,12807,9018,12807,9017,12806,9010,12791,9006,12783xe" filled="t" fillcolor="#65A5AE" stroked="f">
                <v:path arrowok="t"/>
                <v:fill type="solid"/>
              </v:shape>
            </v:group>
            <v:group style="position:absolute;left:8412;top:14497;width:492;height:812" coordorigin="8412,14497" coordsize="492,812">
              <v:shape style="position:absolute;left:8412;top:14497;width:492;height:812" coordorigin="8412,14497" coordsize="492,812" path="m8419,14497l8412,14498,8412,14516,8419,14530,8428,14547,8429,14563,8427,14577,8423,14589,8419,14601,8416,14612,8449,14666,8474,14685,8492,14700,8505,14712,8513,14723,8520,14734,8527,14748,8534,14763,8540,14773,8545,14781,8549,14787,8552,14793,8558,14893,8557,14917,8555,14977,8503,15021,8485,15026,8471,15032,8463,15039,8463,15048,8483,15061,8501,15071,8520,15078,8537,15085,8554,15092,8602,15132,8609,15170,8605,15204,8598,15222,8590,15233,8582,15244,8572,15254,8565,15264,8566,15274,8609,15297,8625,15305,8640,15309,8652,15307,8662,15300,8669,15286,8687,15253,8697,15235,8729,15177,8752,15143,8764,15122,8771,15101,8776,15080,8780,15043,8783,15030,8789,15021,8814,15013,8834,15003,8850,14991,8858,14979,8866,14971,8880,14964,8894,14955,8904,14941,8904,14917,8898,14896,8742,14896,8729,14893,8681,14834,8670,14805,8670,14795,8675,14781,8676,14778,8620,14778,8596,14772,8581,14763,8580,14763,8588,14747,8596,14732,8598,14711,8591,14693,8582,14684,8574,14675,8574,14666,8574,14636,8571,14622,8563,14609,8544,14597,8516,14584,8498,14575,8441,14518,8429,14504,8419,14497xe" filled="t" fillcolor="#65A5AE" stroked="f">
                <v:path arrowok="t"/>
                <v:fill type="solid"/>
              </v:shape>
              <v:shape style="position:absolute;left:8412;top:14497;width:492;height:812" coordorigin="8412,14497" coordsize="492,812" path="m8862,14830l8851,14839,8843,14853,8832,14868,8813,14879,8790,14884,8756,14894,8742,14896,8898,14896,8897,14889,8889,14866,8880,14847,8871,14835,8862,14830xe" filled="t" fillcolor="#65A5AE" stroked="f">
                <v:path arrowok="t"/>
                <v:fill type="solid"/>
              </v:shape>
              <v:shape style="position:absolute;left:8412;top:14497;width:492;height:812" coordorigin="8412,14497" coordsize="492,812" path="m8673,14747l8642,14762,8627,14772,8620,14778,8676,14778,8679,14766,8680,14753,8673,14747xe" filled="t" fillcolor="#65A5AE" stroked="f">
                <v:path arrowok="t"/>
                <v:fill type="solid"/>
              </v:shape>
            </v:group>
            <v:group style="position:absolute;left:7857;top:15186;width:698;height:734" coordorigin="7857,15186" coordsize="698,734">
              <v:shape style="position:absolute;left:7857;top:15186;width:698;height:734" coordorigin="7857,15186" coordsize="698,734" path="m8408,15186l8361,15230,8348,15252,8327,15263,8314,15284,8306,15288,8287,15298,8228,15337,8183,15405,8173,15418,8161,15432,8133,15462,8118,15478,8105,15495,8094,15513,8086,15533,8081,15554,8078,15569,8027,15629,7968,15670,7909,15703,7879,15717,7863,15730,7857,15746,7859,15761,7864,15776,7869,15789,7872,15799,7904,15858,7981,15876,8035,15881,8052,15886,8067,15894,8083,15903,8102,15912,8127,15919,8142,15920,8155,15916,8198,15866,8219,15828,8231,15807,8245,15787,8260,15766,8270,15749,8285,15685,8286,15669,8288,15653,8317,15590,8356,15577,8366,15576,8416,15538,8435,15432,8437,15412,8441,15399,8447,15392,8454,15389,8463,15388,8505,15388,8511,15385,8518,15375,8522,15361,8526,15348,8530,15334,8538,15314,8551,15288,8552,15286,8442,15286,8436,15284,8431,15272,8427,15253,8424,15232,8420,15212,8415,15196,8408,15186xe" filled="t" fillcolor="#65A5AE" stroked="f">
                <v:path arrowok="t"/>
                <v:fill type="solid"/>
              </v:shape>
              <v:shape style="position:absolute;left:7857;top:15186;width:698;height:734" coordorigin="7857,15186" coordsize="698,734" path="m8505,15388l8463,15388,8473,15389,8483,15391,8493,15391,8502,15390,8505,15388xe" filled="t" fillcolor="#65A5AE" stroked="f">
                <v:path arrowok="t"/>
                <v:fill type="solid"/>
              </v:shape>
              <v:shape style="position:absolute;left:7857;top:15186;width:698;height:734" coordorigin="7857,15186" coordsize="698,734" path="m8489,15213l8485,15217,8484,15237,8475,15248,8460,15267,8442,15286,8552,15286,8556,15274,8555,15265,8551,15259,8542,15254,8531,15248,8517,15239,8502,15224,8489,15213xe" filled="t" fillcolor="#65A5AE" stroked="f">
                <v:path arrowok="t"/>
                <v:fill type="solid"/>
              </v:shape>
            </v:group>
            <v:group style="position:absolute;left:7937;top:15912;width:86;height:88" coordorigin="7937,15912" coordsize="86,88">
              <v:shape style="position:absolute;left:7937;top:15912;width:86;height:88" coordorigin="7937,15912" coordsize="86,88" path="m8022,15912l7991,15914,7993,15930,7974,15942,7958,15951,7944,15960,7937,15970,7941,15979,7961,15989,7980,15997,7996,16000,8009,15996,8017,15974,8021,15948,8022,15925,8022,15912xe" filled="t" fillcolor="#65A5AE" stroked="f">
                <v:path arrowok="t"/>
                <v:fill type="solid"/>
              </v:shape>
            </v:group>
            <v:group style="position:absolute;left:6001;top:15174;width:355;height:377" coordorigin="6001,15174" coordsize="355,377">
              <v:shape style="position:absolute;left:6001;top:15174;width:355;height:377" coordorigin="6001,15174" coordsize="355,377" path="m6007,15175l6002,15179,6001,15195,6001,15204,6006,15276,6021,15341,6086,15418,6103,15434,6142,15481,6152,15517,6165,15534,6184,15545,6206,15551,6228,15549,6283,15511,6303,15453,6308,15432,6328,15368,6346,15320,6351,15303,6354,15284,6356,15262,6356,15240,6356,15229,6217,15229,6186,15228,6164,15222,6147,15214,6135,15207,6041,15204,6019,15184,6007,15175xe" filled="t" fillcolor="#65A5AE" stroked="f">
                <v:path arrowok="t"/>
                <v:fill type="solid"/>
              </v:shape>
              <v:shape style="position:absolute;left:6001;top:15174;width:355;height:377" coordorigin="6001,15174" coordsize="355,377" path="m6324,15174l6264,15190,6233,15219,6217,15229,6356,15229,6356,15201,6346,15180,6324,15174xe" filled="t" fillcolor="#65A5AE" stroked="f">
                <v:path arrowok="t"/>
                <v:fill type="solid"/>
              </v:shape>
            </v:group>
            <v:group style="position:absolute;left:7923;top:12683;width:198;height:198" coordorigin="7923,12683" coordsize="198,198">
              <v:shape style="position:absolute;left:7923;top:12683;width:198;height:198" coordorigin="7923,12683" coordsize="198,198" path="m8023,12683l7960,12705,7926,12759,7923,12782,7925,12805,7960,12860,8021,12882,8022,12882,8084,12860,8119,12806,8121,12783,8119,12760,8084,12705,8023,12683xe" filled="t" fillcolor="#CF8729" stroked="f">
                <v:path arrowok="t"/>
                <v:fill type="solid"/>
              </v:shape>
            </v:group>
            <v:group style="position:absolute;left:7802;top:11282;width:198;height:198" coordorigin="7802,11282" coordsize="198,198">
              <v:shape style="position:absolute;left:7802;top:11282;width:198;height:198" coordorigin="7802,11282" coordsize="198,198" path="m7902,11282l7840,11303,7805,11358,7802,11380,7805,11403,7839,11458,7900,11480,7902,11480,7964,11459,7998,11404,8001,11381,7998,11359,7964,11304,7902,11282xe" filled="t" fillcolor="#CF8729" stroked="f">
                <v:path arrowok="t"/>
                <v:fill type="solid"/>
              </v:shape>
            </v:group>
            <v:group style="position:absolute;left:7923;top:10517;width:198;height:198" coordorigin="7923,10517" coordsize="198,198">
              <v:shape style="position:absolute;left:7923;top:10517;width:198;height:198" coordorigin="7923,10517" coordsize="198,198" path="m8023,10517l7960,10538,7926,10592,7923,10615,7925,10638,7960,10693,8021,10715,8022,10715,8084,10693,8119,10639,8121,10616,8119,10593,8084,10539,8023,10517xe" filled="t" fillcolor="#CF8729" stroked="f">
                <v:path arrowok="t"/>
                <v:fill type="solid"/>
              </v:shape>
            </v:group>
            <v:group style="position:absolute;left:9255;top:13295;width:198;height:198" coordorigin="9255,13295" coordsize="198,198">
              <v:shape style="position:absolute;left:9255;top:13295;width:198;height:198" coordorigin="9255,13295" coordsize="198,198" path="m9355,13295l9293,13316,9258,13370,9255,13393,9258,13416,9292,13471,9353,13493,9354,13493,9416,13471,9451,13417,9454,13394,9451,13371,9417,13317,9355,13295xe" filled="t" fillcolor="#CF8729" stroked="f">
                <v:path arrowok="t"/>
                <v:fill type="solid"/>
              </v:shape>
            </v:group>
            <v:group style="position:absolute;left:9808;top:12482;width:198;height:198" coordorigin="9808,12482" coordsize="198,198">
              <v:shape style="position:absolute;left:9808;top:12482;width:198;height:198" coordorigin="9808,12482" coordsize="198,198" path="m9908,12482l9845,12504,9811,12558,9808,12581,9810,12604,9845,12659,9906,12681,9907,12681,9969,12659,10004,12605,10006,12582,10004,12559,9969,12504,9908,12482xe" filled="t" fillcolor="#CF8729" stroked="f">
                <v:path arrowok="t"/>
                <v:fill type="solid"/>
              </v:shape>
            </v:group>
            <v:group style="position:absolute;left:9709;top:12090;width:198;height:198" coordorigin="9709,12090" coordsize="198,198">
              <v:shape style="position:absolute;left:9709;top:12090;width:198;height:198" coordorigin="9709,12090" coordsize="198,198" path="m9809,12090l9746,12111,9711,12166,9709,12188,9711,12211,9745,12266,9807,12288,9808,12288,9870,12266,9904,12212,9907,12189,9904,12167,9870,12112,9809,12090xe" filled="t" fillcolor="#CF8729" stroked="f">
                <v:path arrowok="t"/>
                <v:fill type="solid"/>
              </v:shape>
            </v:group>
            <v:group style="position:absolute;left:11168;top:12692;width:198;height:198" coordorigin="11168,12692" coordsize="198,198">
              <v:shape style="position:absolute;left:11168;top:12692;width:198;height:198" coordorigin="11168,12692" coordsize="198,198" path="m11268,12692l11206,12714,11171,12768,11168,12790,11171,12813,11205,12868,11267,12891,11268,12891,11330,12869,11364,12814,11367,12792,11364,12769,11330,12714,11268,12692xe" filled="t" fillcolor="#CF8729" stroked="f">
                <v:path arrowok="t"/>
                <v:fill type="solid"/>
              </v:shape>
            </v:group>
            <v:group style="position:absolute;left:8901;top:11112;width:198;height:198" coordorigin="8901,11112" coordsize="198,198">
              <v:shape style="position:absolute;left:8901;top:11112;width:198;height:198" coordorigin="8901,11112" coordsize="198,198" path="m9001,11112l8938,11133,8904,11188,8901,11210,8903,11233,8937,11288,8999,11310,9000,11310,9062,11289,9097,11234,9099,11211,9097,11189,9062,11134,9001,11112xe" filled="t" fillcolor="#CF8729" stroked="f">
                <v:path arrowok="t"/>
                <v:fill type="solid"/>
              </v:shape>
            </v:group>
            <v:group style="position:absolute;left:9942;top:13047;width:198;height:198" coordorigin="9942,13047" coordsize="198,198">
              <v:shape style="position:absolute;left:9942;top:13047;width:198;height:198" coordorigin="9942,13047" coordsize="198,198" path="m10042,13047l9980,13069,9945,13123,9942,13146,9945,13169,9979,13223,10040,13246,10041,13246,10103,13224,10138,13170,10141,13147,10138,13124,10104,13069,10042,13047xe" filled="t" fillcolor="#CF8729" stroked="f">
                <v:path arrowok="t"/>
                <v:fill type="solid"/>
              </v:shape>
            </v:group>
            <v:group style="position:absolute;left:8901;top:12019;width:198;height:198" coordorigin="8901,12019" coordsize="198,198">
              <v:shape style="position:absolute;left:8901;top:12019;width:198;height:198" coordorigin="8901,12019" coordsize="198,198" path="m9001,12019l8938,12040,8904,12095,8901,12117,8903,12140,8937,12195,8999,12217,9000,12217,9062,12196,9097,12141,9099,12118,9097,12096,9062,12041,9001,12019xe" filled="t" fillcolor="#CF8729" stroked="f">
                <v:path arrowok="t"/>
                <v:fill type="solid"/>
              </v:shape>
            </v:group>
            <v:group style="position:absolute;left:0;top:6803;width:11906;height:567" coordorigin="0,6803" coordsize="11906,567">
              <v:shape style="position:absolute;left:0;top:6803;width:11906;height:567" coordorigin="0,6803" coordsize="11906,567" path="m0,7370l11906,7370,11906,6803,0,6803,0,7370xe" filled="t" fillcolor="#01403F" stroked="f">
                <v:path arrowok="t"/>
                <v:fill type="solid"/>
              </v:shape>
            </v:group>
            <v:group style="position:absolute;left:4826;top:7462;width:984;height:891" coordorigin="4826,7462" coordsize="984,891">
              <v:shape style="position:absolute;left:4826;top:7462;width:984;height:891" coordorigin="4826,7462" coordsize="984,891" path="m5575,8174l5157,8174,5163,8174,5168,8178,5173,8186,5178,8197,5185,8210,5194,8224,5208,8240,5219,8252,5225,8260,5227,8266,5225,8272,5222,8278,5219,8285,5216,8297,5215,8312,5217,8334,5221,8346,5228,8352,5235,8354,5244,8350,5295,8292,5331,8219,5334,8204,5330,8193,5319,8181,5563,8181,5571,8176,5575,8174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068,8079l5014,8131,4966,8183,4948,8205,4941,8213,4850,8240,4835,8244,4828,8248,4826,8251,4826,8251,4828,8255,4835,8258,4845,8262,4870,8270,4885,8275,4899,8281,4912,8287,4921,8291,4929,8292,4937,8291,4947,8287,4974,8275,4995,8267,5022,8257,5056,8246,5076,8240,5090,8235,5112,8218,5113,8217,5157,8174,5575,8174,5594,8162,5617,8150,5618,8149,5206,8149,5195,8146,5185,8136,5174,8118,5159,8090,5068,8079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563,8181l5319,8181,5330,8183,5350,8187,5419,8220,5439,8251,5446,8255,5458,8252,5475,8239,5502,8219,5512,8212,5548,8190,5563,8181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411,7897l5406,7899,5398,7906,5388,7917,5365,7947,5352,7962,5338,7977,5325,7989,5311,7998,5303,8008,5301,8021,5305,8036,5310,8053,5315,8073,5220,8146,5206,8149,5618,8149,5637,8139,5652,8132,5663,8122,5690,8063,5704,7994,5704,7983,5400,7983,5394,7980,5393,7973,5396,7963,5402,7951,5407,7936,5412,7920,5414,7903,5411,7897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633,7597l5625,7597,5614,7603,5613,7683,5608,7687,5602,7695,5598,7708,5598,7725,5605,7746,5623,7772,5631,7782,5633,7788,5632,7792,5629,7794,5624,7798,5619,7804,5615,7815,5614,7832,5613,7849,5608,7862,5560,7917,5502,7953,5413,7981,5400,7983,5704,7983,5705,7977,5705,7973,5705,7961,5706,7948,5714,7883,5715,7815,5715,7788,5716,7771,5717,7756,5719,7746,5723,7741,5809,7741,5807,7727,5797,7707,5780,7687,5772,7677,5766,7666,5763,7655,5761,7643,5761,7630,5762,7616,5762,7601,5644,7601,5639,7599,5633,7597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809,7741l5723,7741,5729,7742,5736,7747,5746,7757,5759,7772,5774,7792,5794,7817,5796,7812,5801,7801,5806,7786,5809,7768,5810,7756,5810,7746,5809,7741xe" filled="t" fillcolor="#65A5AE" stroked="f">
                <v:path arrowok="t"/>
                <v:fill type="solid"/>
              </v:shape>
              <v:shape style="position:absolute;left:4826;top:7462;width:984;height:891" coordorigin="4826,7462" coordsize="984,891" path="m5718,7462l5687,7518,5682,7534,5676,7549,5644,7601,5762,7601,5751,7518,5724,7463,5718,7462xe" filled="t" fillcolor="#65A5AE" stroked="f">
                <v:path arrowok="t"/>
                <v:fill type="solid"/>
              </v:shape>
            </v:group>
            <v:group style="position:absolute;left:4995;top:8260;width:164;height:193" coordorigin="4995,8260" coordsize="164,193">
              <v:shape style="position:absolute;left:4995;top:8260;width:164;height:193" coordorigin="4995,8260" coordsize="164,193" path="m5018,8277l4996,8344,4995,8382,4996,8399,5018,8453,5026,8450,5052,8382,5052,8372,5054,8364,5059,8359,5069,8357,5157,8357,5158,8305,5046,8305,5029,8286,5018,8277xe" filled="t" fillcolor="#65A5AE" stroked="f">
                <v:path arrowok="t"/>
                <v:fill type="solid"/>
              </v:shape>
              <v:shape style="position:absolute;left:4995;top:8260;width:164;height:193" coordorigin="4995,8260" coordsize="164,193" path="m5157,8357l5069,8357,5089,8360,5107,8366,5124,8373,5139,8379,5150,8379,5157,8371,5157,8357xe" filled="t" fillcolor="#65A5AE" stroked="f">
                <v:path arrowok="t"/>
                <v:fill type="solid"/>
              </v:shape>
              <v:shape style="position:absolute;left:4995;top:8260;width:164;height:193" coordorigin="4995,8260" coordsize="164,193" path="m5159,8260l5093,8282,5046,8305,5158,8305,5159,8260xe" filled="t" fillcolor="#65A5AE" stroked="f">
                <v:path arrowok="t"/>
                <v:fill type="solid"/>
              </v:shape>
            </v:group>
            <v:group style="position:absolute;left:4714;top:8306;width:204;height:288" coordorigin="4714,8306" coordsize="204,288">
              <v:shape style="position:absolute;left:4714;top:8306;width:204;height:288" coordorigin="4714,8306" coordsize="204,288" path="m4898,8353l4842,8353,4843,8357,4842,8367,4838,8382,4832,8403,4824,8430,4813,8464,4813,8472,4828,8532,4883,8594,4895,8593,4917,8522,4917,8501,4917,8481,4917,8464,4915,8400,4900,8355,4898,8353xe" filled="t" fillcolor="#65A5AE" stroked="f">
                <v:path arrowok="t"/>
                <v:fill type="solid"/>
              </v:shape>
              <v:shape style="position:absolute;left:4714;top:8306;width:204;height:288" coordorigin="4714,8306" coordsize="204,288" path="m4815,8306l4766,8340,4716,8393,4714,8403,4715,8412,4721,8419,4731,8423,4743,8424,4758,8421,4774,8413,4793,8399,4813,8380,4824,8367,4833,8358,4839,8353,4842,8353,4898,8353,4885,8342,4865,8328,4841,8315,4815,8306xe" filled="t" fillcolor="#65A5AE" stroked="f">
                <v:path arrowok="t"/>
                <v:fill type="solid"/>
              </v:shape>
            </v:group>
            <v:group style="position:absolute;left:2963;top:9666;width:190;height:185" coordorigin="2963,9666" coordsize="190,185">
              <v:shape style="position:absolute;left:2963;top:9666;width:190;height:185" coordorigin="2963,9666" coordsize="190,185" path="m3152,9666l3039,9666,3012,9667,2990,9670,2973,9679,2963,9697,2963,9716,2989,9792,3027,9844,3043,9851,3048,9849,3050,9842,3057,9816,3073,9796,3095,9780,3118,9770,3138,9763,3150,9759,3152,9666xe" filled="t" fillcolor="#65A5AE" stroked="f">
                <v:path arrowok="t"/>
                <v:fill type="solid"/>
              </v:shape>
            </v:group>
            <v:group style="position:absolute;left:3934;top:9215;width:179;height:256" coordorigin="3934,9215" coordsize="179,256">
              <v:shape style="position:absolute;left:3934;top:9215;width:179;height:256" coordorigin="3934,9215" coordsize="179,256" path="m4035,9215l3977,9245,3944,9315,3934,9369,3937,9384,3944,9397,3956,9409,3968,9417,3981,9427,3993,9438,4004,9448,4014,9457,4024,9465,4033,9469,4040,9470,4046,9467,4051,9459,4054,9444,4055,9423,4056,9398,4081,9343,4097,9328,4104,9320,4109,9311,4112,9300,4113,9286,4106,9262,4095,9244,4082,9230,4067,9221,4051,9216,4035,9215xe" filled="t" fillcolor="#65A5AE" stroked="f">
                <v:path arrowok="t"/>
                <v:fill type="solid"/>
              </v:shape>
            </v:group>
            <v:group style="position:absolute;left:3891;top:9713;width:192;height:508" coordorigin="3891,9713" coordsize="192,508">
              <v:shape style="position:absolute;left:3891;top:9713;width:192;height:508" coordorigin="3891,9713" coordsize="192,508" path="m4066,10096l3955,10096,3956,10098,3960,10104,3966,10115,3979,10137,3998,10201,3999,10211,4000,10218,4002,10221,4005,10221,4012,10218,4045,10193,4045,10192,4045,10191,4047,10188,4052,10182,4073,10162,4080,10154,4083,10148,4084,10144,4082,10140,4079,10137,4074,10133,4070,10128,4064,10104,4066,10096xe" filled="t" fillcolor="#65A5AE" stroked="f">
                <v:path arrowok="t"/>
                <v:fill type="solid"/>
              </v:shape>
              <v:shape style="position:absolute;left:3891;top:9713;width:192;height:508" coordorigin="3891,9713" coordsize="192,508" path="m3936,9713l3927,9714,3920,9717,3916,9723,3916,9733,3919,9747,3928,9769,3936,9786,3941,9800,3945,9811,3947,9821,3948,9829,3947,9836,3946,9842,3944,9850,3941,9858,3938,9868,3934,9880,3930,9896,3926,9914,3921,9945,3914,9973,3908,9999,3902,10022,3897,10044,3893,10063,3891,10079,3891,10093,3894,10104,3900,10112,3909,10117,3922,10119,3937,10118,3947,10114,3953,10110,3955,10104,3956,10100,3955,10096,3955,10096,4066,10096,4095,10035,4118,10021,4120,10020,4123,9971,4123,9943,4131,9883,4133,9875,4135,9867,4136,9858,4135,9846,4134,9831,4105,9773,4071,9759,4060,9758,4048,9755,4035,9750,4020,9744,3990,9731,3975,9725,3960,9720,3947,9716,3936,9713xe" filled="t" fillcolor="#65A5AE" stroked="f">
                <v:path arrowok="t"/>
                <v:fill type="solid"/>
              </v:shape>
              <v:shape style="position:absolute;left:5839;top:7427;width:2665;height:2721" type="#_x0000_t75">
                <v:imagedata r:id="rId7" o:title=""/>
              </v:shape>
              <v:shape style="position:absolute;left:0;top:7427;width:3572;height:2721" type="#_x0000_t75">
                <v:imagedata r:id="rId8" o:title=""/>
              </v:shape>
              <v:shape style="position:absolute;left:3628;top:7427;width:2154;height:2721" type="#_x0000_t75">
                <v:imagedata r:id="rId9" o:title=""/>
              </v:shape>
              <v:shape style="position:absolute;left:8561;top:7427;width:3345;height:2721" type="#_x0000_t75">
                <v:imagedata r:id="rId10" o:title=""/>
              </v:shape>
            </v:group>
            <w10:wrap type="none"/>
          </v:group>
        </w:pict>
      </w:r>
      <w:r>
        <w:rPr/>
        <w:pict>
          <v:shape style="position:absolute;margin-left:45.355pt;margin-top:153.071106pt;width:90.886pt;height:89.41861pt;mso-position-horizontal-relative:page;mso-position-vertical-relative:page;z-index:-14890" type="#_x0000_t75">
            <v:imagedata r:id="rId11" o:title=""/>
          </v:shape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89" w:lineRule="exact"/>
        <w:ind w:left="2948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2012</w:t>
      </w:r>
      <w:r>
        <w:rPr>
          <w:rFonts w:ascii="Arial" w:hAnsi="Arial" w:cs="Arial" w:eastAsia="Arial"/>
          <w:b/>
          <w:bCs/>
          <w:spacing w:val="-35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Court</w:t>
      </w:r>
      <w:r>
        <w:rPr>
          <w:rFonts w:ascii="Arial" w:hAnsi="Arial" w:cs="Arial" w:eastAsia="Arial"/>
          <w:b/>
          <w:bCs/>
          <w:spacing w:val="-84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-55"/>
          <w:w w:val="95"/>
          <w:sz w:val="70"/>
          <w:szCs w:val="70"/>
        </w:rPr>
        <w:t>T</w:t>
      </w:r>
      <w:r>
        <w:rPr>
          <w:rFonts w:ascii="Arial" w:hAnsi="Arial" w:cs="Arial" w:eastAsia="Arial"/>
          <w:b/>
          <w:bCs/>
          <w:spacing w:val="-9"/>
          <w:w w:val="95"/>
          <w:sz w:val="70"/>
          <w:szCs w:val="70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end</w:t>
      </w:r>
      <w:r>
        <w:rPr>
          <w:rFonts w:ascii="Arial" w:hAnsi="Arial" w:cs="Arial" w:eastAsia="Arial"/>
          <w:b/>
          <w:bCs/>
          <w:spacing w:val="-34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70"/>
          <w:szCs w:val="7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3"/>
        <w:ind w:left="0" w:right="374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Ju</w:t>
      </w:r>
      <w:r>
        <w:rPr>
          <w:rFonts w:ascii="Arial" w:hAnsi="Arial" w:cs="Arial" w:eastAsia="Arial"/>
          <w:b/>
          <w:bCs/>
          <w:color w:val="FFFFFF"/>
          <w:spacing w:val="-16"/>
          <w:w w:val="105"/>
          <w:sz w:val="34"/>
          <w:szCs w:val="34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y</w:t>
      </w:r>
      <w:r>
        <w:rPr>
          <w:rFonts w:ascii="Arial" w:hAnsi="Arial" w:cs="Arial" w:eastAsia="Arial"/>
          <w:b/>
          <w:bCs/>
          <w:color w:val="FFFFFF"/>
          <w:spacing w:val="-15"/>
          <w:w w:val="105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after="0"/>
        <w:jc w:val="right"/>
        <w:rPr>
          <w:rFonts w:ascii="Arial" w:hAnsi="Arial" w:cs="Arial" w:eastAsia="Arial"/>
          <w:sz w:val="34"/>
          <w:szCs w:val="34"/>
        </w:rPr>
        <w:sectPr>
          <w:headerReference w:type="default" r:id="rId5"/>
          <w:type w:val="continuous"/>
          <w:pgSz w:w="11906" w:h="16840"/>
          <w:pgMar w:header="907" w:top="4540" w:bottom="280" w:left="0" w:right="0"/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-.5pt;margin-top:339.65802pt;width:596.276pt;height:502.732pt;mso-position-horizontal-relative:page;mso-position-vertical-relative:page;z-index:-14889" coordorigin="-10,6793" coordsize="11926,10055">
            <v:group style="position:absolute;left:0;top:7370;width:11906;height:9468" coordorigin="0,7370" coordsize="11906,9468">
              <v:shape style="position:absolute;left:0;top:7370;width:11906;height:9468" coordorigin="0,7370" coordsize="11906,9468" path="m0,16838l11906,16838,11906,7370,0,7370,0,16838xe" filled="t" fillcolor="#AFCAD1" stroked="f">
                <v:path arrowok="t"/>
                <v:fill type="solid"/>
              </v:shape>
            </v:group>
            <v:group style="position:absolute;left:0;top:6803;width:11906;height:567" coordorigin="0,6803" coordsize="11906,567">
              <v:shape style="position:absolute;left:0;top:6803;width:11906;height:567" coordorigin="0,6803" coordsize="11906,567" path="m0,7370l11906,7370,11906,6803,0,6803,0,7370xe" filled="t" fillcolor="#01403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198508pt;height:56.4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auto" w:before="72"/>
        <w:ind w:left="1700" w:right="346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he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information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this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publication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spacing w:val="-7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be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reproduced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with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suitable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kn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wledgement.</w:t>
      </w:r>
      <w:r>
        <w:rPr>
          <w:rFonts w:ascii="Arial" w:hAnsi="Arial" w:cs="Arial" w:eastAsia="Arial"/>
          <w:b w:val="0"/>
          <w:bCs w:val="0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2013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0"/>
          <w:w w:val="85"/>
          <w:sz w:val="17"/>
          <w:szCs w:val="17"/>
        </w:rPr>
        <w:t>Enquiries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before="81"/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1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ede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ust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alia</w:t>
      </w:r>
    </w:p>
    <w:p>
      <w:pPr>
        <w:spacing w:before="24"/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ked</w:t>
      </w:r>
      <w:r>
        <w:rPr>
          <w:rFonts w:ascii="Arial" w:hAnsi="Arial" w:cs="Arial" w:eastAsia="Arial"/>
          <w:b w:val="0"/>
          <w:bCs w:val="0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Bag</w:t>
      </w:r>
      <w:r>
        <w:rPr>
          <w:rFonts w:ascii="Arial" w:hAnsi="Arial" w:cs="Arial" w:eastAsia="Arial"/>
          <w:b w:val="0"/>
          <w:bCs w:val="0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A6000,</w:t>
      </w:r>
      <w:r>
        <w:rPr>
          <w:rFonts w:ascii="Arial" w:hAnsi="Arial" w:cs="Arial" w:eastAsia="Arial"/>
          <w:b w:val="0"/>
          <w:bCs w:val="0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Sydney</w:t>
      </w:r>
      <w:r>
        <w:rPr>
          <w:rFonts w:ascii="Arial" w:hAnsi="Arial" w:cs="Arial" w:eastAsia="Arial"/>
          <w:b w:val="0"/>
          <w:bCs w:val="0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NSW</w:t>
      </w:r>
      <w:r>
        <w:rPr>
          <w:rFonts w:ascii="Arial" w:hAnsi="Arial" w:cs="Arial" w:eastAsia="Arial"/>
          <w:b w:val="0"/>
          <w:bCs w:val="0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1235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267" w:val="left" w:leader="none"/>
        </w:tabs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8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+61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9230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8253</w:t>
      </w:r>
    </w:p>
    <w:p>
      <w:pPr>
        <w:tabs>
          <w:tab w:pos="2267" w:val="left" w:leader="none"/>
        </w:tabs>
        <w:spacing w:before="24"/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0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+61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9223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1906</w:t>
      </w:r>
    </w:p>
    <w:p>
      <w:pPr>
        <w:tabs>
          <w:tab w:pos="2267" w:val="left" w:leader="none"/>
        </w:tabs>
        <w:spacing w:line="270" w:lineRule="auto" w:before="24"/>
        <w:ind w:left="2267" w:right="7277" w:hanging="56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0"/>
          <w:w w:val="100"/>
          <w:sz w:val="17"/>
          <w:szCs w:val="17"/>
        </w:rPr>
        <w:t>W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ab/>
      </w:r>
      <w:hyperlink r:id="rId14">
        <w:r>
          <w:rPr>
            <w:rFonts w:ascii="Arial" w:hAnsi="Arial" w:cs="Arial" w:eastAsia="Arial"/>
            <w:b w:val="0"/>
            <w:bCs w:val="0"/>
            <w:spacing w:val="0"/>
            <w:w w:val="100"/>
            <w:sz w:val="17"/>
            <w:szCs w:val="17"/>
          </w:rPr>
          <w:t>http://ww</w:t>
        </w:r>
        <w:r>
          <w:rPr>
            <w:rFonts w:ascii="Arial" w:hAnsi="Arial" w:cs="Arial" w:eastAsia="Arial"/>
            <w:b w:val="0"/>
            <w:bCs w:val="0"/>
            <w:spacing w:val="-13"/>
            <w:w w:val="100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17"/>
            <w:szCs w:val="17"/>
          </w:rPr>
          <w:t>.paclii.org/pjdp/</w:t>
        </w:r>
      </w:hyperlink>
      <w:r>
        <w:rPr>
          <w:rFonts w:ascii="Arial" w:hAnsi="Arial" w:cs="Arial" w:eastAsia="Arial"/>
          <w:b w:val="0"/>
          <w:bCs w:val="0"/>
          <w:spacing w:val="0"/>
          <w:w w:val="101"/>
          <w:sz w:val="17"/>
          <w:szCs w:val="17"/>
        </w:rPr>
        <w:t> </w:t>
      </w:r>
      <w:hyperlink r:id="rId15">
        <w:r>
          <w:rPr>
            <w:rFonts w:ascii="Arial" w:hAnsi="Arial" w:cs="Arial" w:eastAsia="Arial"/>
            <w:b w:val="0"/>
            <w:bCs w:val="0"/>
            <w:spacing w:val="0"/>
            <w:w w:val="100"/>
            <w:sz w:val="17"/>
            <w:szCs w:val="17"/>
          </w:rPr>
          <w:t>http://ww</w:t>
        </w:r>
        <w:r>
          <w:rPr>
            <w:rFonts w:ascii="Arial" w:hAnsi="Arial" w:cs="Arial" w:eastAsia="Arial"/>
            <w:b w:val="0"/>
            <w:bCs w:val="0"/>
            <w:spacing w:val="-13"/>
            <w:w w:val="100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17"/>
            <w:szCs w:val="17"/>
          </w:rPr>
          <w:t>.fedcourt.g</w:t>
        </w:r>
        <w:r>
          <w:rPr>
            <w:rFonts w:ascii="Arial" w:hAnsi="Arial" w:cs="Arial" w:eastAsia="Arial"/>
            <w:b w:val="0"/>
            <w:bCs w:val="0"/>
            <w:spacing w:val="-4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spacing w:val="-16"/>
            <w:w w:val="100"/>
            <w:sz w:val="17"/>
            <w:szCs w:val="17"/>
          </w:rPr>
          <w:t>v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17"/>
            <w:szCs w:val="17"/>
          </w:rPr>
          <w:t>.au/pjdp</w:t>
        </w:r>
      </w:hyperlink>
    </w:p>
    <w:p>
      <w:pPr>
        <w:spacing w:after="0" w:line="270" w:lineRule="auto"/>
        <w:jc w:val="left"/>
        <w:rPr>
          <w:rFonts w:ascii="Arial" w:hAnsi="Arial" w:cs="Arial" w:eastAsia="Arial"/>
          <w:sz w:val="17"/>
          <w:szCs w:val="17"/>
        </w:rPr>
        <w:sectPr>
          <w:headerReference w:type="even" r:id="rId12"/>
          <w:pgSz w:w="11906" w:h="16840"/>
          <w:pgMar w:header="0" w:footer="0" w:top="780" w:bottom="280" w:left="0" w:right="0"/>
        </w:sectPr>
      </w:pPr>
    </w:p>
    <w:p>
      <w:pPr>
        <w:spacing w:line="120" w:lineRule="exact" w:before="7"/>
        <w:rPr>
          <w:sz w:val="12"/>
          <w:szCs w:val="12"/>
        </w:rPr>
      </w:pPr>
      <w:r>
        <w:rPr/>
        <w:pict>
          <v:shape style="position:absolute;margin-left:45.355pt;margin-top:153.071106pt;width:90.886pt;height:89.41861pt;mso-position-horizontal-relative:page;mso-position-vertical-relative:page;z-index:-14888" type="#_x0000_t75">
            <v:imagedata r:id="rId18" o:title=""/>
          </v:shape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89" w:lineRule="exact"/>
        <w:ind w:left="2948" w:right="0" w:firstLine="0"/>
        <w:jc w:val="left"/>
        <w:rPr>
          <w:rFonts w:ascii="Arial" w:hAnsi="Arial" w:cs="Arial" w:eastAsia="Arial"/>
          <w:sz w:val="70"/>
          <w:szCs w:val="70"/>
        </w:rPr>
      </w:pPr>
      <w:r>
        <w:rPr/>
        <w:pict>
          <v:group style="position:absolute;margin-left:-.5pt;margin-top:85.909882pt;width:596.275pt;height:167.743pt;mso-position-horizontal-relative:page;mso-position-vertical-relative:paragraph;z-index:-14887" coordorigin="-10,1718" coordsize="11926,3355">
            <v:group style="position:absolute;left:0;top:1728;width:11906;height:567" coordorigin="0,1728" coordsize="11906,567">
              <v:shape style="position:absolute;left:0;top:1728;width:11906;height:567" coordorigin="0,1728" coordsize="11906,567" path="m0,2295l11906,2295,11906,1728,0,1728,0,2295xe" filled="t" fillcolor="#01403F" stroked="f">
                <v:path arrowok="t"/>
                <v:fill type="solid"/>
              </v:shape>
              <v:shape style="position:absolute;left:5839;top:2352;width:2665;height:2721" type="#_x0000_t75">
                <v:imagedata r:id="rId19" o:title=""/>
              </v:shape>
              <v:shape style="position:absolute;left:0;top:2352;width:3572;height:2721" type="#_x0000_t75">
                <v:imagedata r:id="rId20" o:title=""/>
              </v:shape>
              <v:shape style="position:absolute;left:3628;top:2352;width:2154;height:2721" type="#_x0000_t75">
                <v:imagedata r:id="rId21" o:title=""/>
              </v:shape>
              <v:shape style="position:absolute;left:8561;top:2352;width:3345;height:2721" type="#_x0000_t75">
                <v:imagedata r:id="rId22" o:title="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2012</w:t>
      </w:r>
      <w:r>
        <w:rPr>
          <w:rFonts w:ascii="Arial" w:hAnsi="Arial" w:cs="Arial" w:eastAsia="Arial"/>
          <w:b/>
          <w:bCs/>
          <w:spacing w:val="-35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Court</w:t>
      </w:r>
      <w:r>
        <w:rPr>
          <w:rFonts w:ascii="Arial" w:hAnsi="Arial" w:cs="Arial" w:eastAsia="Arial"/>
          <w:b/>
          <w:bCs/>
          <w:spacing w:val="-84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-55"/>
          <w:w w:val="95"/>
          <w:sz w:val="70"/>
          <w:szCs w:val="70"/>
        </w:rPr>
        <w:t>T</w:t>
      </w:r>
      <w:r>
        <w:rPr>
          <w:rFonts w:ascii="Arial" w:hAnsi="Arial" w:cs="Arial" w:eastAsia="Arial"/>
          <w:b/>
          <w:bCs/>
          <w:spacing w:val="-9"/>
          <w:w w:val="95"/>
          <w:sz w:val="70"/>
          <w:szCs w:val="70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end</w:t>
      </w:r>
      <w:r>
        <w:rPr>
          <w:rFonts w:ascii="Arial" w:hAnsi="Arial" w:cs="Arial" w:eastAsia="Arial"/>
          <w:b/>
          <w:bCs/>
          <w:spacing w:val="-34"/>
          <w:w w:val="95"/>
          <w:sz w:val="70"/>
          <w:szCs w:val="70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70"/>
          <w:szCs w:val="70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70"/>
          <w:szCs w:val="7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74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Ju</w:t>
      </w:r>
      <w:r>
        <w:rPr>
          <w:rFonts w:ascii="Arial" w:hAnsi="Arial" w:cs="Arial" w:eastAsia="Arial"/>
          <w:b/>
          <w:bCs/>
          <w:color w:val="FFFFFF"/>
          <w:spacing w:val="-16"/>
          <w:w w:val="105"/>
          <w:sz w:val="34"/>
          <w:szCs w:val="34"/>
        </w:rPr>
        <w:t>l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y</w:t>
      </w:r>
      <w:r>
        <w:rPr>
          <w:rFonts w:ascii="Arial" w:hAnsi="Arial" w:cs="Arial" w:eastAsia="Arial"/>
          <w:b/>
          <w:bCs/>
          <w:color w:val="FFFFFF"/>
          <w:spacing w:val="-15"/>
          <w:w w:val="105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34"/>
          <w:szCs w:val="34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50" w:lineRule="auto"/>
        <w:ind w:left="2948" w:right="1060"/>
        <w:jc w:val="left"/>
      </w:pPr>
      <w:r>
        <w:rPr>
          <w:b w:val="0"/>
          <w:bCs w:val="0"/>
          <w:color w:val="116161"/>
          <w:spacing w:val="-19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he</w:t>
      </w:r>
      <w:r>
        <w:rPr>
          <w:b w:val="0"/>
          <w:bCs w:val="0"/>
          <w:color w:val="116161"/>
          <w:spacing w:val="31"/>
          <w:w w:val="95"/>
        </w:rPr>
        <w:t> </w:t>
      </w:r>
      <w:r>
        <w:rPr>
          <w:b w:val="0"/>
          <w:bCs w:val="0"/>
          <w:color w:val="116161"/>
          <w:spacing w:val="-43"/>
          <w:w w:val="95"/>
        </w:rPr>
        <w:t>P</w:t>
      </w:r>
      <w:r>
        <w:rPr>
          <w:b w:val="0"/>
          <w:bCs w:val="0"/>
          <w:color w:val="116161"/>
          <w:spacing w:val="0"/>
          <w:w w:val="95"/>
        </w:rPr>
        <w:t>acific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-14"/>
          <w:w w:val="95"/>
        </w:rPr>
        <w:t>J</w:t>
      </w:r>
      <w:r>
        <w:rPr>
          <w:b w:val="0"/>
          <w:bCs w:val="0"/>
          <w:color w:val="116161"/>
          <w:spacing w:val="0"/>
          <w:w w:val="95"/>
        </w:rPr>
        <w:t>udicial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De</w:t>
      </w:r>
      <w:r>
        <w:rPr>
          <w:b w:val="0"/>
          <w:bCs w:val="0"/>
          <w:color w:val="116161"/>
          <w:spacing w:val="-5"/>
          <w:w w:val="95"/>
        </w:rPr>
        <w:t>v</w:t>
      </w:r>
      <w:r>
        <w:rPr>
          <w:b w:val="0"/>
          <w:bCs w:val="0"/>
          <w:color w:val="116161"/>
          <w:spacing w:val="0"/>
          <w:w w:val="95"/>
        </w:rPr>
        <w:t>elopment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Prog</w:t>
      </w:r>
      <w:r>
        <w:rPr>
          <w:b w:val="0"/>
          <w:bCs w:val="0"/>
          <w:color w:val="116161"/>
          <w:spacing w:val="-6"/>
          <w:w w:val="95"/>
        </w:rPr>
        <w:t>r</w:t>
      </w:r>
      <w:r>
        <w:rPr>
          <w:b w:val="0"/>
          <w:bCs w:val="0"/>
          <w:color w:val="116161"/>
          <w:spacing w:val="0"/>
          <w:w w:val="95"/>
        </w:rPr>
        <w:t>amme</w:t>
      </w:r>
      <w:r>
        <w:rPr>
          <w:b w:val="0"/>
          <w:bCs w:val="0"/>
          <w:color w:val="116161"/>
          <w:spacing w:val="0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is</w:t>
      </w:r>
      <w:r>
        <w:rPr>
          <w:b w:val="0"/>
          <w:bCs w:val="0"/>
          <w:color w:val="116161"/>
          <w:spacing w:val="-16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</w:t>
      </w:r>
      <w:r>
        <w:rPr>
          <w:b w:val="0"/>
          <w:bCs w:val="0"/>
          <w:color w:val="116161"/>
          <w:spacing w:val="-15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Regional</w:t>
      </w:r>
      <w:r>
        <w:rPr>
          <w:b w:val="0"/>
          <w:bCs w:val="0"/>
          <w:color w:val="116161"/>
          <w:spacing w:val="-15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Prog</w:t>
      </w:r>
      <w:r>
        <w:rPr>
          <w:b w:val="0"/>
          <w:bCs w:val="0"/>
          <w:color w:val="116161"/>
          <w:spacing w:val="-6"/>
          <w:w w:val="95"/>
        </w:rPr>
        <w:t>r</w:t>
      </w:r>
      <w:r>
        <w:rPr>
          <w:b w:val="0"/>
          <w:bCs w:val="0"/>
          <w:color w:val="116161"/>
          <w:spacing w:val="0"/>
          <w:w w:val="95"/>
        </w:rPr>
        <w:t>amme</w:t>
      </w:r>
      <w:r>
        <w:rPr>
          <w:b w:val="0"/>
          <w:bCs w:val="0"/>
          <w:color w:val="116161"/>
          <w:spacing w:val="-15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-2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Assistance</w:t>
      </w:r>
      <w:r>
        <w:rPr>
          <w:b w:val="0"/>
          <w:bCs w:val="0"/>
          <w:color w:val="116161"/>
          <w:spacing w:val="0"/>
          <w:w w:val="91"/>
        </w:rPr>
        <w:t> </w:t>
      </w:r>
      <w:r>
        <w:rPr>
          <w:b w:val="0"/>
          <w:bCs w:val="0"/>
          <w:color w:val="116161"/>
          <w:spacing w:val="0"/>
          <w:w w:val="95"/>
        </w:rPr>
        <w:t>Supported</w:t>
      </w:r>
      <w:r>
        <w:rPr>
          <w:b w:val="0"/>
          <w:bCs w:val="0"/>
          <w:color w:val="116161"/>
          <w:spacing w:val="43"/>
          <w:w w:val="95"/>
        </w:rPr>
        <w:t> </w:t>
      </w:r>
      <w:r>
        <w:rPr>
          <w:b w:val="0"/>
          <w:bCs w:val="0"/>
          <w:color w:val="116161"/>
          <w:spacing w:val="-8"/>
          <w:w w:val="95"/>
        </w:rPr>
        <w:t>b</w:t>
      </w:r>
      <w:r>
        <w:rPr>
          <w:b w:val="0"/>
          <w:bCs w:val="0"/>
          <w:color w:val="116161"/>
          <w:spacing w:val="0"/>
          <w:w w:val="95"/>
        </w:rPr>
        <w:t>y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New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Zealand</w:t>
      </w:r>
      <w:r>
        <w:rPr>
          <w:b w:val="0"/>
          <w:bCs w:val="0"/>
          <w:color w:val="116161"/>
          <w:spacing w:val="4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Ministry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0"/>
          <w:w w:val="100"/>
        </w:rPr>
        <w:t> </w:t>
      </w:r>
      <w:r>
        <w:rPr>
          <w:b w:val="0"/>
          <w:bCs w:val="0"/>
          <w:color w:val="116161"/>
          <w:spacing w:val="-22"/>
          <w:w w:val="95"/>
        </w:rPr>
        <w:t>F</w:t>
      </w:r>
      <w:r>
        <w:rPr>
          <w:b w:val="0"/>
          <w:bCs w:val="0"/>
          <w:color w:val="116161"/>
          <w:spacing w:val="0"/>
          <w:w w:val="95"/>
        </w:rPr>
        <w:t>oreign</w:t>
      </w:r>
      <w:r>
        <w:rPr>
          <w:b w:val="0"/>
          <w:bCs w:val="0"/>
          <w:color w:val="116161"/>
          <w:spacing w:val="-1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Affairs</w:t>
      </w:r>
      <w:r>
        <w:rPr>
          <w:b w:val="0"/>
          <w:bCs w:val="0"/>
          <w:color w:val="116161"/>
          <w:spacing w:val="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and</w:t>
      </w:r>
      <w:r>
        <w:rPr>
          <w:b w:val="0"/>
          <w:bCs w:val="0"/>
          <w:color w:val="116161"/>
          <w:spacing w:val="-27"/>
          <w:w w:val="95"/>
        </w:rPr>
        <w:t> </w:t>
      </w:r>
      <w:r>
        <w:rPr>
          <w:b w:val="0"/>
          <w:bCs w:val="0"/>
          <w:color w:val="116161"/>
          <w:spacing w:val="-32"/>
          <w:w w:val="95"/>
        </w:rPr>
        <w:t>T</w:t>
      </w:r>
      <w:r>
        <w:rPr>
          <w:b w:val="0"/>
          <w:bCs w:val="0"/>
          <w:color w:val="116161"/>
          <w:spacing w:val="-5"/>
          <w:w w:val="95"/>
        </w:rPr>
        <w:t>r</w:t>
      </w:r>
      <w:r>
        <w:rPr>
          <w:b w:val="0"/>
          <w:bCs w:val="0"/>
          <w:color w:val="116161"/>
          <w:spacing w:val="0"/>
          <w:w w:val="95"/>
        </w:rPr>
        <w:t>ade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left"/>
        <w:sectPr>
          <w:headerReference w:type="default" r:id="rId16"/>
          <w:headerReference w:type="even" r:id="rId17"/>
          <w:pgSz w:w="11906" w:h="16840"/>
          <w:pgMar w:header="907" w:footer="0" w:top="4540" w:bottom="280" w:left="0" w:right="0"/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3"/>
        <w:ind w:left="1700" w:right="0" w:firstLine="0"/>
        <w:jc w:val="left"/>
        <w:rPr>
          <w:rFonts w:ascii="Arial" w:hAnsi="Arial" w:cs="Arial" w:eastAsia="Arial"/>
          <w:sz w:val="40"/>
          <w:szCs w:val="40"/>
        </w:rPr>
      </w:pPr>
      <w:bookmarkStart w:name="Trend Report Contributors" w:id="1"/>
      <w:bookmarkEnd w:id="1"/>
      <w:r>
        <w:rPr/>
      </w:r>
      <w:bookmarkStart w:name="Contents" w:id="2"/>
      <w:bookmarkEnd w:id="2"/>
      <w:r>
        <w:rPr/>
      </w:r>
      <w:r>
        <w:rPr>
          <w:rFonts w:ascii="Arial" w:hAnsi="Arial" w:cs="Arial" w:eastAsia="Arial"/>
          <w:b w:val="0"/>
          <w:bCs w:val="0"/>
          <w:color w:val="116161"/>
          <w:spacing w:val="-32"/>
          <w:w w:val="95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40"/>
          <w:szCs w:val="40"/>
        </w:rPr>
        <w:t>rend</w:t>
      </w:r>
      <w:r>
        <w:rPr>
          <w:rFonts w:ascii="Arial" w:hAnsi="Arial" w:cs="Arial" w:eastAsia="Arial"/>
          <w:b w:val="0"/>
          <w:bCs w:val="0"/>
          <w:color w:val="116161"/>
          <w:spacing w:val="2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40"/>
          <w:szCs w:val="40"/>
        </w:rPr>
        <w:t>Report</w:t>
      </w:r>
      <w:r>
        <w:rPr>
          <w:rFonts w:ascii="Arial" w:hAnsi="Arial" w:cs="Arial" w:eastAsia="Arial"/>
          <w:b w:val="0"/>
          <w:bCs w:val="0"/>
          <w:color w:val="116161"/>
          <w:spacing w:val="2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40"/>
          <w:szCs w:val="40"/>
        </w:rPr>
        <w:t>Contributors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49" w:lineRule="auto" w:before="65"/>
        <w:ind w:left="1700" w:right="1135" w:firstLine="56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5.039001pt;margin-top:1.192448pt;width:161.575pt;height:16.157pt;mso-position-horizontal-relative:page;mso-position-vertical-relative:paragraph;z-index:-14886" coordorigin="1701,24" coordsize="3232,323">
            <v:shape style="position:absolute;left:1701;top:24;width:3232;height:323" coordorigin="1701,24" coordsize="3232,323" path="m1701,347l4932,347,4932,24,1701,24,1701,347xe" filled="t" fillcolor="#65A5AE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4.289001pt;margin-top:60.720448pt;width:427.4472pt;height:451.5673pt;mso-position-horizontal-relative:page;mso-position-vertical-relative:paragraph;z-index:-1488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47" w:hRule="exact"/>
                    </w:trPr>
                    <w:tc>
                      <w:tcPr>
                        <w:tcW w:w="470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  <w:shd w:val="clear" w:color="auto" w:fill="65A5AE"/>
                      </w:tcPr>
                      <w:p>
                        <w:pPr>
                          <w:pStyle w:val="TableParagraph"/>
                          <w:spacing w:before="69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6"/>
                            <w:w w:val="8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8"/>
                            <w:w w:val="8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4"/>
                            <w:w w:val="8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8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10"/>
                            <w:w w:val="8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2"/>
                            <w:w w:val="8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7"/>
                            <w:w w:val="8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8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8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85"/>
                            <w:sz w:val="21"/>
                            <w:szCs w:val="21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38"/>
                            <w:w w:val="8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8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1"/>
                            <w:w w:val="8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6"/>
                            <w:w w:val="8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8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nil" w:sz="6" w:space="0" w:color="auto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  <w:shd w:val="clear" w:color="auto" w:fill="65A5AE"/>
                      </w:tcPr>
                      <w:p>
                        <w:pPr>
                          <w:pStyle w:val="TableParagraph"/>
                          <w:spacing w:before="69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95"/>
                            <w:sz w:val="21"/>
                            <w:szCs w:val="21"/>
                          </w:rPr>
                          <w:t>National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95"/>
                            <w:sz w:val="21"/>
                            <w:szCs w:val="21"/>
                          </w:rPr>
                          <w:t>Coo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5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95"/>
                            <w:sz w:val="21"/>
                            <w:szCs w:val="21"/>
                          </w:rPr>
                          <w:t>dinator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Cook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eston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angi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aoro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FSM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Martin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3"/>
                            <w:w w:val="9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inug</w:t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Kapilly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Capelle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Kiribati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33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before="28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ohn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Baptist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Muria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00" w:lineRule="exact" w:before="1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auto"/>
                          <w:ind w:left="97" w:right="1812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Regist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etiro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Semilota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Mate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auto"/>
                          <w:ind w:left="56" w:right="128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Republic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3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Marshall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Carl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Ingrid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Kabua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100"/>
                            <w:sz w:val="21"/>
                            <w:szCs w:val="21"/>
                          </w:rPr>
                          <w:t>Nauru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Chie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ustic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Geoffre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Eames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auto"/>
                          <w:ind w:left="97" w:right="201" w:firstLine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Residen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Magist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ete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Arthu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Deput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Regist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3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oh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Daigo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ulius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Niue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atri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age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Darren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4"/>
                            <w:w w:val="100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oh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100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100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aka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8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8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</w:t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Chie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1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ustic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Arthu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Ngi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aklsong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5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Inabo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103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PNG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Salamo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Injia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auto"/>
                          <w:ind w:left="97" w:right="242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Deputy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Gibbs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Salika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6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Acting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Deputy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Magist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95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Mekeo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Gauli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Samoa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atu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Sapolu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Clarence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Nelson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Solomon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Islands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Albert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almer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5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Leonard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Maina</w:t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okelau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2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3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Dame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2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Sian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3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0"/>
                            <w:sz w:val="21"/>
                            <w:szCs w:val="21"/>
                          </w:rPr>
                          <w:t>Elias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Ms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Lise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Dannies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Hope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einakama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76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3"/>
                            <w:w w:val="9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onga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auto"/>
                          <w:ind w:left="113" w:right="56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Lord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100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100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hael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Dishington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Scott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Principal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Magist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100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ate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Salesi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Mafi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4"/>
                            <w:w w:val="100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6"/>
                            <w:w w:val="100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alu</w:t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Sir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7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Gordon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Afele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Kitiona</w:t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tcW w:w="1644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nil" w:sz="6" w:space="0" w:color="auto"/>
                        </w:tcBorders>
                        <w:shd w:val="clear" w:color="auto" w:fill="A0C2C9"/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2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anuatu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8" w:space="0" w:color="92BAC2"/>
                          <w:left w:val="nil" w:sz="6" w:space="0" w:color="auto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Chief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95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ustice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95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incent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95"/>
                            <w:sz w:val="21"/>
                            <w:szCs w:val="21"/>
                          </w:rPr>
                          <w:t>Lunabek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single" w:sz="8" w:space="0" w:color="92BAC2"/>
                          <w:left w:val="single" w:sz="12" w:space="0" w:color="A0C2C9"/>
                          <w:bottom w:val="single" w:sz="8" w:space="0" w:color="92BAC2"/>
                          <w:right w:val="single" w:sz="12" w:space="0" w:color="A0C2C9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100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win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2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Amblus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6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Macre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4"/>
                            <w:w w:val="100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  <w:t>eth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Resea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Coo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dinator</w:t>
      </w:r>
      <w:r>
        <w:rPr>
          <w:rFonts w:ascii="Arial" w:hAnsi="Arial" w:cs="Arial" w:eastAsia="Arial"/>
          <w:b/>
          <w:bCs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-13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uthor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Cate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Sumne</w:t>
      </w:r>
      <w:r>
        <w:rPr>
          <w:rFonts w:ascii="Arial" w:hAnsi="Arial" w:cs="Arial" w:eastAsia="Arial"/>
          <w:b w:val="0"/>
          <w:bCs w:val="0"/>
          <w:spacing w:val="-17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udicial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Monitoring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aluation</w:t>
      </w:r>
      <w:r>
        <w:rPr>
          <w:rFonts w:ascii="Arial" w:hAnsi="Arial" w:cs="Arial" w:eastAsia="Arial"/>
          <w:b w:val="0"/>
          <w:bCs w:val="0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viser</w:t>
      </w:r>
      <w:r>
        <w:rPr>
          <w:rFonts w:ascii="Arial" w:hAnsi="Arial" w:cs="Arial" w:eastAsia="Arial"/>
          <w:b w:val="0"/>
          <w:bCs w:val="0"/>
          <w:spacing w:val="0"/>
          <w:w w:val="9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In-Country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erformance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Monitoring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Reports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supported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/>
        <w:ind w:right="1700"/>
        <w:jc w:val="left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collabo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ation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Betha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Charlton,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Simon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O’Connor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Emmanuel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upua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orked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Resea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Interns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ede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ust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alia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(F</w:t>
      </w:r>
      <w:r>
        <w:rPr>
          <w:b w:val="0"/>
          <w:bCs w:val="0"/>
          <w:spacing w:val="-12"/>
          <w:w w:val="100"/>
        </w:rPr>
        <w:t>C</w:t>
      </w:r>
      <w:r>
        <w:rPr>
          <w:b w:val="0"/>
          <w:bCs w:val="0"/>
          <w:spacing w:val="0"/>
          <w:w w:val="100"/>
        </w:rPr>
        <w:t>A).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14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eam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Leade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Prog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amme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Manage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0"/>
          <w:w w:val="95"/>
        </w:rPr>
        <w:t>visers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management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team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-11"/>
          <w:w w:val="95"/>
        </w:rPr>
        <w:t>C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generously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assisted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document.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135"/>
        <w:jc w:val="left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regional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prog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amme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assistance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supported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Zealand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Ministry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oreign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Affairs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ade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implemented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2"/>
          <w:w w:val="100"/>
        </w:rPr>
        <w:t>C</w:t>
      </w:r>
      <w:r>
        <w:rPr>
          <w:b w:val="0"/>
          <w:bCs w:val="0"/>
          <w:spacing w:val="0"/>
          <w:w w:val="100"/>
        </w:rPr>
        <w:t>A.</w:t>
      </w:r>
    </w:p>
    <w:p>
      <w:pPr>
        <w:spacing w:after="0" w:line="268" w:lineRule="auto"/>
        <w:jc w:val="left"/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</w:pPr>
      <w:r>
        <w:rPr>
          <w:b w:val="0"/>
          <w:bCs w:val="0"/>
          <w:color w:val="116161"/>
          <w:spacing w:val="0"/>
          <w:w w:val="95"/>
        </w:rPr>
        <w:t>Contents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03" w:val="right" w:leader="none"/>
            </w:tabs>
            <w:spacing w:before="65"/>
            <w:ind w:right="0"/>
            <w:jc w:val="center"/>
            <w:rPr>
              <w:b w:val="0"/>
              <w:bCs w:val="0"/>
            </w:rPr>
          </w:pPr>
          <w:hyperlink w:history="true" w:anchor="_TOC_250007">
            <w:r>
              <w:rPr>
                <w:spacing w:val="0"/>
                <w:w w:val="95"/>
              </w:rPr>
              <w:t>Abb</w:t>
            </w:r>
            <w:r>
              <w:rPr>
                <w:spacing w:val="-4"/>
                <w:w w:val="95"/>
              </w:rPr>
              <w:t>r</w:t>
            </w:r>
            <w:r>
              <w:rPr>
                <w:spacing w:val="-4"/>
                <w:w w:val="95"/>
              </w:rPr>
              <w:t>e</w:t>
            </w:r>
            <w:r>
              <w:rPr>
                <w:spacing w:val="0"/>
                <w:w w:val="95"/>
              </w:rPr>
              <w:t>viations</w:t>
            </w:r>
            <w:r>
              <w:rPr>
                <w:spacing w:val="0"/>
                <w:w w:val="95"/>
              </w:rPr>
              <w:tab/>
            </w:r>
            <w:r>
              <w:rPr>
                <w:spacing w:val="0"/>
                <w:w w:val="95"/>
              </w:rPr>
              <w:t>5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8503" w:val="right" w:leader="none"/>
            </w:tabs>
            <w:ind w:right="0"/>
            <w:jc w:val="center"/>
            <w:rPr>
              <w:b w:val="0"/>
              <w:bCs w:val="0"/>
            </w:rPr>
          </w:pPr>
          <w:hyperlink w:history="true" w:anchor="_TOC_250006">
            <w:r>
              <w:rPr>
                <w:spacing w:val="0"/>
                <w:w w:val="90"/>
              </w:rPr>
              <w:t>Mission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and</w:t>
            </w:r>
            <w:r>
              <w:rPr>
                <w:spacing w:val="-15"/>
                <w:w w:val="90"/>
              </w:rPr>
              <w:t> </w:t>
            </w:r>
            <w:r>
              <w:rPr>
                <w:spacing w:val="-8"/>
                <w:w w:val="90"/>
              </w:rPr>
              <w:t>V</w:t>
            </w:r>
            <w:r>
              <w:rPr>
                <w:spacing w:val="0"/>
                <w:w w:val="90"/>
              </w:rPr>
              <w:t>ision</w:t>
            </w:r>
            <w:r>
              <w:rPr>
                <w:spacing w:val="6"/>
                <w:w w:val="90"/>
              </w:rPr>
              <w:t> </w:t>
            </w:r>
            <w:r>
              <w:rPr>
                <w:spacing w:val="0"/>
                <w:w w:val="90"/>
              </w:rPr>
              <w:t>Statements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of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the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PJDP</w:t>
            </w:r>
            <w:r>
              <w:rPr>
                <w:spacing w:val="6"/>
                <w:w w:val="90"/>
              </w:rPr>
              <w:t> </w:t>
            </w:r>
            <w:r>
              <w:rPr>
                <w:spacing w:val="-11"/>
                <w:w w:val="90"/>
              </w:rPr>
              <w:t>P</w:t>
            </w:r>
            <w:r>
              <w:rPr>
                <w:spacing w:val="0"/>
                <w:w w:val="90"/>
              </w:rPr>
              <w:t>artner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Courts</w:t>
            </w:r>
            <w:r>
              <w:rPr>
                <w:spacing w:val="0"/>
                <w:w w:val="90"/>
              </w:rPr>
              <w:tab/>
            </w:r>
            <w:r>
              <w:rPr>
                <w:spacing w:val="0"/>
                <w:w w:val="90"/>
              </w:rPr>
              <w:t>6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8503" w:val="right" w:leader="none"/>
            </w:tabs>
            <w:ind w:right="0"/>
            <w:jc w:val="center"/>
            <w:rPr>
              <w:b w:val="0"/>
              <w:bCs w:val="0"/>
            </w:rPr>
          </w:pPr>
          <w:hyperlink w:history="true" w:anchor="_TOC_250005">
            <w:r>
              <w:rPr>
                <w:spacing w:val="0"/>
                <w:w w:val="90"/>
              </w:rPr>
              <w:t>E</w:t>
            </w:r>
            <w:r>
              <w:rPr>
                <w:spacing w:val="-4"/>
                <w:w w:val="90"/>
              </w:rPr>
              <w:t>x</w:t>
            </w:r>
            <w:r>
              <w:rPr>
                <w:spacing w:val="0"/>
                <w:w w:val="90"/>
              </w:rPr>
              <w:t>ecut</w:t>
            </w:r>
            <w:r>
              <w:rPr>
                <w:spacing w:val="-3"/>
                <w:w w:val="90"/>
              </w:rPr>
              <w:t>i</w:t>
            </w:r>
            <w:r>
              <w:rPr>
                <w:spacing w:val="-5"/>
                <w:w w:val="90"/>
              </w:rPr>
              <w:t>v</w:t>
            </w:r>
            <w:r>
              <w:rPr>
                <w:spacing w:val="0"/>
                <w:w w:val="90"/>
              </w:rPr>
              <w:t>e</w:t>
            </w:r>
            <w:r>
              <w:rPr>
                <w:spacing w:val="5"/>
                <w:w w:val="90"/>
              </w:rPr>
              <w:t> </w:t>
            </w:r>
            <w:r>
              <w:rPr>
                <w:spacing w:val="0"/>
                <w:w w:val="90"/>
              </w:rPr>
              <w:t>Summa</w:t>
            </w:r>
            <w:r>
              <w:rPr>
                <w:spacing w:val="-6"/>
                <w:w w:val="90"/>
              </w:rPr>
              <w:t>r</w:t>
            </w:r>
            <w:r>
              <w:rPr>
                <w:spacing w:val="0"/>
                <w:w w:val="90"/>
              </w:rPr>
              <w:t>y</w:t>
            </w:r>
            <w:r>
              <w:rPr>
                <w:spacing w:val="0"/>
                <w:w w:val="90"/>
              </w:rPr>
              <w:tab/>
            </w:r>
            <w:r>
              <w:rPr>
                <w:spacing w:val="0"/>
                <w:w w:val="90"/>
              </w:rPr>
              <w:t>9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453" w:val="left" w:leader="none"/>
              <w:tab w:pos="2154" w:val="left" w:leader="none"/>
              <w:tab w:pos="8503" w:val="right" w:leader="none"/>
            </w:tabs>
            <w:spacing w:before="340"/>
            <w:ind w:left="2154" w:right="0" w:hanging="341"/>
            <w:jc w:val="center"/>
          </w:pPr>
          <w:r>
            <w:rPr>
              <w:b w:val="0"/>
              <w:bCs w:val="0"/>
              <w:color w:val="000000"/>
              <w:spacing w:val="0"/>
              <w:w w:val="100"/>
            </w:rPr>
            <w:t>Goal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of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the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-25"/>
              <w:w w:val="100"/>
            </w:rPr>
            <w:t>P</w:t>
          </w:r>
          <w:r>
            <w:rPr>
              <w:b w:val="0"/>
              <w:bCs w:val="0"/>
              <w:color w:val="000000"/>
              <w:spacing w:val="0"/>
              <w:w w:val="100"/>
            </w:rPr>
            <w:t>acific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-8"/>
              <w:w w:val="100"/>
            </w:rPr>
            <w:t>J</w:t>
          </w:r>
          <w:r>
            <w:rPr>
              <w:b w:val="0"/>
              <w:bCs w:val="0"/>
              <w:color w:val="000000"/>
              <w:spacing w:val="0"/>
              <w:w w:val="100"/>
            </w:rPr>
            <w:t>udicial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De</w:t>
          </w:r>
          <w:r>
            <w:rPr>
              <w:b w:val="0"/>
              <w:bCs w:val="0"/>
              <w:color w:val="000000"/>
              <w:spacing w:val="-3"/>
              <w:w w:val="100"/>
            </w:rPr>
            <w:t>v</w:t>
          </w:r>
          <w:r>
            <w:rPr>
              <w:b w:val="0"/>
              <w:bCs w:val="0"/>
              <w:color w:val="000000"/>
              <w:spacing w:val="0"/>
              <w:w w:val="100"/>
            </w:rPr>
            <w:t>elopment</w:t>
          </w:r>
          <w:r>
            <w:rPr>
              <w:b w:val="0"/>
              <w:bCs w:val="0"/>
              <w:color w:val="000000"/>
              <w:spacing w:val="-4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Prog</w:t>
          </w:r>
          <w:r>
            <w:rPr>
              <w:b w:val="0"/>
              <w:bCs w:val="0"/>
              <w:color w:val="000000"/>
              <w:spacing w:val="-4"/>
              <w:w w:val="100"/>
            </w:rPr>
            <w:t>r</w:t>
          </w:r>
          <w:r>
            <w:rPr>
              <w:b w:val="0"/>
              <w:bCs w:val="0"/>
              <w:color w:val="000000"/>
              <w:spacing w:val="0"/>
              <w:w w:val="100"/>
            </w:rPr>
            <w:t>amme</w:t>
          </w:r>
          <w:r>
            <w:rPr>
              <w:b w:val="0"/>
              <w:bCs w:val="0"/>
              <w:color w:val="000000"/>
              <w:spacing w:val="0"/>
              <w:w w:val="100"/>
            </w:rPr>
            <w:tab/>
          </w:r>
          <w:r>
            <w:rPr>
              <w:b w:val="0"/>
              <w:bCs w:val="0"/>
              <w:color w:val="000000"/>
              <w:spacing w:val="0"/>
              <w:w w:val="100"/>
            </w:rPr>
            <w:t>18</w:t>
          </w:r>
        </w:p>
        <w:p>
          <w:pPr>
            <w:pStyle w:val="TOC4"/>
            <w:numPr>
              <w:ilvl w:val="0"/>
              <w:numId w:val="1"/>
            </w:numPr>
            <w:tabs>
              <w:tab w:pos="453" w:val="left" w:leader="none"/>
              <w:tab w:pos="2154" w:val="left" w:leader="none"/>
              <w:tab w:pos="8503" w:val="right" w:leader="none"/>
            </w:tabs>
            <w:spacing w:before="170"/>
            <w:ind w:left="2154" w:right="0" w:hanging="341"/>
            <w:jc w:val="center"/>
          </w:pPr>
          <w:r>
            <w:rPr>
              <w:b w:val="0"/>
              <w:bCs w:val="0"/>
              <w:color w:val="000000"/>
              <w:spacing w:val="0"/>
              <w:w w:val="95"/>
            </w:rPr>
            <w:t>Methodology</w:t>
          </w:r>
          <w:r>
            <w:rPr>
              <w:b w:val="0"/>
              <w:bCs w:val="0"/>
              <w:color w:val="000000"/>
              <w:spacing w:val="1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for</w:t>
          </w:r>
          <w:r>
            <w:rPr>
              <w:b w:val="0"/>
              <w:bCs w:val="0"/>
              <w:color w:val="000000"/>
              <w:spacing w:val="1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the</w:t>
          </w:r>
          <w:r>
            <w:rPr>
              <w:b w:val="0"/>
              <w:bCs w:val="0"/>
              <w:color w:val="000000"/>
              <w:spacing w:val="14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Court</w:t>
          </w:r>
          <w:r>
            <w:rPr>
              <w:b w:val="0"/>
              <w:bCs w:val="0"/>
              <w:color w:val="000000"/>
              <w:spacing w:val="1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Baseline</w:t>
          </w:r>
          <w:r>
            <w:rPr>
              <w:b w:val="0"/>
              <w:bCs w:val="0"/>
              <w:color w:val="000000"/>
              <w:spacing w:val="1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Report</w:t>
          </w:r>
          <w:r>
            <w:rPr>
              <w:b w:val="0"/>
              <w:bCs w:val="0"/>
              <w:color w:val="000000"/>
              <w:spacing w:val="14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and</w:t>
          </w:r>
          <w:r>
            <w:rPr>
              <w:b w:val="0"/>
              <w:bCs w:val="0"/>
              <w:color w:val="000000"/>
              <w:spacing w:val="1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2012</w:t>
          </w:r>
          <w:r>
            <w:rPr>
              <w:b w:val="0"/>
              <w:bCs w:val="0"/>
              <w:color w:val="000000"/>
              <w:spacing w:val="14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Court</w:t>
          </w:r>
          <w:r>
            <w:rPr>
              <w:b w:val="0"/>
              <w:bCs w:val="0"/>
              <w:color w:val="000000"/>
              <w:spacing w:val="-6"/>
              <w:w w:val="95"/>
            </w:rPr>
            <w:t> </w:t>
          </w:r>
          <w:r>
            <w:rPr>
              <w:b w:val="0"/>
              <w:bCs w:val="0"/>
              <w:color w:val="000000"/>
              <w:spacing w:val="-17"/>
              <w:w w:val="95"/>
            </w:rPr>
            <w:t>T</w:t>
          </w:r>
          <w:r>
            <w:rPr>
              <w:b w:val="0"/>
              <w:bCs w:val="0"/>
              <w:color w:val="000000"/>
              <w:spacing w:val="0"/>
              <w:w w:val="95"/>
            </w:rPr>
            <w:t>rend</w:t>
          </w:r>
          <w:r>
            <w:rPr>
              <w:b w:val="0"/>
              <w:bCs w:val="0"/>
              <w:color w:val="000000"/>
              <w:spacing w:val="14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Report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19</w:t>
          </w:r>
        </w:p>
        <w:p>
          <w:pPr>
            <w:pStyle w:val="TOC2"/>
            <w:tabs>
              <w:tab w:pos="8503" w:val="right" w:leader="none"/>
            </w:tabs>
            <w:ind w:right="0"/>
            <w:jc w:val="center"/>
          </w:pPr>
          <w:r>
            <w:rPr>
              <w:rFonts w:ascii="Arial" w:hAnsi="Arial" w:cs="Arial" w:eastAsia="Arial"/>
              <w:b/>
              <w:bCs/>
              <w:color w:val="FFFFFF"/>
            </w:rPr>
          </w:r>
          <w:r>
            <w:rPr>
              <w:rFonts w:ascii="Arial" w:hAnsi="Arial" w:cs="Arial" w:eastAsia="Arial"/>
              <w:b/>
              <w:bCs/>
              <w:color w:val="FFFFFF"/>
              <w:highlight w:val="light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-4"/>
              <w:highlight w:val="light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100"/>
              <w:highlight w:val="lightGray"/>
            </w:rPr>
            <w:t>3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100"/>
              <w:highlight w:val="lightGray"/>
            </w:rPr>
            <w:t>  </w:t>
          </w:r>
          <w:r>
            <w:rPr>
              <w:rFonts w:ascii="Arial" w:hAnsi="Arial" w:cs="Arial" w:eastAsia="Arial"/>
              <w:b/>
              <w:bCs/>
              <w:color w:val="FFFFFF"/>
              <w:spacing w:val="38"/>
              <w:w w:val="100"/>
              <w:highlight w:val="light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38"/>
              <w:w w:val="100"/>
            </w:rPr>
          </w:r>
          <w:r>
            <w:rPr>
              <w:b w:val="0"/>
              <w:bCs w:val="0"/>
              <w:color w:val="000000"/>
              <w:spacing w:val="0"/>
              <w:w w:val="100"/>
            </w:rPr>
            <w:t>A</w:t>
          </w:r>
          <w:r>
            <w:rPr>
              <w:b w:val="0"/>
              <w:bCs w:val="0"/>
              <w:color w:val="000000"/>
              <w:spacing w:val="-3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Snapshot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of</w:t>
          </w:r>
          <w:r>
            <w:rPr>
              <w:b w:val="0"/>
              <w:bCs w:val="0"/>
              <w:color w:val="000000"/>
              <w:spacing w:val="-3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Selected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De</w:t>
          </w:r>
          <w:r>
            <w:rPr>
              <w:b w:val="0"/>
              <w:bCs w:val="0"/>
              <w:color w:val="000000"/>
              <w:spacing w:val="-3"/>
              <w:w w:val="100"/>
            </w:rPr>
            <w:t>v</w:t>
          </w:r>
          <w:r>
            <w:rPr>
              <w:b w:val="0"/>
              <w:bCs w:val="0"/>
              <w:color w:val="000000"/>
              <w:spacing w:val="0"/>
              <w:w w:val="100"/>
            </w:rPr>
            <w:t>elopment</w:t>
          </w:r>
          <w:r>
            <w:rPr>
              <w:b w:val="0"/>
              <w:bCs w:val="0"/>
              <w:color w:val="000000"/>
              <w:spacing w:val="-3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Indicators</w:t>
          </w:r>
          <w:r>
            <w:rPr>
              <w:b w:val="0"/>
              <w:bCs w:val="0"/>
              <w:color w:val="000000"/>
              <w:spacing w:val="0"/>
              <w:w w:val="100"/>
            </w:rPr>
            <w:tab/>
          </w:r>
          <w:r>
            <w:rPr>
              <w:b w:val="0"/>
              <w:bCs w:val="0"/>
              <w:color w:val="000000"/>
              <w:spacing w:val="0"/>
              <w:w w:val="100"/>
            </w:rPr>
            <w:t>26</w:t>
          </w:r>
        </w:p>
        <w:p>
          <w:pPr>
            <w:pStyle w:val="TOC4"/>
            <w:numPr>
              <w:ilvl w:val="0"/>
              <w:numId w:val="2"/>
            </w:numPr>
            <w:tabs>
              <w:tab w:pos="453" w:val="left" w:leader="none"/>
              <w:tab w:pos="2154" w:val="left" w:leader="none"/>
              <w:tab w:pos="8503" w:val="right" w:leader="none"/>
            </w:tabs>
            <w:spacing w:before="170"/>
            <w:ind w:left="2154" w:right="0" w:hanging="341"/>
            <w:jc w:val="center"/>
          </w:pPr>
          <w:r>
            <w:rPr>
              <w:b w:val="0"/>
              <w:bCs w:val="0"/>
              <w:color w:val="000000"/>
              <w:spacing w:val="0"/>
              <w:w w:val="100"/>
            </w:rPr>
            <w:t>O</w:t>
          </w:r>
          <w:r>
            <w:rPr>
              <w:b w:val="0"/>
              <w:bCs w:val="0"/>
              <w:color w:val="000000"/>
              <w:spacing w:val="-3"/>
              <w:w w:val="100"/>
            </w:rPr>
            <w:t>v</w:t>
          </w:r>
          <w:r>
            <w:rPr>
              <w:b w:val="0"/>
              <w:bCs w:val="0"/>
              <w:color w:val="000000"/>
              <w:spacing w:val="0"/>
              <w:w w:val="100"/>
            </w:rPr>
            <w:t>erview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of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Court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-13"/>
              <w:w w:val="100"/>
            </w:rPr>
            <w:t>P</w:t>
          </w:r>
          <w:r>
            <w:rPr>
              <w:b w:val="0"/>
              <w:bCs w:val="0"/>
              <w:color w:val="000000"/>
              <w:spacing w:val="0"/>
              <w:w w:val="100"/>
            </w:rPr>
            <w:t>erformance</w:t>
          </w:r>
          <w:r>
            <w:rPr>
              <w:b w:val="0"/>
              <w:bCs w:val="0"/>
              <w:color w:val="000000"/>
              <w:spacing w:val="-2"/>
              <w:w w:val="100"/>
            </w:rPr>
            <w:t> </w:t>
          </w:r>
          <w:r>
            <w:rPr>
              <w:b w:val="0"/>
              <w:bCs w:val="0"/>
              <w:color w:val="000000"/>
              <w:spacing w:val="0"/>
              <w:w w:val="100"/>
            </w:rPr>
            <w:t>Indicators</w:t>
          </w:r>
          <w:r>
            <w:rPr>
              <w:b w:val="0"/>
              <w:bCs w:val="0"/>
              <w:color w:val="000000"/>
              <w:spacing w:val="0"/>
              <w:w w:val="100"/>
            </w:rPr>
            <w:tab/>
          </w:r>
          <w:r>
            <w:rPr>
              <w:b w:val="0"/>
              <w:bCs w:val="0"/>
              <w:color w:val="000000"/>
              <w:spacing w:val="0"/>
              <w:w w:val="100"/>
            </w:rPr>
            <w:t>30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1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1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Case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Management</w:t>
          </w:r>
          <w:r>
            <w:rPr>
              <w:b w:val="0"/>
              <w:bCs w:val="0"/>
              <w:spacing w:val="-3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–</w:t>
          </w:r>
          <w:r>
            <w:rPr>
              <w:b w:val="0"/>
              <w:bCs w:val="0"/>
              <w:spacing w:val="-30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Clea</w:t>
          </w:r>
          <w:r>
            <w:rPr>
              <w:b w:val="0"/>
              <w:bCs w:val="0"/>
              <w:spacing w:val="-3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ance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Rate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32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1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2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Case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Management</w:t>
          </w:r>
          <w:r>
            <w:rPr>
              <w:b w:val="0"/>
              <w:bCs w:val="0"/>
              <w:spacing w:val="-30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–</w:t>
          </w:r>
          <w:r>
            <w:rPr>
              <w:b w:val="0"/>
              <w:bCs w:val="0"/>
              <w:spacing w:val="-37"/>
              <w:w w:val="95"/>
            </w:rPr>
            <w:t> </w:t>
          </w:r>
          <w:r>
            <w:rPr>
              <w:b w:val="0"/>
              <w:bCs w:val="0"/>
              <w:spacing w:val="-12"/>
              <w:w w:val="95"/>
            </w:rPr>
            <w:t>A</w:t>
          </w:r>
          <w:r>
            <w:rPr>
              <w:b w:val="0"/>
              <w:bCs w:val="0"/>
              <w:spacing w:val="-3"/>
              <w:w w:val="95"/>
            </w:rPr>
            <w:t>v</w:t>
          </w:r>
          <w:r>
            <w:rPr>
              <w:b w:val="0"/>
              <w:bCs w:val="0"/>
              <w:spacing w:val="0"/>
              <w:w w:val="95"/>
            </w:rPr>
            <w:t>e</w:t>
          </w:r>
          <w:r>
            <w:rPr>
              <w:b w:val="0"/>
              <w:bCs w:val="0"/>
              <w:spacing w:val="-4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age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Du</w:t>
          </w:r>
          <w:r>
            <w:rPr>
              <w:b w:val="0"/>
              <w:bCs w:val="0"/>
              <w:spacing w:val="-3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ation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of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a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Case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34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1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3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Case</w:t>
          </w:r>
          <w:r>
            <w:rPr>
              <w:b w:val="0"/>
              <w:bCs w:val="0"/>
              <w:spacing w:val="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Management</w:t>
          </w:r>
          <w:r>
            <w:rPr>
              <w:b w:val="0"/>
              <w:bCs w:val="0"/>
              <w:spacing w:val="-30"/>
              <w:w w:val="95"/>
            </w:rPr>
            <w:t> </w:t>
          </w:r>
          <w:r>
            <w:rPr>
              <w:b w:val="0"/>
              <w:bCs w:val="0"/>
              <w:spacing w:val="10"/>
              <w:w w:val="95"/>
            </w:rPr>
            <w:t>–</w:t>
          </w:r>
          <w:r>
            <w:rPr>
              <w:b w:val="0"/>
              <w:bCs w:val="0"/>
              <w:spacing w:val="-11"/>
              <w:w w:val="95"/>
            </w:rPr>
            <w:t>T</w:t>
          </w:r>
          <w:r>
            <w:rPr>
              <w:b w:val="0"/>
              <w:bCs w:val="0"/>
              <w:spacing w:val="0"/>
              <w:w w:val="95"/>
            </w:rPr>
            <w:t>he</w:t>
          </w:r>
          <w:r>
            <w:rPr>
              <w:b w:val="0"/>
              <w:bCs w:val="0"/>
              <w:spacing w:val="2"/>
              <w:w w:val="95"/>
            </w:rPr>
            <w:t> </w:t>
          </w:r>
          <w:r>
            <w:rPr>
              <w:b w:val="0"/>
              <w:bCs w:val="0"/>
              <w:spacing w:val="-12"/>
              <w:w w:val="95"/>
            </w:rPr>
            <w:t>P</w:t>
          </w:r>
          <w:r>
            <w:rPr>
              <w:b w:val="0"/>
              <w:bCs w:val="0"/>
              <w:spacing w:val="0"/>
              <w:w w:val="95"/>
            </w:rPr>
            <w:t>e</w:t>
          </w:r>
          <w:r>
            <w:rPr>
              <w:b w:val="0"/>
              <w:bCs w:val="0"/>
              <w:spacing w:val="-4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centage</w:t>
          </w:r>
          <w:r>
            <w:rPr>
              <w:b w:val="0"/>
              <w:bCs w:val="0"/>
              <w:spacing w:val="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of</w:t>
          </w:r>
          <w:r>
            <w:rPr>
              <w:b w:val="0"/>
              <w:bCs w:val="0"/>
              <w:spacing w:val="-6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Appeals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36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11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4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Case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Management</w:t>
          </w:r>
          <w:r>
            <w:rPr>
              <w:b w:val="0"/>
              <w:bCs w:val="0"/>
              <w:spacing w:val="-30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–</w:t>
          </w:r>
          <w:r>
            <w:rPr>
              <w:b w:val="0"/>
              <w:bCs w:val="0"/>
              <w:spacing w:val="-30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O</w:t>
          </w:r>
          <w:r>
            <w:rPr>
              <w:b w:val="0"/>
              <w:bCs w:val="0"/>
              <w:spacing w:val="-3"/>
              <w:w w:val="95"/>
            </w:rPr>
            <w:t>v</w:t>
          </w:r>
          <w:r>
            <w:rPr>
              <w:b w:val="0"/>
              <w:bCs w:val="0"/>
              <w:spacing w:val="0"/>
              <w:w w:val="95"/>
            </w:rPr>
            <w:t>erturn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Rate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on</w:t>
          </w:r>
          <w:r>
            <w:rPr>
              <w:b w:val="0"/>
              <w:bCs w:val="0"/>
              <w:spacing w:val="-5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Appeal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38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5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Accessibility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Courts</w:t>
          </w:r>
          <w:r>
            <w:rPr>
              <w:b w:val="0"/>
              <w:bCs w:val="0"/>
              <w:spacing w:val="-3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–</w:t>
          </w:r>
          <w:r>
            <w:rPr>
              <w:b w:val="0"/>
              <w:bCs w:val="0"/>
              <w:spacing w:val="-3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-13"/>
              <w:w w:val="100"/>
            </w:rPr>
            <w:t>F</w:t>
          </w:r>
          <w:r>
            <w:rPr>
              <w:b w:val="0"/>
              <w:bCs w:val="0"/>
              <w:spacing w:val="0"/>
              <w:w w:val="100"/>
            </w:rPr>
            <w:t>ee</w:t>
          </w:r>
          <w:r>
            <w:rPr>
              <w:b w:val="0"/>
              <w:bCs w:val="0"/>
              <w:spacing w:val="-10"/>
              <w:w w:val="100"/>
            </w:rPr>
            <w:t> </w:t>
          </w:r>
          <w:r>
            <w:rPr>
              <w:b w:val="0"/>
              <w:bCs w:val="0"/>
              <w:spacing w:val="-8"/>
              <w:w w:val="100"/>
            </w:rPr>
            <w:t>W</w:t>
          </w:r>
          <w:r>
            <w:rPr>
              <w:b w:val="0"/>
              <w:bCs w:val="0"/>
              <w:spacing w:val="0"/>
              <w:w w:val="100"/>
            </w:rPr>
            <w:t>a</w:t>
          </w:r>
          <w:r>
            <w:rPr>
              <w:b w:val="0"/>
              <w:bCs w:val="0"/>
              <w:spacing w:val="-4"/>
              <w:w w:val="100"/>
            </w:rPr>
            <w:t>i</w:t>
          </w:r>
          <w:r>
            <w:rPr>
              <w:b w:val="0"/>
              <w:bCs w:val="0"/>
              <w:spacing w:val="-3"/>
              <w:w w:val="100"/>
            </w:rPr>
            <w:t>v</w:t>
          </w:r>
          <w:r>
            <w:rPr>
              <w:b w:val="0"/>
              <w:bCs w:val="0"/>
              <w:spacing w:val="0"/>
              <w:w w:val="100"/>
            </w:rPr>
            <w:t>er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40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6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Accessibility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Courts</w:t>
          </w:r>
          <w:r>
            <w:rPr>
              <w:b w:val="0"/>
              <w:bCs w:val="0"/>
              <w:spacing w:val="-3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–</w:t>
          </w:r>
          <w:r>
            <w:rPr>
              <w:b w:val="0"/>
              <w:bCs w:val="0"/>
              <w:spacing w:val="-3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Ci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cuit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42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7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Accessibility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of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Courts</w:t>
          </w:r>
          <w:r>
            <w:rPr>
              <w:b w:val="0"/>
              <w:bCs w:val="0"/>
              <w:spacing w:val="-3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–</w:t>
          </w:r>
          <w:r>
            <w:rPr>
              <w:b w:val="0"/>
              <w:bCs w:val="0"/>
              <w:spacing w:val="-3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Legal</w:t>
          </w:r>
          <w:r>
            <w:rPr>
              <w:b w:val="0"/>
              <w:bCs w:val="0"/>
              <w:spacing w:val="-9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Aid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44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8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Complaint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Handling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and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13"/>
              <w:w w:val="100"/>
            </w:rPr>
            <w:t>F</w:t>
          </w:r>
          <w:r>
            <w:rPr>
              <w:b w:val="0"/>
              <w:bCs w:val="0"/>
              <w:spacing w:val="0"/>
              <w:w w:val="100"/>
            </w:rPr>
            <w:t>eedba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k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46</w:t>
          </w:r>
        </w:p>
        <w:p>
          <w:pPr>
            <w:pStyle w:val="TOC5"/>
            <w:tabs>
              <w:tab w:pos="3401" w:val="left" w:leader="none"/>
              <w:tab w:pos="10204" w:val="right" w:leader="none"/>
            </w:tabs>
            <w:ind w:right="0"/>
            <w:jc w:val="left"/>
          </w:pPr>
          <w:hyperlink w:history="true" w:anchor="_TOC_250004">
            <w:r>
              <w:rPr>
                <w:b w:val="0"/>
                <w:bCs w:val="0"/>
                <w:spacing w:val="0"/>
                <w:w w:val="100"/>
              </w:rPr>
              <w:t>Indicator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9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Complaint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Handling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and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3"/>
                <w:w w:val="100"/>
              </w:rPr>
              <w:t>F</w:t>
            </w:r>
            <w:r>
              <w:rPr>
                <w:b w:val="0"/>
                <w:bCs w:val="0"/>
                <w:spacing w:val="0"/>
                <w:w w:val="100"/>
              </w:rPr>
              <w:t>eedba</w:t>
            </w:r>
            <w:r>
              <w:rPr>
                <w:b w:val="0"/>
                <w:bCs w:val="0"/>
                <w:spacing w:val="-5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k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-</w:t>
            </w:r>
            <w:r>
              <w:rPr>
                <w:b w:val="0"/>
                <w:bCs w:val="0"/>
                <w:spacing w:val="-3"/>
                <w:w w:val="100"/>
              </w:rPr>
              <w:t> </w:t>
            </w:r>
            <w:r>
              <w:rPr>
                <w:b w:val="0"/>
                <w:bCs w:val="0"/>
                <w:spacing w:val="-8"/>
                <w:w w:val="100"/>
              </w:rPr>
              <w:t>J</w:t>
            </w:r>
            <w:r>
              <w:rPr>
                <w:b w:val="0"/>
                <w:bCs w:val="0"/>
                <w:spacing w:val="0"/>
                <w:w w:val="100"/>
              </w:rPr>
              <w:t>udicial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Officers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48</w:t>
            </w:r>
          </w:hyperlink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10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26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Complaint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Handling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and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-13"/>
              <w:w w:val="100"/>
            </w:rPr>
            <w:t>F</w:t>
          </w:r>
          <w:r>
            <w:rPr>
              <w:b w:val="0"/>
              <w:bCs w:val="0"/>
              <w:spacing w:val="0"/>
              <w:w w:val="100"/>
            </w:rPr>
            <w:t>eedba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k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-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</w:t>
          </w:r>
          <w:r>
            <w:rPr>
              <w:b w:val="0"/>
              <w:bCs w:val="0"/>
              <w:spacing w:val="-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Staff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50</w:t>
          </w:r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11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29"/>
              <w:w w:val="100"/>
            </w:rPr>
            <w:t> </w:t>
          </w:r>
          <w:r>
            <w:rPr>
              <w:b w:val="0"/>
              <w:bCs w:val="0"/>
              <w:spacing w:val="-8"/>
              <w:w w:val="100"/>
            </w:rPr>
            <w:t>J</w:t>
          </w:r>
          <w:r>
            <w:rPr>
              <w:b w:val="0"/>
              <w:bCs w:val="0"/>
              <w:spacing w:val="0"/>
              <w:w w:val="100"/>
            </w:rPr>
            <w:t>udicial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Resou</w:t>
          </w:r>
          <w:r>
            <w:rPr>
              <w:b w:val="0"/>
              <w:bCs w:val="0"/>
              <w:spacing w:val="-4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ces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52</w:t>
          </w:r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12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28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Court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Staff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Resou</w:t>
          </w:r>
          <w:r>
            <w:rPr>
              <w:b w:val="0"/>
              <w:bCs w:val="0"/>
              <w:spacing w:val="-4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ces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54</w:t>
          </w:r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Indicator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13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28"/>
              <w:w w:val="100"/>
            </w:rPr>
            <w:t> </w:t>
          </w:r>
          <w:r>
            <w:rPr>
              <w:b w:val="0"/>
              <w:bCs w:val="0"/>
              <w:spacing w:val="-18"/>
              <w:w w:val="100"/>
            </w:rPr>
            <w:t>T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ansparen</w:t>
          </w:r>
          <w:r>
            <w:rPr>
              <w:b w:val="0"/>
              <w:bCs w:val="0"/>
              <w:spacing w:val="-7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y–Annual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Report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56</w:t>
          </w:r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4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14</w:t>
          </w:r>
          <w:r>
            <w:rPr>
              <w:b w:val="0"/>
              <w:bCs w:val="0"/>
              <w:spacing w:val="0"/>
              <w:w w:val="95"/>
            </w:rPr>
            <w:t> </w:t>
          </w:r>
          <w:r>
            <w:rPr>
              <w:b w:val="0"/>
              <w:bCs w:val="0"/>
              <w:spacing w:val="41"/>
              <w:w w:val="95"/>
            </w:rPr>
            <w:t> </w:t>
          </w:r>
          <w:r>
            <w:rPr>
              <w:b w:val="0"/>
              <w:bCs w:val="0"/>
              <w:spacing w:val="-17"/>
              <w:w w:val="95"/>
            </w:rPr>
            <w:t>T</w:t>
          </w:r>
          <w:r>
            <w:rPr>
              <w:b w:val="0"/>
              <w:bCs w:val="0"/>
              <w:spacing w:val="-3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ansparen</w:t>
          </w:r>
          <w:r>
            <w:rPr>
              <w:b w:val="0"/>
              <w:bCs w:val="0"/>
              <w:spacing w:val="-7"/>
              <w:w w:val="95"/>
            </w:rPr>
            <w:t>c</w:t>
          </w:r>
          <w:r>
            <w:rPr>
              <w:b w:val="0"/>
              <w:bCs w:val="0"/>
              <w:spacing w:val="0"/>
              <w:w w:val="95"/>
            </w:rPr>
            <w:t>y–Court</w:t>
          </w:r>
          <w:r>
            <w:rPr>
              <w:b w:val="0"/>
              <w:bCs w:val="0"/>
              <w:spacing w:val="4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Services</w:t>
          </w:r>
          <w:r>
            <w:rPr>
              <w:b w:val="0"/>
              <w:bCs w:val="0"/>
              <w:spacing w:val="4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Information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60</w:t>
          </w:r>
        </w:p>
        <w:p>
          <w:pPr>
            <w:pStyle w:val="TOC5"/>
            <w:tabs>
              <w:tab w:pos="10204" w:val="right" w:leader="none"/>
            </w:tabs>
            <w:ind w:right="0"/>
            <w:jc w:val="left"/>
          </w:pPr>
          <w:r>
            <w:rPr>
              <w:b w:val="0"/>
              <w:bCs w:val="0"/>
              <w:spacing w:val="0"/>
              <w:w w:val="95"/>
            </w:rPr>
            <w:t>Indicator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15</w:t>
          </w:r>
          <w:r>
            <w:rPr>
              <w:b w:val="0"/>
              <w:bCs w:val="0"/>
              <w:spacing w:val="0"/>
              <w:w w:val="95"/>
            </w:rPr>
            <w:t> </w:t>
          </w:r>
          <w:r>
            <w:rPr>
              <w:b w:val="0"/>
              <w:bCs w:val="0"/>
              <w:spacing w:val="41"/>
              <w:w w:val="95"/>
            </w:rPr>
            <w:t> </w:t>
          </w:r>
          <w:r>
            <w:rPr>
              <w:b w:val="0"/>
              <w:bCs w:val="0"/>
              <w:spacing w:val="-17"/>
              <w:w w:val="95"/>
            </w:rPr>
            <w:t>T</w:t>
          </w:r>
          <w:r>
            <w:rPr>
              <w:b w:val="0"/>
              <w:bCs w:val="0"/>
              <w:spacing w:val="-3"/>
              <w:w w:val="95"/>
            </w:rPr>
            <w:t>r</w:t>
          </w:r>
          <w:r>
            <w:rPr>
              <w:b w:val="0"/>
              <w:bCs w:val="0"/>
              <w:spacing w:val="0"/>
              <w:w w:val="95"/>
            </w:rPr>
            <w:t>ansparen</w:t>
          </w:r>
          <w:r>
            <w:rPr>
              <w:b w:val="0"/>
              <w:bCs w:val="0"/>
              <w:spacing w:val="-7"/>
              <w:w w:val="95"/>
            </w:rPr>
            <w:t>c</w:t>
          </w:r>
          <w:r>
            <w:rPr>
              <w:b w:val="0"/>
              <w:bCs w:val="0"/>
              <w:spacing w:val="0"/>
              <w:w w:val="95"/>
            </w:rPr>
            <w:t>y–Publication</w:t>
          </w:r>
          <w:r>
            <w:rPr>
              <w:b w:val="0"/>
              <w:bCs w:val="0"/>
              <w:spacing w:val="3"/>
              <w:w w:val="95"/>
            </w:rPr>
            <w:t> </w:t>
          </w:r>
          <w:r>
            <w:rPr>
              <w:b w:val="0"/>
              <w:bCs w:val="0"/>
              <w:spacing w:val="0"/>
              <w:w w:val="95"/>
            </w:rPr>
            <w:t>of</w:t>
          </w:r>
          <w:r>
            <w:rPr>
              <w:b w:val="0"/>
              <w:bCs w:val="0"/>
              <w:spacing w:val="4"/>
              <w:w w:val="95"/>
            </w:rPr>
            <w:t> </w:t>
          </w:r>
          <w:r>
            <w:rPr>
              <w:b w:val="0"/>
              <w:bCs w:val="0"/>
              <w:spacing w:val="-7"/>
              <w:w w:val="95"/>
            </w:rPr>
            <w:t>J</w:t>
          </w:r>
          <w:r>
            <w:rPr>
              <w:b w:val="0"/>
              <w:bCs w:val="0"/>
              <w:spacing w:val="0"/>
              <w:w w:val="95"/>
            </w:rPr>
            <w:t>udgments</w:t>
          </w:r>
          <w:r>
            <w:rPr>
              <w:b w:val="0"/>
              <w:bCs w:val="0"/>
              <w:spacing w:val="0"/>
              <w:w w:val="95"/>
            </w:rPr>
            <w:tab/>
          </w:r>
          <w:r>
            <w:rPr>
              <w:b w:val="0"/>
              <w:bCs w:val="0"/>
              <w:spacing w:val="0"/>
              <w:w w:val="95"/>
            </w:rPr>
            <w:t>62</w:t>
          </w:r>
        </w:p>
        <w:p>
          <w:pPr>
            <w:pStyle w:val="TOC4"/>
            <w:numPr>
              <w:ilvl w:val="0"/>
              <w:numId w:val="2"/>
            </w:numPr>
            <w:tabs>
              <w:tab w:pos="453" w:val="left" w:leader="none"/>
              <w:tab w:pos="2154" w:val="left" w:leader="none"/>
              <w:tab w:pos="8503" w:val="right" w:leader="none"/>
            </w:tabs>
            <w:spacing w:before="170"/>
            <w:ind w:left="2154" w:right="0" w:hanging="341"/>
            <w:jc w:val="center"/>
          </w:pPr>
          <w:r>
            <w:rPr>
              <w:b w:val="0"/>
              <w:bCs w:val="0"/>
              <w:color w:val="000000"/>
              <w:spacing w:val="0"/>
              <w:w w:val="95"/>
            </w:rPr>
            <w:t>Client</w:t>
          </w:r>
          <w:r>
            <w:rPr>
              <w:b w:val="0"/>
              <w:bCs w:val="0"/>
              <w:color w:val="000000"/>
              <w:spacing w:val="1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focused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Courts</w:t>
          </w:r>
          <w:r>
            <w:rPr>
              <w:b w:val="0"/>
              <w:bCs w:val="0"/>
              <w:color w:val="000000"/>
              <w:spacing w:val="-31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–</w:t>
          </w:r>
          <w:r>
            <w:rPr>
              <w:b w:val="0"/>
              <w:bCs w:val="0"/>
              <w:color w:val="000000"/>
              <w:spacing w:val="-11"/>
              <w:w w:val="95"/>
            </w:rPr>
            <w:t>T</w:t>
          </w:r>
          <w:r>
            <w:rPr>
              <w:b w:val="0"/>
              <w:bCs w:val="0"/>
              <w:color w:val="000000"/>
              <w:spacing w:val="0"/>
              <w:w w:val="95"/>
            </w:rPr>
            <w:t>hree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Case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Studies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64</w:t>
          </w:r>
        </w:p>
        <w:p>
          <w:pPr>
            <w:pStyle w:val="TOC5"/>
            <w:numPr>
              <w:ilvl w:val="1"/>
              <w:numId w:val="2"/>
            </w:numPr>
            <w:tabs>
              <w:tab w:pos="2551" w:val="left" w:leader="none"/>
              <w:tab w:pos="10204" w:val="right" w:leader="none"/>
            </w:tabs>
            <w:spacing w:before="57"/>
            <w:ind w:left="2551" w:right="0" w:hanging="397"/>
            <w:jc w:val="left"/>
          </w:pPr>
          <w:hyperlink w:history="true" w:anchor="_TOC_250003">
            <w:r>
              <w:rPr>
                <w:b w:val="0"/>
                <w:bCs w:val="0"/>
                <w:spacing w:val="-24"/>
                <w:w w:val="100"/>
              </w:rPr>
              <w:t>T</w:t>
            </w:r>
            <w:r>
              <w:rPr>
                <w:b w:val="0"/>
                <w:bCs w:val="0"/>
                <w:spacing w:val="0"/>
                <w:w w:val="100"/>
              </w:rPr>
              <w:t>okelau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64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551" w:val="left" w:leader="none"/>
              <w:tab w:pos="10204" w:val="right" w:leader="none"/>
            </w:tabs>
            <w:spacing w:before="57"/>
            <w:ind w:left="2551" w:right="0" w:hanging="397"/>
            <w:jc w:val="left"/>
          </w:pPr>
          <w:hyperlink w:history="true" w:anchor="_TOC_250002">
            <w:r>
              <w:rPr>
                <w:b w:val="0"/>
                <w:bCs w:val="0"/>
                <w:spacing w:val="0"/>
                <w:w w:val="95"/>
              </w:rPr>
              <w:t>Cook</w:t>
            </w:r>
            <w:r>
              <w:rPr>
                <w:b w:val="0"/>
                <w:bCs w:val="0"/>
                <w:spacing w:val="2"/>
                <w:w w:val="95"/>
              </w:rPr>
              <w:t> </w:t>
            </w:r>
            <w:r>
              <w:rPr>
                <w:b w:val="0"/>
                <w:bCs w:val="0"/>
                <w:spacing w:val="0"/>
                <w:w w:val="95"/>
              </w:rPr>
              <w:t>Islands</w:t>
            </w:r>
            <w:r>
              <w:rPr>
                <w:b w:val="0"/>
                <w:bCs w:val="0"/>
                <w:spacing w:val="0"/>
                <w:w w:val="95"/>
              </w:rPr>
              <w:tab/>
            </w:r>
            <w:r>
              <w:rPr>
                <w:b w:val="0"/>
                <w:bCs w:val="0"/>
                <w:spacing w:val="0"/>
                <w:w w:val="95"/>
              </w:rPr>
              <w:t>64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551" w:val="left" w:leader="none"/>
              <w:tab w:pos="10204" w:val="right" w:leader="none"/>
            </w:tabs>
            <w:spacing w:before="57"/>
            <w:ind w:left="2551" w:right="0" w:hanging="397"/>
            <w:jc w:val="left"/>
          </w:pPr>
          <w:hyperlink w:history="true" w:anchor="_TOC_250001">
            <w:r>
              <w:rPr>
                <w:b w:val="0"/>
                <w:bCs w:val="0"/>
                <w:spacing w:val="0"/>
                <w:w w:val="95"/>
              </w:rPr>
              <w:t>Republic</w:t>
            </w:r>
            <w:r>
              <w:rPr>
                <w:b w:val="0"/>
                <w:bCs w:val="0"/>
                <w:spacing w:val="3"/>
                <w:w w:val="95"/>
              </w:rPr>
              <w:t> </w:t>
            </w:r>
            <w:r>
              <w:rPr>
                <w:b w:val="0"/>
                <w:bCs w:val="0"/>
                <w:spacing w:val="0"/>
                <w:w w:val="95"/>
              </w:rPr>
              <w:t>of</w:t>
            </w:r>
            <w:r>
              <w:rPr>
                <w:b w:val="0"/>
                <w:bCs w:val="0"/>
                <w:spacing w:val="3"/>
                <w:w w:val="95"/>
              </w:rPr>
              <w:t> </w:t>
            </w:r>
            <w:r>
              <w:rPr>
                <w:b w:val="0"/>
                <w:bCs w:val="0"/>
                <w:spacing w:val="0"/>
                <w:w w:val="95"/>
              </w:rPr>
              <w:t>the</w:t>
            </w:r>
            <w:r>
              <w:rPr>
                <w:b w:val="0"/>
                <w:bCs w:val="0"/>
                <w:spacing w:val="4"/>
                <w:w w:val="95"/>
              </w:rPr>
              <w:t> </w:t>
            </w:r>
            <w:r>
              <w:rPr>
                <w:b w:val="0"/>
                <w:bCs w:val="0"/>
                <w:spacing w:val="0"/>
                <w:w w:val="95"/>
              </w:rPr>
              <w:t>Marshall</w:t>
            </w:r>
            <w:r>
              <w:rPr>
                <w:b w:val="0"/>
                <w:bCs w:val="0"/>
                <w:spacing w:val="3"/>
                <w:w w:val="95"/>
              </w:rPr>
              <w:t> </w:t>
            </w:r>
            <w:r>
              <w:rPr>
                <w:b w:val="0"/>
                <w:bCs w:val="0"/>
                <w:spacing w:val="0"/>
                <w:w w:val="95"/>
              </w:rPr>
              <w:t>Islands</w:t>
            </w:r>
            <w:r>
              <w:rPr>
                <w:b w:val="0"/>
                <w:bCs w:val="0"/>
                <w:spacing w:val="0"/>
                <w:w w:val="95"/>
              </w:rPr>
              <w:tab/>
            </w:r>
            <w:r>
              <w:rPr>
                <w:b w:val="0"/>
                <w:bCs w:val="0"/>
                <w:spacing w:val="0"/>
                <w:w w:val="95"/>
              </w:rPr>
              <w:t>68</w:t>
            </w:r>
          </w:hyperlink>
        </w:p>
        <w:p>
          <w:pPr>
            <w:pStyle w:val="TOC4"/>
            <w:numPr>
              <w:ilvl w:val="0"/>
              <w:numId w:val="2"/>
            </w:numPr>
            <w:tabs>
              <w:tab w:pos="453" w:val="left" w:leader="none"/>
              <w:tab w:pos="2154" w:val="left" w:leader="none"/>
              <w:tab w:pos="8503" w:val="right" w:leader="none"/>
            </w:tabs>
            <w:spacing w:before="170"/>
            <w:ind w:left="2154" w:right="0" w:hanging="341"/>
            <w:jc w:val="center"/>
          </w:pPr>
          <w:r>
            <w:rPr>
              <w:b w:val="0"/>
              <w:bCs w:val="0"/>
              <w:color w:val="000000"/>
              <w:spacing w:val="-7"/>
              <w:w w:val="95"/>
            </w:rPr>
            <w:t>J</w:t>
          </w:r>
          <w:r>
            <w:rPr>
              <w:b w:val="0"/>
              <w:bCs w:val="0"/>
              <w:color w:val="000000"/>
              <w:spacing w:val="0"/>
              <w:w w:val="95"/>
            </w:rPr>
            <w:t>u</w:t>
          </w:r>
          <w:r>
            <w:rPr>
              <w:b w:val="0"/>
              <w:bCs w:val="0"/>
              <w:color w:val="000000"/>
              <w:spacing w:val="-3"/>
              <w:w w:val="95"/>
            </w:rPr>
            <w:t>v</w:t>
          </w:r>
          <w:r>
            <w:rPr>
              <w:b w:val="0"/>
              <w:bCs w:val="0"/>
              <w:color w:val="000000"/>
              <w:spacing w:val="0"/>
              <w:w w:val="95"/>
            </w:rPr>
            <w:t>enile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Disaggregated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Data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and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Indicators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73</w:t>
          </w:r>
        </w:p>
        <w:p>
          <w:pPr>
            <w:pStyle w:val="TOC2"/>
            <w:tabs>
              <w:tab w:pos="8503" w:val="right" w:leader="none"/>
            </w:tabs>
            <w:ind w:right="0"/>
            <w:jc w:val="center"/>
          </w:pPr>
          <w:r>
            <w:rPr>
              <w:rFonts w:ascii="Arial" w:hAnsi="Arial" w:cs="Arial" w:eastAsia="Arial"/>
              <w:b/>
              <w:bCs/>
              <w:color w:val="FFFFFF"/>
            </w:rPr>
          </w:r>
          <w:r>
            <w:rPr>
              <w:rFonts w:ascii="Arial" w:hAnsi="Arial" w:cs="Arial" w:eastAsia="Arial"/>
              <w:b/>
              <w:bCs/>
              <w:color w:val="FFFFFF"/>
              <w:highlight w:val="darkCyan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-4"/>
              <w:highlight w:val="darkCyan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  <w:highlight w:val="darkCyan"/>
            </w:rPr>
            <w:t>7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  <w:highlight w:val="darkCyan"/>
            </w:rPr>
            <w:t>   </w:t>
          </w:r>
          <w:r>
            <w:rPr>
              <w:rFonts w:ascii="Arial" w:hAnsi="Arial" w:cs="Arial" w:eastAsia="Arial"/>
              <w:b/>
              <w:bCs/>
              <w:color w:val="FFFFFF"/>
              <w:spacing w:val="4"/>
              <w:w w:val="95"/>
              <w:highlight w:val="darkCyan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4"/>
              <w:w w:val="95"/>
            </w:rPr>
          </w:r>
          <w:r>
            <w:rPr>
              <w:b w:val="0"/>
              <w:bCs w:val="0"/>
              <w:color w:val="000000"/>
              <w:spacing w:val="0"/>
              <w:w w:val="95"/>
            </w:rPr>
            <w:t>Gender</w:t>
          </w:r>
          <w:r>
            <w:rPr>
              <w:b w:val="0"/>
              <w:bCs w:val="0"/>
              <w:color w:val="000000"/>
              <w:spacing w:val="6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Disaggregated</w:t>
          </w:r>
          <w:r>
            <w:rPr>
              <w:b w:val="0"/>
              <w:bCs w:val="0"/>
              <w:color w:val="000000"/>
              <w:spacing w:val="6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Data</w:t>
          </w:r>
          <w:r>
            <w:rPr>
              <w:b w:val="0"/>
              <w:bCs w:val="0"/>
              <w:color w:val="000000"/>
              <w:spacing w:val="6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and</w:t>
          </w:r>
          <w:r>
            <w:rPr>
              <w:b w:val="0"/>
              <w:bCs w:val="0"/>
              <w:color w:val="000000"/>
              <w:spacing w:val="6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Indicators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76</w:t>
          </w:r>
        </w:p>
        <w:p>
          <w:pPr>
            <w:pStyle w:val="TOC3"/>
            <w:tabs>
              <w:tab w:pos="453" w:val="left" w:leader="none"/>
              <w:tab w:pos="8503" w:val="right" w:leader="none"/>
            </w:tabs>
            <w:ind w:right="0"/>
            <w:jc w:val="center"/>
          </w:pP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</w:rPr>
            <w:t>8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-7"/>
              <w:w w:val="95"/>
            </w:rPr>
            <w:t>K</w:t>
          </w:r>
          <w:r>
            <w:rPr>
              <w:b w:val="0"/>
              <w:bCs w:val="0"/>
              <w:color w:val="000000"/>
              <w:spacing w:val="0"/>
              <w:w w:val="95"/>
            </w:rPr>
            <w:t>ey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-5"/>
              <w:w w:val="95"/>
            </w:rPr>
            <w:t>F</w:t>
          </w:r>
          <w:r>
            <w:rPr>
              <w:b w:val="0"/>
              <w:bCs w:val="0"/>
              <w:color w:val="000000"/>
              <w:spacing w:val="0"/>
              <w:w w:val="95"/>
            </w:rPr>
            <w:t>indings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and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0"/>
              <w:w w:val="95"/>
            </w:rPr>
            <w:t>Recommendations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78</w:t>
          </w:r>
        </w:p>
        <w:p>
          <w:pPr>
            <w:pStyle w:val="TOC2"/>
            <w:tabs>
              <w:tab w:pos="8503" w:val="right" w:leader="none"/>
            </w:tabs>
            <w:ind w:right="0"/>
            <w:jc w:val="center"/>
          </w:pPr>
          <w:r>
            <w:rPr>
              <w:rFonts w:ascii="Arial" w:hAnsi="Arial" w:cs="Arial" w:eastAsia="Arial"/>
              <w:b/>
              <w:bCs/>
              <w:color w:val="FFFFFF"/>
            </w:rPr>
          </w:r>
          <w:r>
            <w:rPr>
              <w:rFonts w:ascii="Arial" w:hAnsi="Arial" w:cs="Arial" w:eastAsia="Arial"/>
              <w:b/>
              <w:bCs/>
              <w:color w:val="FFFFFF"/>
              <w:highlight w:val="dark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-4"/>
              <w:highlight w:val="dark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  <w:highlight w:val="darkGray"/>
            </w:rPr>
            <w:t>9</w:t>
          </w:r>
          <w:r>
            <w:rPr>
              <w:rFonts w:ascii="Arial" w:hAnsi="Arial" w:cs="Arial" w:eastAsia="Arial"/>
              <w:b/>
              <w:bCs/>
              <w:color w:val="FFFFFF"/>
              <w:spacing w:val="0"/>
              <w:w w:val="95"/>
              <w:highlight w:val="darkGray"/>
            </w:rPr>
            <w:t>  </w:t>
          </w:r>
          <w:r>
            <w:rPr>
              <w:rFonts w:ascii="Arial" w:hAnsi="Arial" w:cs="Arial" w:eastAsia="Arial"/>
              <w:b/>
              <w:bCs/>
              <w:color w:val="FFFFFF"/>
              <w:spacing w:val="55"/>
              <w:w w:val="95"/>
              <w:highlight w:val="darkGray"/>
            </w:rPr>
            <w:t> </w:t>
          </w:r>
          <w:r>
            <w:rPr>
              <w:rFonts w:ascii="Arial" w:hAnsi="Arial" w:cs="Arial" w:eastAsia="Arial"/>
              <w:b/>
              <w:bCs/>
              <w:color w:val="FFFFFF"/>
              <w:spacing w:val="55"/>
              <w:w w:val="95"/>
            </w:rPr>
          </w:r>
          <w:r>
            <w:rPr>
              <w:b w:val="0"/>
              <w:bCs w:val="0"/>
              <w:color w:val="000000"/>
              <w:spacing w:val="0"/>
              <w:w w:val="95"/>
            </w:rPr>
            <w:t>Regional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-7"/>
              <w:w w:val="95"/>
            </w:rPr>
            <w:t>J</w:t>
          </w:r>
          <w:r>
            <w:rPr>
              <w:b w:val="0"/>
              <w:bCs w:val="0"/>
              <w:color w:val="000000"/>
              <w:spacing w:val="0"/>
              <w:w w:val="95"/>
            </w:rPr>
            <w:t>ustice</w:t>
          </w:r>
          <w:r>
            <w:rPr>
              <w:b w:val="0"/>
              <w:bCs w:val="0"/>
              <w:color w:val="000000"/>
              <w:spacing w:val="3"/>
              <w:w w:val="95"/>
            </w:rPr>
            <w:t> </w:t>
          </w:r>
          <w:r>
            <w:rPr>
              <w:b w:val="0"/>
              <w:bCs w:val="0"/>
              <w:color w:val="000000"/>
              <w:spacing w:val="-12"/>
              <w:w w:val="95"/>
            </w:rPr>
            <w:t>P</w:t>
          </w:r>
          <w:r>
            <w:rPr>
              <w:b w:val="0"/>
              <w:bCs w:val="0"/>
              <w:color w:val="000000"/>
              <w:spacing w:val="0"/>
              <w:w w:val="95"/>
            </w:rPr>
            <w:t>erformance</w:t>
          </w:r>
          <w:r>
            <w:rPr>
              <w:b w:val="0"/>
              <w:bCs w:val="0"/>
              <w:color w:val="000000"/>
              <w:spacing w:val="2"/>
              <w:w w:val="95"/>
            </w:rPr>
            <w:t> </w:t>
          </w:r>
          <w:r>
            <w:rPr>
              <w:b w:val="0"/>
              <w:bCs w:val="0"/>
              <w:color w:val="000000"/>
              <w:spacing w:val="-10"/>
              <w:w w:val="95"/>
            </w:rPr>
            <w:t>F</w:t>
          </w:r>
          <w:r>
            <w:rPr>
              <w:b w:val="0"/>
              <w:bCs w:val="0"/>
              <w:color w:val="000000"/>
              <w:spacing w:val="-3"/>
              <w:w w:val="95"/>
            </w:rPr>
            <w:t>r</w:t>
          </w:r>
          <w:r>
            <w:rPr>
              <w:b w:val="0"/>
              <w:bCs w:val="0"/>
              <w:color w:val="000000"/>
              <w:spacing w:val="0"/>
              <w:w w:val="95"/>
            </w:rPr>
            <w:t>ame</w:t>
          </w:r>
          <w:r>
            <w:rPr>
              <w:b w:val="0"/>
              <w:bCs w:val="0"/>
              <w:color w:val="000000"/>
              <w:spacing w:val="-3"/>
              <w:w w:val="95"/>
            </w:rPr>
            <w:t>w</w:t>
          </w:r>
          <w:r>
            <w:rPr>
              <w:b w:val="0"/>
              <w:bCs w:val="0"/>
              <w:color w:val="000000"/>
              <w:spacing w:val="0"/>
              <w:w w:val="95"/>
            </w:rPr>
            <w:t>ork</w:t>
          </w:r>
          <w:r>
            <w:rPr>
              <w:b w:val="0"/>
              <w:bCs w:val="0"/>
              <w:color w:val="000000"/>
              <w:spacing w:val="0"/>
              <w:w w:val="95"/>
            </w:rPr>
            <w:tab/>
          </w:r>
          <w:r>
            <w:rPr>
              <w:b w:val="0"/>
              <w:bCs w:val="0"/>
              <w:color w:val="000000"/>
              <w:spacing w:val="0"/>
              <w:w w:val="95"/>
            </w:rPr>
            <w:t>87</w:t>
          </w:r>
        </w:p>
        <w:p>
          <w:pPr>
            <w:pStyle w:val="TOC1"/>
            <w:tabs>
              <w:tab w:pos="8503" w:val="right" w:leader="none"/>
            </w:tabs>
            <w:spacing w:before="312"/>
            <w:ind w:right="0"/>
            <w:jc w:val="center"/>
            <w:rPr>
              <w:b w:val="0"/>
              <w:bCs w:val="0"/>
            </w:rPr>
          </w:pPr>
          <w:hyperlink w:history="true" w:anchor="_TOC_250000">
            <w:r>
              <w:rPr>
                <w:spacing w:val="0"/>
                <w:w w:val="95"/>
              </w:rPr>
              <w:t>Refe</w:t>
            </w:r>
            <w:r>
              <w:rPr>
                <w:spacing w:val="-4"/>
                <w:w w:val="95"/>
              </w:rPr>
              <w:t>r</w:t>
            </w:r>
            <w:r>
              <w:rPr>
                <w:spacing w:val="0"/>
                <w:w w:val="95"/>
              </w:rPr>
              <w:t>ences</w:t>
            </w:r>
            <w:r>
              <w:rPr>
                <w:spacing w:val="0"/>
                <w:w w:val="95"/>
              </w:rPr>
              <w:tab/>
            </w:r>
            <w:r>
              <w:rPr>
                <w:spacing w:val="0"/>
                <w:w w:val="95"/>
              </w:rPr>
              <w:t>89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</w:sdtContent>
    </w:sdt>
    <w:p>
      <w:pPr>
        <w:rPr>
          <w:sz w:val="2"/>
          <w:szCs w:val="2"/>
        </w:rPr>
      </w:pPr>
      <w:r>
        <w:rPr/>
        <w:pict>
          <v:group style="position:absolute;margin-left:85.039001pt;margin-top:16.24007pt;width:17.008pt;height:14.173pt;mso-position-horizontal-relative:page;mso-position-vertical-relative:paragraph;z-index:-14879" coordorigin="1701,325" coordsize="340,283">
            <v:shape style="position:absolute;left:1701;top:325;width:340;height:283" coordorigin="1701,325" coordsize="340,283" path="m1701,608l2041,608,2041,325,1701,325,1701,608xe" filled="t" fillcolor="#E4B32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7.700555pt;width:17.008pt;height:14.173pt;mso-position-horizontal-relative:page;mso-position-vertical-relative:paragraph;z-index:-14880" coordorigin="1701,154" coordsize="340,283">
            <v:shape style="position:absolute;left:1701;top:154;width:340;height:283" coordorigin="1701,154" coordsize="340,283" path="m1701,437l2041,437,2041,154,1701,154,1701,437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7.622585pt;width:17.008pt;height:14.173pt;mso-position-horizontal-relative:page;mso-position-vertical-relative:paragraph;z-index:-14881" coordorigin="1701,152" coordsize="340,283">
            <v:shape style="position:absolute;left:1701;top:152;width:340;height:283" coordorigin="1701,152" coordsize="340,283" path="m1701,436l2041,436,2041,152,1701,152,1701,436xe" filled="t" fillcolor="#5D0B0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7.712575pt;width:17.008pt;height:14.173pt;mso-position-horizontal-relative:page;mso-position-vertical-relative:paragraph;z-index:-14882" coordorigin="1701,154" coordsize="340,283">
            <v:shape style="position:absolute;left:1701;top:154;width:340;height:283" coordorigin="1701,154" coordsize="340,283" path="m1701,438l2041,438,2041,154,1701,154,1701,438xe" filled="t" fillcolor="#7D844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8.265571pt;width:17.008pt;height:14.173pt;mso-position-horizontal-relative:page;mso-position-vertical-relative:paragraph;z-index:-14883" coordorigin="1701,165" coordsize="340,283">
            <v:shape style="position:absolute;left:1701;top:165;width:340;height:283" coordorigin="1701,165" coordsize="340,283" path="m1701,449l2041,449,2041,165,1701,165,1701,449xe" filled="t" fillcolor="#65A5A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001pt;margin-top:8.187571pt;width:17.008pt;height:14.173pt;mso-position-horizontal-relative:page;mso-position-vertical-relative:paragraph;z-index:-14884" coordorigin="1701,164" coordsize="340,283">
            <v:shape style="position:absolute;left:1701;top:164;width:340;height:283" coordorigin="1701,164" coordsize="340,283" path="m1701,447l2041,447,2041,164,1701,164,1701,447xe" filled="t" fillcolor="#01403F" stroked="f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23"/>
          <w:headerReference w:type="even" r:id="rId24"/>
          <w:pgSz w:w="11906" w:h="16840"/>
          <w:pgMar w:header="305" w:footer="0" w:top="1140" w:bottom="280" w:left="0" w:right="0"/>
          <w:pgNumType w:start="3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bookmarkStart w:name="Abbreviations" w:id="3"/>
      <w:bookmarkEnd w:id="3"/>
      <w:r>
        <w:rPr/>
      </w:r>
      <w:r>
        <w:rPr>
          <w:rFonts w:ascii="Arial" w:hAnsi="Arial" w:cs="Arial" w:eastAsia="Arial"/>
          <w:b w:val="0"/>
          <w:bCs w:val="0"/>
          <w:spacing w:val="-23"/>
          <w:w w:val="9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0"/>
          <w:sz w:val="22"/>
          <w:szCs w:val="22"/>
        </w:rPr>
        <w:t>alau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ind w:left="2321" w:right="0" w:hanging="86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22.331604pt;margin-top:5.970049pt;width:20.779001pt;height:11pt;mso-position-horizontal-relative:page;mso-position-vertical-relative:paragraph;z-index:-14877" type="#_x0000_t202" filled="f" stroked="f">
            <v:textbox inset="0,0,0,0">
              <w:txbxContent>
                <w:p>
                  <w:pPr>
                    <w:spacing w:line="21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FSM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Marshall</w:t>
      </w:r>
      <w:r>
        <w:rPr>
          <w:rFonts w:ascii="Arial" w:hAnsi="Arial" w:cs="Arial" w:eastAsia="Arial"/>
          <w:b w:val="0"/>
          <w:bCs w:val="0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Islands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69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Nauru</w:t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Kiribati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06" w:h="16840"/>
          <w:pgMar w:header="305" w:footer="0" w:top="1120" w:bottom="280" w:left="0" w:right="0"/>
          <w:cols w:num="3" w:equalWidth="0">
            <w:col w:w="5923" w:space="40"/>
            <w:col w:w="3056" w:space="40"/>
            <w:col w:w="2847"/>
          </w:cols>
        </w:sectPr>
      </w:pP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55" w:lineRule="auto" w:before="63"/>
        <w:ind w:left="3819" w:right="0" w:firstLine="21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PNG</w:t>
      </w:r>
      <w:r>
        <w:rPr>
          <w:rFonts w:ascii="Arial" w:hAnsi="Arial" w:cs="Arial" w:eastAsia="Arial"/>
          <w:b w:val="0"/>
          <w:bCs w:val="0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Supreme</w:t>
      </w:r>
      <w:r>
        <w:rPr>
          <w:rFonts w:ascii="Arial" w:hAnsi="Arial" w:cs="Arial" w:eastAsia="Arial"/>
          <w:b w:val="0"/>
          <w:bCs w:val="0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PNG</w:t>
      </w:r>
      <w:r>
        <w:rPr>
          <w:rFonts w:ascii="Arial" w:hAnsi="Arial" w:cs="Arial" w:eastAsia="Arial"/>
          <w:b w:val="0"/>
          <w:bCs w:val="0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Magist</w:t>
      </w:r>
      <w:r>
        <w:rPr>
          <w:rFonts w:ascii="Arial" w:hAnsi="Arial" w:cs="Arial" w:eastAsia="Arial"/>
          <w:b w:val="0"/>
          <w:bCs w:val="0"/>
          <w:spacing w:val="-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ates</w:t>
      </w:r>
      <w:r>
        <w:rPr>
          <w:rFonts w:ascii="Arial" w:hAnsi="Arial" w:cs="Arial" w:eastAsia="Arial"/>
          <w:b w:val="0"/>
          <w:bCs w:val="0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ind w:left="779" w:right="0" w:hanging="9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Solomon</w:t>
      </w:r>
      <w:r>
        <w:rPr>
          <w:rFonts w:ascii="Arial" w:hAnsi="Arial" w:cs="Arial" w:eastAsia="Arial"/>
          <w:b w:val="0"/>
          <w:bCs w:val="0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Islands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6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alu</w:t>
      </w:r>
    </w:p>
    <w:p>
      <w:pPr>
        <w:spacing w:line="280" w:lineRule="exact" w:before="3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370" w:lineRule="atLeast"/>
        <w:ind w:left="1067" w:right="1226" w:hanging="7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okelau</w:t>
      </w:r>
      <w:r>
        <w:rPr>
          <w:rFonts w:ascii="Arial" w:hAnsi="Arial" w:cs="Arial" w:eastAsia="Arial"/>
          <w:b w:val="0"/>
          <w:bCs w:val="0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Samoa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after="0" w:line="370" w:lineRule="atLeast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1906" w:h="16840"/>
          <w:pgMar w:top="4540" w:bottom="280" w:left="0" w:right="0"/>
          <w:cols w:num="4" w:equalWidth="0">
            <w:col w:w="5994" w:space="40"/>
            <w:col w:w="1525" w:space="40"/>
            <w:col w:w="1231" w:space="40"/>
            <w:col w:w="3036"/>
          </w:cols>
        </w:sectPr>
      </w:pPr>
    </w:p>
    <w:p>
      <w:pPr>
        <w:tabs>
          <w:tab w:pos="2479" w:val="left" w:leader="none"/>
        </w:tabs>
        <w:spacing w:line="196" w:lineRule="exact"/>
        <w:ind w:left="0" w:right="75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3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>anuatu</w:t>
      </w:r>
      <w:r>
        <w:rPr>
          <w:rFonts w:ascii="Arial" w:hAnsi="Arial" w:cs="Arial" w:eastAsia="Arial"/>
          <w:b w:val="0"/>
          <w:bCs w:val="0"/>
          <w:spacing w:val="0"/>
          <w:w w:val="9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position w:val="-3"/>
          <w:sz w:val="22"/>
          <w:szCs w:val="22"/>
        </w:rPr>
        <w:t>Cook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22"/>
          <w:szCs w:val="22"/>
        </w:rPr>
      </w:r>
    </w:p>
    <w:p>
      <w:pPr>
        <w:spacing w:after="0" w:line="196" w:lineRule="exact"/>
        <w:jc w:val="right"/>
        <w:rPr>
          <w:rFonts w:ascii="Arial" w:hAnsi="Arial" w:cs="Arial" w:eastAsia="Arial"/>
          <w:sz w:val="22"/>
          <w:szCs w:val="22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group style="position:absolute;margin-left:-.5pt;margin-top:99.212013pt;width:596.276pt;height:743.178pt;mso-position-horizontal-relative:page;mso-position-vertical-relative:page;z-index:-14878" coordorigin="-10,1984" coordsize="11926,14864">
            <v:group style="position:absolute;left:0;top:4961;width:11906;height:11877" coordorigin="0,4961" coordsize="11906,11877">
              <v:shape style="position:absolute;left:0;top:4961;width:11906;height:11877" coordorigin="0,4961" coordsize="11906,11877" path="m0,16838l11906,16838,11906,4961,0,4961,0,16838xe" filled="t" fillcolor="#AFCAD1" stroked="f">
                <v:path arrowok="t"/>
                <v:fill type="solid"/>
              </v:shape>
            </v:group>
            <v:group style="position:absolute;left:498;top:8198;width:176;height:335" coordorigin="498,8198" coordsize="176,335">
              <v:shape style="position:absolute;left:498;top:8198;width:176;height:335" coordorigin="498,8198" coordsize="176,335" path="m507,8198l507,8338,501,8410,499,8432,498,8453,499,8473,502,8491,507,8507,515,8519,525,8528,537,8533,553,8533,612,8501,656,8455,674,8409,673,8395,668,8382,651,8364,634,8350,619,8338,606,8326,595,8312,588,8294,586,8270,578,8236,561,8215,539,8204,519,8199,508,8198,507,8198xe" filled="t" fillcolor="#65A5AE" stroked="f">
                <v:path arrowok="t"/>
                <v:fill type="solid"/>
              </v:shape>
              <v:shape style="position:absolute;left:1758;top:7322;width:5790;height:5320" type="#_x0000_t75">
                <v:imagedata r:id="rId25" o:title=""/>
              </v:shape>
            </v:group>
            <v:group style="position:absolute;left:7658;top:10758;width:265;height:233" coordorigin="7658,10758" coordsize="265,233">
              <v:shape style="position:absolute;left:7658;top:10758;width:265;height:233" coordorigin="7658,10758" coordsize="265,233" path="m7685,10758l7673,10767,7663,10778,7658,10791,7662,10805,7671,10815,7675,10821,7677,10826,7677,10829,7676,10832,7675,10835,7736,10893,7752,10907,7763,10917,7771,10925,7777,10932,7782,10937,7787,10943,7839,10980,7881,10991,7898,10989,7911,10985,7920,10977,7923,10969,7919,10953,7911,10938,7899,10923,7881,10909,7852,10895,7826,10881,7769,10842,7736,10806,7720,10787,7706,10772,7695,10762,7685,10758xe" filled="t" fillcolor="#65A5AE" stroked="f">
                <v:path arrowok="t"/>
                <v:fill type="solid"/>
              </v:shape>
            </v:group>
            <v:group style="position:absolute;left:7918;top:10800;width:88;height:145" coordorigin="7918,10800" coordsize="88,145">
              <v:shape style="position:absolute;left:7918;top:10800;width:88;height:145" coordorigin="7918,10800" coordsize="88,145" path="m7933,10800l7922,10824,7918,10847,7921,10865,7929,10874,7951,10875,7963,10885,7973,10917,7980,10936,7986,10945,7991,10943,7997,10934,8007,10906,8005,10885,7999,10873,7974,10840,7933,10800xe" filled="t" fillcolor="#65A5AE" stroked="f">
                <v:path arrowok="t"/>
                <v:fill type="solid"/>
              </v:shape>
            </v:group>
            <v:group style="position:absolute;left:8094;top:10619;width:38;height:60" coordorigin="8094,10619" coordsize="38,60">
              <v:shape style="position:absolute;left:8094;top:10619;width:38;height:60" coordorigin="8094,10619" coordsize="38,60" path="m8103,10619l8099,10624,8094,10639,8095,10657,8100,10672,8108,10679,8124,10661,8132,10641,8132,10625,8103,10619xe" filled="t" fillcolor="#65A5AE" stroked="f">
                <v:path arrowok="t"/>
                <v:fill type="solid"/>
              </v:shape>
            </v:group>
            <v:group style="position:absolute;left:8083;top:10689;width:60;height:42" coordorigin="8083,10689" coordsize="60,42">
              <v:shape style="position:absolute;left:8083;top:10689;width:60;height:42" coordorigin="8083,10689" coordsize="60,42" path="m8143,10689l8127,10689,8118,10691,8105,10696,8092,10703,8084,10710,8083,10718,8095,10725,8127,10730,8141,10725,8143,10711,8143,10689xe" filled="t" fillcolor="#65A5AE" stroked="f">
                <v:path arrowok="t"/>
                <v:fill type="solid"/>
              </v:shape>
            </v:group>
            <v:group style="position:absolute;left:7876;top:10281;width:115;height:197" coordorigin="7876,10281" coordsize="115,197">
              <v:shape style="position:absolute;left:7876;top:10281;width:115;height:197" coordorigin="7876,10281" coordsize="115,197" path="m7908,10281l7908,10290,7885,10304,7876,10314,7880,10324,7899,10347,7915,10368,7927,10383,7933,10391,7915,10410,7911,10419,7923,10424,7942,10434,7955,10450,7962,10467,7968,10478,7973,10478,7981,10462,7988,10442,7991,10421,7988,10404,7969,10387,7964,10372,7963,10347,7960,10322,7954,10300,7944,10285,7908,10281xe" filled="t" fillcolor="#65A5AE" stroked="f">
                <v:path arrowok="t"/>
                <v:fill type="solid"/>
              </v:shape>
            </v:group>
            <v:group style="position:absolute;left:7958;top:10152;width:50;height:81" coordorigin="7958,10152" coordsize="50,81">
              <v:shape style="position:absolute;left:7958;top:10152;width:50;height:81" coordorigin="7958,10152" coordsize="50,81" path="m7965,10152l7963,10165,7958,10188,7958,10210,7963,10226,7973,10233,7989,10223,8001,10204,8008,10183,8007,10167,7979,10159,7965,10152xe" filled="t" fillcolor="#65A5AE" stroked="f">
                <v:path arrowok="t"/>
                <v:fill type="solid"/>
              </v:shape>
            </v:group>
            <v:group style="position:absolute;left:8001;top:10301;width:58;height:90" coordorigin="8001,10301" coordsize="58,90">
              <v:shape style="position:absolute;left:8001;top:10301;width:58;height:90" coordorigin="8001,10301" coordsize="58,90" path="m8019,10301l8004,10322,8001,10338,8005,10352,8015,10367,8028,10380,8042,10389,8053,10391,8059,10384,8030,10315,8019,10301xe" filled="t" fillcolor="#65A5AE" stroked="f">
                <v:path arrowok="t"/>
                <v:fill type="solid"/>
              </v:shape>
            </v:group>
            <v:group style="position:absolute;left:7996;top:10437;width:76;height:57" coordorigin="7996,10437" coordsize="76,57">
              <v:shape style="position:absolute;left:7996;top:10437;width:76;height:57" coordorigin="7996,10437" coordsize="76,57" path="m8030,10437l8022,10441,8012,10446,8002,10454,7996,10462,7997,10472,8008,10484,8038,10494,8056,10492,8067,10482,8071,10471,8072,10464,8030,10437xe" filled="t" fillcolor="#65A5AE" stroked="f">
                <v:path arrowok="t"/>
                <v:fill type="solid"/>
              </v:shape>
            </v:group>
            <v:group style="position:absolute;left:8781;top:10504;width:139;height:103" coordorigin="8781,10504" coordsize="139,103">
              <v:shape style="position:absolute;left:8781;top:10504;width:139;height:103" coordorigin="8781,10504" coordsize="139,103" path="m8784,10519l8781,10521,8782,10533,8791,10566,8800,10588,8811,10601,8826,10607,8853,10605,8877,10598,8897,10587,8912,10574,8920,10562,8914,10543,8906,10533,8835,10533,8817,10532,8802,10528,8791,10522,8784,10519xe" filled="t" fillcolor="#65A5AE" stroked="f">
                <v:path arrowok="t"/>
                <v:fill type="solid"/>
              </v:shape>
              <v:shape style="position:absolute;left:8781;top:10504;width:139;height:103" coordorigin="8781,10504" coordsize="139,103" path="m8864,10504l8853,10507,8845,10509,8846,10514,8848,10521,8847,10527,8835,10533,8906,10533,8900,10525,8886,10511,8864,10504xe" filled="t" fillcolor="#65A5AE" stroked="f">
                <v:path arrowok="t"/>
                <v:fill type="solid"/>
              </v:shape>
            </v:group>
            <v:group style="position:absolute;left:8913;top:10402;width:125;height:107" coordorigin="8913,10402" coordsize="125,107">
              <v:shape style="position:absolute;left:8913;top:10402;width:125;height:107" coordorigin="8913,10402" coordsize="125,107" path="m8937,10422l8931,10429,8931,10434,8930,10434,8926,10439,8916,10468,8913,10484,8920,10491,8940,10493,8960,10495,8980,10500,9000,10505,9017,10509,9031,10509,9039,10502,9034,10472,9026,10446,9021,10434,8931,10434,8930,10433,9021,10433,9018,10426,8972,10426,8937,10422xe" filled="t" fillcolor="#65A5AE" stroked="f">
                <v:path arrowok="t"/>
                <v:fill type="solid"/>
              </v:shape>
              <v:shape style="position:absolute;left:8913;top:10402;width:125;height:107" coordorigin="8913,10402" coordsize="125,107" path="m9006,10402l8983,10413,8972,10426,9018,10426,9017,10425,9010,10409,9006,10402xe" filled="t" fillcolor="#65A5AE" stroked="f">
                <v:path arrowok="t"/>
                <v:fill type="solid"/>
              </v:shape>
            </v:group>
            <v:group style="position:absolute;left:8412;top:12116;width:492;height:812" coordorigin="8412,12116" coordsize="492,812">
              <v:shape style="position:absolute;left:8412;top:12116;width:492;height:812" coordorigin="8412,12116" coordsize="492,812" path="m8419,12116l8412,12117,8412,12135,8419,12149,8428,12166,8429,12182,8427,12196,8423,12208,8419,12220,8416,12231,8449,12285,8474,12304,8492,12319,8505,12331,8513,12342,8520,12353,8527,12367,8534,12382,8540,12392,8545,12400,8549,12406,8552,12412,8558,12512,8557,12536,8555,12596,8503,12640,8485,12645,8471,12650,8463,12658,8463,12667,8483,12680,8501,12690,8520,12697,8537,12704,8554,12711,8602,12751,8609,12789,8605,12822,8598,12841,8590,12852,8582,12862,8572,12873,8565,12883,8566,12893,8609,12916,8625,12924,8640,12927,8652,12926,8662,12919,8669,12905,8687,12872,8697,12854,8729,12796,8752,12762,8764,12741,8771,12720,8776,12699,8780,12662,8783,12649,8789,12640,8814,12632,8834,12622,8850,12610,8858,12598,8866,12589,8880,12583,8894,12574,8904,12560,8904,12536,8898,12515,8742,12515,8729,12512,8681,12453,8670,12424,8670,12414,8675,12400,8676,12397,8620,12397,8596,12391,8581,12382,8580,12382,8588,12366,8596,12351,8598,12329,8591,12311,8582,12302,8574,12294,8574,12285,8574,12255,8571,12241,8563,12228,8544,12216,8516,12203,8498,12194,8441,12137,8429,12123,8419,12116xe" filled="t" fillcolor="#65A5AE" stroked="f">
                <v:path arrowok="t"/>
                <v:fill type="solid"/>
              </v:shape>
              <v:shape style="position:absolute;left:8412;top:12116;width:492;height:812" coordorigin="8412,12116" coordsize="492,812" path="m8862,12449l8851,12458,8843,12472,8832,12487,8813,12498,8790,12503,8756,12513,8742,12515,8898,12515,8897,12508,8889,12485,8880,12466,8871,12454,8862,12449xe" filled="t" fillcolor="#65A5AE" stroked="f">
                <v:path arrowok="t"/>
                <v:fill type="solid"/>
              </v:shape>
              <v:shape style="position:absolute;left:8412;top:12116;width:492;height:812" coordorigin="8412,12116" coordsize="492,812" path="m8673,12366l8642,12381,8627,12391,8620,12397,8676,12397,8679,12384,8680,12372,8673,12366xe" filled="t" fillcolor="#65A5AE" stroked="f">
                <v:path arrowok="t"/>
                <v:fill type="solid"/>
              </v:shape>
            </v:group>
            <v:group style="position:absolute;left:7857;top:12805;width:698;height:734" coordorigin="7857,12805" coordsize="698,734">
              <v:shape style="position:absolute;left:7857;top:12805;width:698;height:734" coordorigin="7857,12805" coordsize="698,734" path="m8408,12805l8361,12849,8348,12871,8327,12882,8314,12903,8306,12907,8287,12917,8228,12956,8183,13023,8173,13037,8161,13051,8133,13081,8118,13097,8105,13114,8094,13132,8086,13152,8081,13173,8078,13187,8027,13248,7968,13289,7909,13322,7879,13336,7863,13349,7857,13364,7859,13380,7864,13395,7869,13408,7872,13418,7904,13477,7981,13494,8035,13500,8052,13505,8067,13513,8083,13522,8102,13531,8127,13538,8142,13539,8155,13535,8198,13485,8219,13447,8231,13426,8245,13405,8260,13385,8270,13368,8285,13304,8286,13288,8288,13272,8317,13209,8356,13196,8366,13195,8416,13157,8435,13050,8437,13031,8441,13018,8447,13011,8454,13008,8463,13007,8505,13007,8511,13004,8518,12994,8522,12980,8526,12967,8530,12953,8538,12933,8551,12907,8552,12905,8442,12905,8436,12903,8431,12891,8427,12872,8424,12851,8420,12831,8415,12815,8408,12805xe" filled="t" fillcolor="#65A5AE" stroked="f">
                <v:path arrowok="t"/>
                <v:fill type="solid"/>
              </v:shape>
              <v:shape style="position:absolute;left:7857;top:12805;width:698;height:734" coordorigin="7857,12805" coordsize="698,734" path="m8505,13007l8463,13007,8473,13008,8483,13010,8493,13010,8502,13009,8505,13007xe" filled="t" fillcolor="#65A5AE" stroked="f">
                <v:path arrowok="t"/>
                <v:fill type="solid"/>
              </v:shape>
              <v:shape style="position:absolute;left:7857;top:12805;width:698;height:734" coordorigin="7857,12805" coordsize="698,734" path="m8489,12832l8485,12836,8484,12855,8475,12867,8460,12886,8442,12905,8552,12905,8556,12893,8555,12884,8551,12878,8542,12873,8531,12867,8517,12858,8502,12843,8489,12832xe" filled="t" fillcolor="#65A5AE" stroked="f">
                <v:path arrowok="t"/>
                <v:fill type="solid"/>
              </v:shape>
            </v:group>
            <v:group style="position:absolute;left:7937;top:13531;width:86;height:88" coordorigin="7937,13531" coordsize="86,88">
              <v:shape style="position:absolute;left:7937;top:13531;width:86;height:88" coordorigin="7937,13531" coordsize="86,88" path="m8022,13531l7991,13533,7993,13549,7974,13561,7958,13570,7944,13579,7937,13589,7941,13598,7961,13608,7980,13615,7996,13619,8009,13615,8017,13593,8021,13567,8022,13544,8022,13531xe" filled="t" fillcolor="#65A5AE" stroked="f">
                <v:path arrowok="t"/>
                <v:fill type="solid"/>
              </v:shape>
            </v:group>
            <v:group style="position:absolute;left:6001;top:12793;width:355;height:377" coordorigin="6001,12793" coordsize="355,377">
              <v:shape style="position:absolute;left:6001;top:12793;width:355;height:377" coordorigin="6001,12793" coordsize="355,377" path="m6007,12794l6002,12798,6001,12814,6001,12823,6006,12895,6021,12960,6086,13036,6103,13053,6142,13100,6152,13136,6165,13152,6184,13164,6206,13170,6228,13167,6283,13130,6303,13072,6308,13051,6328,12987,6346,12939,6351,12922,6354,12902,6356,12881,6356,12859,6356,12848,6217,12848,6186,12847,6164,12841,6147,12832,6135,12825,6041,12823,6019,12802,6007,12794xe" filled="t" fillcolor="#65A5AE" stroked="f">
                <v:path arrowok="t"/>
                <v:fill type="solid"/>
              </v:shape>
              <v:shape style="position:absolute;left:6001;top:12793;width:355;height:377" coordorigin="6001,12793" coordsize="355,377" path="m6324,12793l6264,12809,6233,12838,6217,12848,6356,12848,6356,12819,6346,12799,6324,12793xe" filled="t" fillcolor="#65A5AE" stroked="f">
                <v:path arrowok="t"/>
                <v:fill type="solid"/>
              </v:shape>
            </v:group>
            <v:group style="position:absolute;left:4826;top:5081;width:984;height:891" coordorigin="4826,5081" coordsize="984,891">
              <v:shape style="position:absolute;left:4826;top:5081;width:984;height:891" coordorigin="4826,5081" coordsize="984,891" path="m5575,5793l5157,5793,5163,5793,5168,5797,5173,5805,5178,5816,5185,5829,5194,5843,5208,5859,5219,5870,5225,5879,5227,5885,5225,5890,5222,5896,5219,5904,5216,5915,5215,5931,5217,5953,5221,5965,5228,5971,5235,5972,5244,5969,5295,5911,5331,5838,5334,5823,5330,5812,5319,5800,5563,5800,5571,5795,5575,5793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068,5698l5014,5750,4966,5802,4948,5824,4941,5832,4850,5859,4835,5863,4828,5867,4826,5870,4826,5870,4828,5874,4835,5877,4845,5881,4870,5889,4885,5894,4899,5899,4912,5906,4921,5910,4929,5911,4937,5910,4947,5906,4974,5894,4995,5885,5022,5876,5056,5865,5076,5859,5090,5854,5112,5837,5113,5836,5157,5793,5575,5793,5594,5781,5617,5769,5618,5768,5206,5768,5195,5765,5185,5755,5174,5737,5159,5709,5068,5698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563,5800l5319,5800,5330,5802,5350,5806,5419,5839,5439,5870,5446,5874,5458,5870,5475,5858,5502,5837,5512,5831,5548,5809,5563,5800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411,5516l5406,5518,5398,5525,5388,5536,5365,5566,5352,5581,5338,5596,5325,5608,5311,5617,5303,5627,5301,5639,5305,5655,5310,5672,5315,5692,5220,5765,5206,5768,5618,5768,5637,5758,5652,5751,5663,5741,5690,5682,5704,5613,5704,5602,5400,5602,5394,5599,5393,5592,5396,5582,5402,5570,5407,5555,5412,5539,5414,5521,5411,5516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633,5215l5625,5216,5614,5221,5613,5301,5608,5306,5602,5314,5598,5327,5598,5344,5605,5365,5623,5391,5631,5401,5633,5407,5632,5411,5629,5413,5624,5417,5619,5423,5615,5434,5614,5451,5613,5468,5608,5481,5560,5536,5502,5572,5413,5600,5400,5602,5704,5602,5705,5596,5705,5592,5705,5579,5706,5567,5714,5502,5715,5434,5715,5407,5716,5390,5717,5375,5719,5365,5723,5360,5809,5360,5807,5346,5797,5325,5780,5306,5772,5295,5766,5285,5763,5274,5761,5262,5761,5249,5762,5235,5762,5220,5644,5220,5639,5218,5633,5215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809,5360l5723,5360,5729,5361,5736,5366,5746,5376,5759,5391,5774,5411,5794,5436,5796,5431,5801,5420,5806,5405,5809,5387,5810,5375,5810,5365,5809,5360xe" filled="t" fillcolor="#65A5AE" stroked="f">
                <v:path arrowok="t"/>
                <v:fill type="solid"/>
              </v:shape>
              <v:shape style="position:absolute;left:4826;top:5081;width:984;height:891" coordorigin="4826,5081" coordsize="984,891" path="m5718,5081l5687,5137,5682,5153,5676,5168,5644,5220,5762,5220,5751,5137,5724,5082,5718,5081xe" filled="t" fillcolor="#65A5AE" stroked="f">
                <v:path arrowok="t"/>
                <v:fill type="solid"/>
              </v:shape>
            </v:group>
            <v:group style="position:absolute;left:4995;top:5879;width:164;height:193" coordorigin="4995,5879" coordsize="164,193">
              <v:shape style="position:absolute;left:4995;top:5879;width:164;height:193" coordorigin="4995,5879" coordsize="164,193" path="m5018,5896l4996,5963,4995,6001,4996,6018,5018,6072,5026,6069,5052,6001,5052,5991,5054,5983,5059,5978,5069,5976,5157,5976,5158,5924,5046,5924,5029,5905,5018,5896xe" filled="t" fillcolor="#65A5AE" stroked="f">
                <v:path arrowok="t"/>
                <v:fill type="solid"/>
              </v:shape>
              <v:shape style="position:absolute;left:4995;top:5879;width:164;height:193" coordorigin="4995,5879" coordsize="164,193" path="m5157,5976l5069,5976,5089,5978,5107,5985,5124,5992,5139,5998,5150,5998,5157,5990,5157,5976xe" filled="t" fillcolor="#65A5AE" stroked="f">
                <v:path arrowok="t"/>
                <v:fill type="solid"/>
              </v:shape>
              <v:shape style="position:absolute;left:4995;top:5879;width:164;height:193" coordorigin="4995,5879" coordsize="164,193" path="m5159,5879l5093,5901,5046,5924,5158,5924,5159,5879xe" filled="t" fillcolor="#65A5AE" stroked="f">
                <v:path arrowok="t"/>
                <v:fill type="solid"/>
              </v:shape>
            </v:group>
            <v:group style="position:absolute;left:4714;top:5924;width:204;height:288" coordorigin="4714,5924" coordsize="204,288">
              <v:shape style="position:absolute;left:4714;top:5924;width:204;height:288" coordorigin="4714,5924" coordsize="204,288" path="m4898,5972l4842,5972,4843,5976,4842,5986,4838,6001,4832,6022,4824,6049,4813,6083,4813,6091,4828,6151,4883,6212,4895,6212,4917,6141,4917,6120,4917,6099,4917,6083,4915,6019,4900,5974,4898,5972xe" filled="t" fillcolor="#65A5AE" stroked="f">
                <v:path arrowok="t"/>
                <v:fill type="solid"/>
              </v:shape>
              <v:shape style="position:absolute;left:4714;top:5924;width:204;height:288" coordorigin="4714,5924" coordsize="204,288" path="m4815,5924l4766,5959,4716,6011,4714,6022,4715,6031,4721,6038,4731,6042,4743,6043,4758,6040,4774,6032,4793,6018,4813,5998,4824,5986,4833,5977,4839,5972,4842,5972,4898,5972,4885,5961,4865,5947,4841,5934,4815,5924xe" filled="t" fillcolor="#65A5AE" stroked="f">
                <v:path arrowok="t"/>
                <v:fill type="solid"/>
              </v:shape>
            </v:group>
            <v:group style="position:absolute;left:2963;top:7285;width:190;height:185" coordorigin="2963,7285" coordsize="190,185">
              <v:shape style="position:absolute;left:2963;top:7285;width:190;height:185" coordorigin="2963,7285" coordsize="190,185" path="m3152,7285l3039,7285,3012,7286,2990,7289,2973,7298,2963,7316,2963,7335,2989,7410,3027,7463,3043,7470,3048,7468,3050,7460,3057,7435,3073,7415,3095,7399,3118,7388,3138,7382,3150,7378,3152,7285xe" filled="t" fillcolor="#65A5AE" stroked="f">
                <v:path arrowok="t"/>
                <v:fill type="solid"/>
              </v:shape>
            </v:group>
            <v:group style="position:absolute;left:3934;top:6834;width:179;height:256" coordorigin="3934,6834" coordsize="179,256">
              <v:shape style="position:absolute;left:3934;top:6834;width:179;height:256" coordorigin="3934,6834" coordsize="179,256" path="m4035,6834l3977,6864,3944,6934,3934,6987,3937,7003,3944,7016,3956,7027,3968,7036,3981,7046,3993,7057,4004,7067,4014,7076,4024,7084,4033,7088,4040,7089,4046,7086,4051,7077,4054,7063,4055,7041,4056,7017,4081,6962,4097,6947,4104,6939,4109,6930,4112,6919,4113,6905,4106,6881,4095,6863,4082,6849,4067,6840,4051,6835,4035,6834xe" filled="t" fillcolor="#65A5AE" stroked="f">
                <v:path arrowok="t"/>
                <v:fill type="solid"/>
              </v:shape>
            </v:group>
            <v:group style="position:absolute;left:7923;top:10302;width:198;height:198" coordorigin="7923,10302" coordsize="198,198">
              <v:shape style="position:absolute;left:7923;top:10302;width:198;height:198" coordorigin="7923,10302" coordsize="198,198" path="m8023,10302l7960,10324,7926,10378,7923,10401,7925,10424,7960,10478,8021,10501,8022,10501,8084,10479,8119,10425,8121,10402,8119,10379,8084,10324,8023,10302xe" filled="t" fillcolor="#CF8729" stroked="f">
                <v:path arrowok="t"/>
                <v:fill type="solid"/>
              </v:shape>
            </v:group>
            <v:group style="position:absolute;left:7802;top:8901;width:198;height:198" coordorigin="7802,8901" coordsize="198,198">
              <v:shape style="position:absolute;left:7802;top:8901;width:198;height:198" coordorigin="7802,8901" coordsize="198,198" path="m7902,8901l7840,8922,7805,8977,7802,8999,7805,9022,7839,9077,7900,9099,7902,9099,7964,9078,7998,9023,8001,9000,7998,8978,7964,8923,7902,8901xe" filled="t" fillcolor="#CF8729" stroked="f">
                <v:path arrowok="t"/>
                <v:fill type="solid"/>
              </v:shape>
            </v:group>
            <v:group style="position:absolute;left:7923;top:8135;width:198;height:198" coordorigin="7923,8135" coordsize="198,198">
              <v:shape style="position:absolute;left:7923;top:8135;width:198;height:198" coordorigin="7923,8135" coordsize="198,198" path="m8023,8135l7960,8157,7926,8211,7923,8234,7925,8257,7960,8312,8021,8334,8022,8334,8084,8312,8119,8258,8121,8235,8119,8212,8084,8157,8023,8135xe" filled="t" fillcolor="#CF8729" stroked="f">
                <v:path arrowok="t"/>
                <v:fill type="solid"/>
              </v:shape>
            </v:group>
            <v:group style="position:absolute;left:9255;top:10913;width:198;height:198" coordorigin="9255,10913" coordsize="198,198">
              <v:shape style="position:absolute;left:9255;top:10913;width:198;height:198" coordorigin="9255,10913" coordsize="198,198" path="m9355,10913l9293,10935,9258,10989,9255,11012,9258,11035,9292,11090,9353,11112,9354,11112,9416,11090,9451,11036,9454,11013,9451,10990,9417,10935,9355,10913xe" filled="t" fillcolor="#CF8729" stroked="f">
                <v:path arrowok="t"/>
                <v:fill type="solid"/>
              </v:shape>
            </v:group>
            <v:group style="position:absolute;left:9808;top:10101;width:198;height:198" coordorigin="9808,10101" coordsize="198,198">
              <v:shape style="position:absolute;left:9808;top:10101;width:198;height:198" coordorigin="9808,10101" coordsize="198,198" path="m9908,10101l9845,10123,9811,10177,9808,10200,9810,10223,9845,10278,9906,10300,9907,10300,9969,10278,10004,10224,10006,10201,10004,10178,9969,10123,9908,10101xe" filled="t" fillcolor="#CF8729" stroked="f">
                <v:path arrowok="t"/>
                <v:fill type="solid"/>
              </v:shape>
            </v:group>
            <v:group style="position:absolute;left:9709;top:9709;width:198;height:198" coordorigin="9709,9709" coordsize="198,198">
              <v:shape style="position:absolute;left:9709;top:9709;width:198;height:198" coordorigin="9709,9709" coordsize="198,198" path="m9809,9709l9746,9730,9711,9784,9709,9807,9711,9830,9745,9885,9807,9907,9808,9907,9870,9885,9904,9831,9907,9808,9904,9785,9870,9731,9809,9709xe" filled="t" fillcolor="#CF8729" stroked="f">
                <v:path arrowok="t"/>
                <v:fill type="solid"/>
              </v:shape>
            </v:group>
            <v:group style="position:absolute;left:11168;top:10311;width:198;height:198" coordorigin="11168,10311" coordsize="198,198">
              <v:shape style="position:absolute;left:11168;top:10311;width:198;height:198" coordorigin="11168,10311" coordsize="198,198" path="m11268,10311l11206,10333,11171,10387,11168,10409,11171,10432,11205,10487,11267,10509,11268,10509,11330,10488,11364,10433,11367,10411,11364,10388,11330,10333,11268,10311xe" filled="t" fillcolor="#CF8729" stroked="f">
                <v:path arrowok="t"/>
                <v:fill type="solid"/>
              </v:shape>
            </v:group>
            <v:group style="position:absolute;left:8901;top:8731;width:198;height:198" coordorigin="8901,8731" coordsize="198,198">
              <v:shape style="position:absolute;left:8901;top:8731;width:198;height:198" coordorigin="8901,8731" coordsize="198,198" path="m9001,8731l8938,8752,8904,8806,8901,8829,8903,8852,8937,8907,8999,8929,9000,8929,9062,8907,9097,8853,9099,8830,9097,8807,9062,8753,9001,8731xe" filled="t" fillcolor="#CF8729" stroked="f">
                <v:path arrowok="t"/>
                <v:fill type="solid"/>
              </v:shape>
            </v:group>
            <v:group style="position:absolute;left:9942;top:10666;width:198;height:198" coordorigin="9942,10666" coordsize="198,198">
              <v:shape style="position:absolute;left:9942;top:10666;width:198;height:198" coordorigin="9942,10666" coordsize="198,198" path="m10042,10666l9980,10688,9945,10742,9942,10764,9945,10787,9979,10842,10040,10865,10041,10865,10103,10843,10138,10788,10141,10766,10138,10743,10104,10688,10042,10666xe" filled="t" fillcolor="#CF8729" stroked="f">
                <v:path arrowok="t"/>
                <v:fill type="solid"/>
              </v:shape>
            </v:group>
            <v:group style="position:absolute;left:8901;top:9638;width:198;height:198" coordorigin="8901,9638" coordsize="198,198">
              <v:shape style="position:absolute;left:8901;top:9638;width:198;height:198" coordorigin="8901,9638" coordsize="198,198" path="m9001,9638l8938,9659,8904,9714,8901,9736,8903,9759,8937,9814,8999,9836,9000,9836,9062,9815,9097,9760,9099,9737,9097,9715,9062,9660,9001,9638xe" filled="t" fillcolor="#CF8729" stroked="f">
                <v:path arrowok="t"/>
                <v:fill type="solid"/>
              </v:shape>
              <v:shape style="position:absolute;left:0;top:1984;width:11906;height:3012" type="#_x0000_t75">
                <v:imagedata r:id="rId26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2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0"/>
          <w:sz w:val="22"/>
          <w:szCs w:val="22"/>
        </w:rPr>
        <w:t>onga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20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Niue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17" w:lineRule="exact"/>
        <w:ind w:left="6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90"/>
          <w:sz w:val="22"/>
          <w:szCs w:val="22"/>
        </w:rPr>
        <w:t>Islands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after="0" w:line="217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06" w:h="16840"/>
          <w:pgMar w:top="4540" w:bottom="280" w:left="0" w:right="0"/>
          <w:cols w:num="3" w:equalWidth="0">
            <w:col w:w="9193" w:space="40"/>
            <w:col w:w="674" w:space="40"/>
            <w:col w:w="19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</w:pPr>
      <w:bookmarkStart w:name="_TOC_250007" w:id="4"/>
      <w:r>
        <w:rPr>
          <w:b w:val="0"/>
          <w:bCs w:val="0"/>
          <w:color w:val="116161"/>
          <w:spacing w:val="0"/>
          <w:w w:val="100"/>
        </w:rPr>
        <w:t>Abbreviations</w:t>
      </w:r>
      <w:bookmarkEnd w:id="4"/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7" w:hRule="exact"/>
        </w:trPr>
        <w:tc>
          <w:tcPr>
            <w:tcW w:w="1417" w:type="dxa"/>
            <w:tcBorders>
              <w:top w:val="single" w:sz="12" w:space="0" w:color="A0C2C9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before="54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ADR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12" w:space="0" w:color="A0C2C9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before="54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Alternat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Dispute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Resolution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usAID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alian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International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BNPL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DCECMS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Electronic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A</w:t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alia</w:t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GDI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Index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Gross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Domestic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Product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GNI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Gross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HDI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Human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Index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HIES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Household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Expenditure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21"/>
                <w:szCs w:val="21"/>
              </w:rPr>
              <w:t>IFCE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International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ork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Excellence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21"/>
                <w:szCs w:val="21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Monitoring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aluation</w:t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75"/>
                <w:sz w:val="21"/>
                <w:szCs w:val="21"/>
              </w:rPr>
              <w:t>LJSS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Sector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Secretariat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Ministry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oreign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Affairs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MLSC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Micronesian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Service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Commission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NGO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Non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ernment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Organisation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Institute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PIC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apua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UNDP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United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Nations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141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UNICEF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087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United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Nations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Children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Fund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1699"/>
        <w:jc w:val="left"/>
      </w:pPr>
      <w:bookmarkStart w:name="_TOC_250006" w:id="5"/>
      <w:bookmarkStart w:name="Mission and Vision Statements ofthe PJDP" w:id="6"/>
      <w:r>
        <w:rPr/>
      </w:r>
      <w:r>
        <w:rPr>
          <w:b w:val="0"/>
          <w:bCs w:val="0"/>
          <w:color w:val="116161"/>
          <w:spacing w:val="0"/>
          <w:w w:val="90"/>
        </w:rPr>
        <w:t>Mission</w:t>
      </w:r>
      <w:r>
        <w:rPr>
          <w:b w:val="0"/>
          <w:bCs w:val="0"/>
          <w:color w:val="116161"/>
          <w:spacing w:val="143"/>
          <w:w w:val="90"/>
        </w:rPr>
        <w:t> </w:t>
      </w:r>
      <w:r>
        <w:rPr>
          <w:b w:val="0"/>
          <w:bCs w:val="0"/>
          <w:color w:val="116161"/>
          <w:spacing w:val="0"/>
          <w:w w:val="90"/>
        </w:rPr>
        <w:t>and</w:t>
      </w:r>
      <w:r>
        <w:rPr>
          <w:b w:val="0"/>
          <w:bCs w:val="0"/>
          <w:color w:val="116161"/>
          <w:spacing w:val="45"/>
          <w:w w:val="90"/>
        </w:rPr>
        <w:t> </w:t>
      </w:r>
      <w:r>
        <w:rPr>
          <w:b w:val="0"/>
          <w:bCs w:val="0"/>
          <w:color w:val="116161"/>
          <w:spacing w:val="-21"/>
          <w:w w:val="90"/>
        </w:rPr>
        <w:t>V</w:t>
      </w:r>
      <w:r>
        <w:rPr>
          <w:b w:val="0"/>
          <w:bCs w:val="0"/>
          <w:color w:val="116161"/>
          <w:spacing w:val="0"/>
          <w:w w:val="90"/>
        </w:rPr>
        <w:t>ision</w:t>
      </w:r>
      <w:r>
        <w:rPr>
          <w:b w:val="0"/>
          <w:bCs w:val="0"/>
          <w:color w:val="116161"/>
          <w:spacing w:val="143"/>
          <w:w w:val="90"/>
        </w:rPr>
        <w:t> </w:t>
      </w:r>
      <w:r>
        <w:rPr>
          <w:b w:val="0"/>
          <w:bCs w:val="0"/>
          <w:color w:val="116161"/>
          <w:spacing w:val="0"/>
          <w:w w:val="90"/>
        </w:rPr>
        <w:t>Statements</w:t>
      </w:r>
      <w:r>
        <w:rPr>
          <w:b w:val="0"/>
          <w:bCs w:val="0"/>
          <w:color w:val="116161"/>
          <w:spacing w:val="144"/>
          <w:w w:val="90"/>
        </w:rPr>
        <w:t> </w:t>
      </w:r>
      <w:r>
        <w:rPr>
          <w:b w:val="0"/>
          <w:bCs w:val="0"/>
          <w:color w:val="116161"/>
          <w:spacing w:val="0"/>
          <w:w w:val="90"/>
        </w:rPr>
        <w:t>of</w:t>
      </w:r>
      <w:r>
        <w:rPr>
          <w:b w:val="0"/>
          <w:bCs w:val="0"/>
          <w:color w:val="116161"/>
          <w:spacing w:val="0"/>
          <w:w w:val="100"/>
        </w:rPr>
        <w:t> </w:t>
      </w:r>
      <w:r>
        <w:rPr>
          <w:b w:val="0"/>
          <w:bCs w:val="0"/>
          <w:color w:val="116161"/>
          <w:spacing w:val="0"/>
          <w:w w:val="90"/>
        </w:rPr>
        <w:t>the</w:t>
      </w:r>
      <w:r>
        <w:rPr>
          <w:b w:val="0"/>
          <w:bCs w:val="0"/>
          <w:color w:val="116161"/>
          <w:spacing w:val="41"/>
          <w:w w:val="90"/>
        </w:rPr>
        <w:t> </w:t>
      </w:r>
      <w:r>
        <w:rPr>
          <w:b w:val="0"/>
          <w:bCs w:val="0"/>
          <w:color w:val="116161"/>
          <w:spacing w:val="0"/>
          <w:w w:val="90"/>
        </w:rPr>
        <w:t>PJDP</w:t>
      </w:r>
      <w:r>
        <w:rPr>
          <w:b w:val="0"/>
          <w:bCs w:val="0"/>
          <w:color w:val="116161"/>
          <w:spacing w:val="42"/>
          <w:w w:val="90"/>
        </w:rPr>
        <w:t> </w:t>
      </w:r>
      <w:r>
        <w:rPr>
          <w:b w:val="0"/>
          <w:bCs w:val="0"/>
          <w:color w:val="116161"/>
          <w:spacing w:val="-61"/>
          <w:w w:val="90"/>
        </w:rPr>
        <w:t>P</w:t>
      </w:r>
      <w:r>
        <w:rPr>
          <w:b w:val="0"/>
          <w:bCs w:val="0"/>
          <w:color w:val="116161"/>
          <w:spacing w:val="0"/>
          <w:w w:val="90"/>
        </w:rPr>
        <w:t>artner</w:t>
      </w:r>
      <w:r>
        <w:rPr>
          <w:b w:val="0"/>
          <w:bCs w:val="0"/>
          <w:color w:val="116161"/>
          <w:spacing w:val="42"/>
          <w:w w:val="90"/>
        </w:rPr>
        <w:t> </w:t>
      </w:r>
      <w:r>
        <w:rPr>
          <w:b w:val="0"/>
          <w:bCs w:val="0"/>
          <w:color w:val="116161"/>
          <w:spacing w:val="0"/>
          <w:w w:val="90"/>
        </w:rPr>
        <w:t>Courts</w:t>
      </w:r>
      <w:bookmarkEnd w:id="5"/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spacing w:before="47"/>
        <w:ind w:right="0"/>
        <w:jc w:val="left"/>
      </w:pPr>
      <w:r>
        <w:rPr/>
        <w:pict>
          <v:group style="position:absolute;margin-left:85.039001pt;margin-top:31.205534pt;width:425.197pt;height:79.37pt;mso-position-horizontal-relative:page;mso-position-vertical-relative:paragraph;z-index:-14873" coordorigin="1701,624" coordsize="8504,1587">
            <v:shape style="position:absolute;left:1701;top:624;width:8504;height:1587" coordorigin="1701,624" coordsize="8504,1587" path="m1701,2212l10205,2212,10205,624,1701,624,1701,2212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95"/>
        </w:rPr>
        <w:t>Cook</w:t>
      </w:r>
      <w:r>
        <w:rPr>
          <w:b w:val="0"/>
          <w:bCs w:val="0"/>
          <w:color w:val="116161"/>
          <w:spacing w:val="-1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Islands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2039"/>
        <w:jc w:val="both"/>
        <w:rPr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</w:rPr>
        <w:t>Mission</w:t>
      </w:r>
      <w:r>
        <w:rPr>
          <w:rFonts w:ascii="Arial" w:hAnsi="Arial" w:cs="Arial" w:eastAsia="Arial"/>
          <w:b/>
          <w:bCs/>
          <w:spacing w:val="-23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and</w:t>
      </w:r>
      <w:r>
        <w:rPr>
          <w:rFonts w:ascii="Arial" w:hAnsi="Arial" w:cs="Arial" w:eastAsia="Arial"/>
          <w:b/>
          <w:bCs/>
          <w:spacing w:val="-31"/>
          <w:w w:val="100"/>
        </w:rPr>
        <w:t> </w:t>
      </w:r>
      <w:r>
        <w:rPr>
          <w:rFonts w:ascii="Arial" w:hAnsi="Arial" w:cs="Arial" w:eastAsia="Arial"/>
          <w:b/>
          <w:bCs/>
          <w:spacing w:val="-8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ision</w:t>
      </w:r>
      <w:r>
        <w:rPr>
          <w:rFonts w:ascii="Arial" w:hAnsi="Arial" w:cs="Arial" w:eastAsia="Arial"/>
          <w:b/>
          <w:bCs/>
          <w:spacing w:val="-2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accu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ate,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proficient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customer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administering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just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equal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legislation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continue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promote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safe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fair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society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reliable,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accessible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sustainable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administ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ation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fai</w:t>
      </w:r>
      <w:r>
        <w:rPr>
          <w:b w:val="0"/>
          <w:bCs w:val="0"/>
          <w:spacing w:val="-1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organised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orking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electronic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vironment.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1</w:t>
      </w:r>
      <w:r>
        <w:rPr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sz w:val="15"/>
          <w:szCs w:val="15"/>
        </w:rPr>
      </w:pPr>
      <w:r>
        <w:rPr/>
        <w:pict>
          <v:group style="position:absolute;margin-left:85.039001pt;margin-top:27.56082pt;width:425.197pt;height:68.031pt;mso-position-horizontal-relative:page;mso-position-vertical-relative:paragraph;z-index:-14874" coordorigin="1701,551" coordsize="8504,1361">
            <v:shape style="position:absolute;left:1701;top:551;width:8504;height:1361" coordorigin="1701,551" coordsize="8504,1361" path="m1701,1912l10205,1912,10205,551,1701,551,1701,1912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-18"/>
          <w:w w:val="95"/>
        </w:rPr>
        <w:t>F</w:t>
      </w:r>
      <w:r>
        <w:rPr>
          <w:b w:val="0"/>
          <w:bCs w:val="0"/>
          <w:color w:val="116161"/>
          <w:spacing w:val="0"/>
          <w:w w:val="95"/>
        </w:rPr>
        <w:t>ede</w:t>
      </w:r>
      <w:r>
        <w:rPr>
          <w:b w:val="0"/>
          <w:bCs w:val="0"/>
          <w:color w:val="116161"/>
          <w:spacing w:val="-5"/>
          <w:w w:val="95"/>
        </w:rPr>
        <w:t>r</w:t>
      </w:r>
      <w:r>
        <w:rPr>
          <w:b w:val="0"/>
          <w:bCs w:val="0"/>
          <w:color w:val="116161"/>
          <w:spacing w:val="0"/>
          <w:w w:val="95"/>
        </w:rPr>
        <w:t>ated</w:t>
      </w:r>
      <w:r>
        <w:rPr>
          <w:b w:val="0"/>
          <w:bCs w:val="0"/>
          <w:color w:val="116161"/>
          <w:spacing w:val="-1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States</w:t>
      </w:r>
      <w:r>
        <w:rPr>
          <w:b w:val="0"/>
          <w:bCs w:val="0"/>
          <w:color w:val="116161"/>
          <w:spacing w:val="-1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-1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Micronesia</w:t>
      </w:r>
      <w:r>
        <w:rPr>
          <w:b w:val="0"/>
          <w:bCs w:val="0"/>
          <w:color w:val="116161"/>
          <w:spacing w:val="-52"/>
          <w:w w:val="95"/>
        </w:rPr>
        <w:t> </w:t>
      </w:r>
      <w:r>
        <w:rPr>
          <w:b w:val="0"/>
          <w:bCs w:val="0"/>
          <w:color w:val="000000"/>
          <w:spacing w:val="0"/>
          <w:w w:val="95"/>
          <w:position w:val="9"/>
          <w:sz w:val="15"/>
          <w:szCs w:val="15"/>
        </w:rPr>
        <w:t>2</w:t>
      </w: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2040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Mission</w:t>
      </w:r>
      <w:r>
        <w:rPr>
          <w:rFonts w:ascii="Arial" w:hAnsi="Arial" w:cs="Arial" w:eastAsia="Arial"/>
          <w:b/>
          <w:bCs/>
          <w:spacing w:val="4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mission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ede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ated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States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Micronesia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people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timely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fair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administ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all,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dis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harging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duties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responsibilities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accordance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Constitution,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ws,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customs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aditions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our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unique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acific-Island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Nation.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1700"/>
        <w:jc w:val="both"/>
      </w:pPr>
      <w:r>
        <w:rPr/>
        <w:pict>
          <v:group style="position:absolute;margin-left:85.039398pt;margin-top:45.838963pt;width:425.197pt;height:.1pt;mso-position-horizontal-relative:page;mso-position-vertical-relative:paragraph;z-index:-14872" coordorigin="1701,917" coordsize="8504,2">
            <v:shape style="position:absolute;left:1701;top:917;width:8504;height:2" coordorigin="1701,917" coordsize="8504,0" path="m1701,917l10205,91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ision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Statement: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FSM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itself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independent,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fai</w:t>
      </w:r>
      <w:r>
        <w:rPr>
          <w:b w:val="0"/>
          <w:bCs w:val="0"/>
          <w:spacing w:val="-1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impartial,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properly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managed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co-equal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FSM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National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ernment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rendering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all.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0"/>
        <w:jc w:val="left"/>
      </w:pPr>
      <w:r>
        <w:rPr/>
        <w:pict>
          <v:group style="position:absolute;margin-left:85.039001pt;margin-top:27.611513pt;width:425.197pt;height:36.85pt;mso-position-horizontal-relative:page;mso-position-vertical-relative:paragraph;z-index:-14875" coordorigin="1701,552" coordsize="8504,737">
            <v:shape style="position:absolute;left:1701;top:552;width:8504;height:737" coordorigin="1701,552" coordsize="8504,737" path="m1701,1289l10205,1289,10205,552,1701,552,1701,1289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100"/>
        </w:rPr>
        <w:t>Kiribati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2042"/>
        <w:jc w:val="both"/>
        <w:rPr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</w:rPr>
        <w:t>Mission</w:t>
      </w:r>
      <w:r>
        <w:rPr>
          <w:rFonts w:ascii="Arial" w:hAnsi="Arial" w:cs="Arial" w:eastAsia="Arial"/>
          <w:b/>
          <w:bCs/>
          <w:spacing w:val="-1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Kiribati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udicial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system,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particula</w:t>
      </w:r>
      <w:r>
        <w:rPr>
          <w:b w:val="0"/>
          <w:bCs w:val="0"/>
          <w:spacing w:val="-1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Courts.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3</w:t>
      </w:r>
      <w:r>
        <w:rPr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040" w:right="2306"/>
        <w:jc w:val="both"/>
      </w:pPr>
      <w:r>
        <w:rPr/>
        <w:pict>
          <v:group style="position:absolute;margin-left:85.039398pt;margin-top:18.852873pt;width:425.197pt;height:.1pt;mso-position-horizontal-relative:page;mso-position-vertical-relative:paragraph;z-index:-14871" coordorigin="1701,377" coordsize="8504,2">
            <v:shape style="position:absolute;left:1701;top:377;width:8504;height:2" coordorigin="1701,377" coordsize="8504,0" path="m1701,377l10205,37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ision</w:t>
      </w:r>
      <w:r>
        <w:rPr>
          <w:rFonts w:ascii="Arial" w:hAnsi="Arial" w:cs="Arial" w:eastAsia="Arial"/>
          <w:b/>
          <w:bCs/>
          <w:spacing w:val="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establish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maintain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strong,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healt</w:t>
      </w:r>
      <w:r>
        <w:rPr>
          <w:b w:val="0"/>
          <w:bCs w:val="0"/>
          <w:spacing w:val="-8"/>
          <w:w w:val="95"/>
        </w:rPr>
        <w:t>h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efficient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udiciar</w:t>
      </w:r>
      <w:r>
        <w:rPr>
          <w:b w:val="0"/>
          <w:bCs w:val="0"/>
          <w:spacing w:val="-19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0"/>
        <w:jc w:val="left"/>
      </w:pPr>
      <w:r>
        <w:rPr/>
        <w:pict>
          <v:group style="position:absolute;margin-left:85.039001pt;margin-top:27.804314pt;width:425.197pt;height:62.362pt;mso-position-horizontal-relative:page;mso-position-vertical-relative:paragraph;z-index:-14876" coordorigin="1701,556" coordsize="8504,1247">
            <v:shape style="position:absolute;left:1701;top:556;width:8504;height:1247" coordorigin="1701,556" coordsize="8504,1247" path="m1701,1803l10205,1803,10205,556,1701,556,1701,1803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95"/>
        </w:rPr>
        <w:t>Republic</w:t>
      </w:r>
      <w:r>
        <w:rPr>
          <w:b w:val="0"/>
          <w:bCs w:val="0"/>
          <w:color w:val="116161"/>
          <w:spacing w:val="1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19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the</w:t>
      </w:r>
      <w:r>
        <w:rPr>
          <w:b w:val="0"/>
          <w:bCs w:val="0"/>
          <w:color w:val="116161"/>
          <w:spacing w:val="1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Marshall</w:t>
      </w:r>
      <w:r>
        <w:rPr>
          <w:b w:val="0"/>
          <w:bCs w:val="0"/>
          <w:color w:val="116161"/>
          <w:spacing w:val="19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Islands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2040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Mission</w:t>
      </w:r>
      <w:r>
        <w:rPr>
          <w:rFonts w:ascii="Arial" w:hAnsi="Arial" w:cs="Arial" w:eastAsia="Arial"/>
          <w:b/>
          <w:bCs/>
          <w:spacing w:val="2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mission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fairly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efficiently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resol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disputes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properly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brought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before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them,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dis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harging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95"/>
        </w:rPr>
        <w:t>duties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responsibilities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accordance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Constitution,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ws,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customs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unique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nation.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2040" w:right="1701"/>
        <w:jc w:val="both"/>
      </w:pPr>
      <w:r>
        <w:rPr/>
        <w:pict>
          <v:group style="position:absolute;margin-left:85.039398pt;margin-top:32.339073pt;width:425.197pt;height:.1pt;mso-position-horizontal-relative:page;mso-position-vertical-relative:paragraph;z-index:-14870" coordorigin="1701,647" coordsize="8504,2">
            <v:shape style="position:absolute;left:1701;top:647;width:8504;height:2" coordorigin="1701,647" coordsize="8504,0" path="m1701,647l10205,64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ision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Statement: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independent,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impartial,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managed,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respected,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viding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come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before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them.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3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pt;width:425.197pt;height:.1pt;mso-position-horizontal-relative:page;mso-position-vertical-relative:paragraph;z-index:-14869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ernment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Cook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Ministry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ustice,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2011-2012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Report.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3"/>
        </w:numPr>
        <w:tabs>
          <w:tab w:pos="1984" w:val="left" w:leader="none"/>
        </w:tabs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FSM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National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Calendar</w:t>
      </w:r>
      <w:r>
        <w:rPr>
          <w:rFonts w:ascii="Arial" w:hAnsi="Arial" w:cs="Arial" w:eastAsia="Arial"/>
          <w:b w:val="0"/>
          <w:bCs w:val="0"/>
          <w:spacing w:val="-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9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ear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2012</w:t>
      </w:r>
      <w:r>
        <w:rPr>
          <w:rFonts w:ascii="Arial" w:hAnsi="Arial" w:cs="Arial" w:eastAsia="Arial"/>
          <w:b w:val="0"/>
          <w:bCs w:val="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3"/>
        </w:numPr>
        <w:tabs>
          <w:tab w:pos="1984" w:val="left" w:leader="none"/>
        </w:tabs>
        <w:spacing w:line="180" w:lineRule="exact"/>
        <w:ind w:left="1984" w:right="1740" w:hanging="2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Address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ered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ormal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opening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Commencing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Legal</w:t>
      </w:r>
      <w:r>
        <w:rPr>
          <w:rFonts w:ascii="Arial" w:hAnsi="Arial" w:cs="Arial" w:eastAsia="Arial"/>
          <w:b w:val="0"/>
          <w:bCs w:val="0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ear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High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Kiribati</w:t>
      </w:r>
      <w:r>
        <w:rPr>
          <w:rFonts w:ascii="Arial" w:hAnsi="Arial" w:cs="Arial" w:eastAsia="Arial"/>
          <w:b w:val="0"/>
          <w:bCs w:val="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ebruary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Honou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able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Chief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ustice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Sir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(Gilbert)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ohn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Baptist</w:t>
      </w:r>
      <w:r>
        <w:rPr>
          <w:rFonts w:ascii="Arial" w:hAnsi="Arial" w:cs="Arial" w:eastAsia="Arial"/>
          <w:b w:val="0"/>
          <w:bCs w:val="0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Muria</w:t>
      </w:r>
      <w:r>
        <w:rPr>
          <w:rFonts w:ascii="Arial" w:hAnsi="Arial" w:cs="Arial" w:eastAsia="Arial"/>
          <w:b w:val="0"/>
          <w:bCs w:val="0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Kt.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44.854015pt;width:596.276001pt;height:99.713pt;mso-position-horizontal-relative:page;mso-position-vertical-relative:page;z-index:-14868" coordorigin="-10,897" coordsize="11926,1994">
            <v:group style="position:absolute;left:0;top:907;width:11906;height:227" coordorigin="0,907" coordsize="11906,227">
              <v:shape style="position:absolute;left:0;top:907;width:11906;height:227" coordorigin="0,907" coordsize="11906,227" path="m0,1134l11906,1134,11906,907,0,907,0,1134xe" filled="t" fillcolor="#01403F" stroked="f">
                <v:path arrowok="t"/>
                <v:fill type="solid"/>
              </v:shape>
              <v:shape style="position:absolute;left:1701;top:1134;width:10205;height:1757" type="#_x0000_t75">
                <v:imagedata r:id="rId2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7"/>
        <w:ind w:left="100" w:right="0"/>
        <w:jc w:val="left"/>
      </w:pPr>
      <w:r>
        <w:rPr/>
        <w:pict>
          <v:group style="position:absolute;margin-left:85.039001pt;margin-top:31.914536pt;width:425.197pt;height:48.189pt;mso-position-horizontal-relative:page;mso-position-vertical-relative:paragraph;z-index:-14864" coordorigin="1701,638" coordsize="8504,964">
            <v:shape style="position:absolute;left:1701;top:638;width:8504;height:964" coordorigin="1701,638" coordsize="8504,964" path="m1701,1602l10205,1602,10205,638,1701,638,1701,1602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100"/>
        </w:rPr>
        <w:t>Nauru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440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Mission</w:t>
      </w:r>
      <w:r>
        <w:rPr>
          <w:rFonts w:ascii="Arial" w:hAnsi="Arial" w:cs="Arial" w:eastAsia="Arial"/>
          <w:b/>
          <w:bCs/>
          <w:spacing w:val="-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23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just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peaceful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societ</w:t>
      </w:r>
      <w:r>
        <w:rPr>
          <w:b w:val="0"/>
          <w:bCs w:val="0"/>
          <w:spacing w:val="-20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independent,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impartial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udiciary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effect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efficiently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supported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ethical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professionals.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440" w:right="1886"/>
        <w:jc w:val="both"/>
      </w:pPr>
      <w:r>
        <w:rPr/>
        <w:pict>
          <v:group style="position:absolute;margin-left:85.039398pt;margin-top:18.841999pt;width:425.197pt;height:.1pt;mso-position-horizontal-relative:page;mso-position-vertical-relative:paragraph;z-index:-14863" coordorigin="1701,377" coordsize="8504,2">
            <v:shape style="position:absolute;left:1701;top:377;width:8504;height:2" coordorigin="1701,377" coordsize="8504,0" path="m1701,377l10205,37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ision</w:t>
      </w:r>
      <w:r>
        <w:rPr>
          <w:rFonts w:ascii="Arial" w:hAnsi="Arial" w:cs="Arial" w:eastAsia="Arial"/>
          <w:b/>
          <w:bCs/>
          <w:spacing w:val="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fai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visible,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tangible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accessible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all.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left="100" w:right="0"/>
        <w:jc w:val="left"/>
      </w:pPr>
      <w:r>
        <w:rPr/>
        <w:pict>
          <v:group style="position:absolute;margin-left:85.039001pt;margin-top:26.887197pt;width:425.197pt;height:79.37pt;mso-position-horizontal-relative:page;mso-position-vertical-relative:paragraph;z-index:-14865" coordorigin="1701,538" coordsize="8504,1587">
            <v:shape style="position:absolute;left:1701;top:538;width:8504;height:1587" coordorigin="1701,538" coordsize="8504,1587" path="m1701,2125l10205,2125,10205,538,1701,538,1701,2125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95"/>
        </w:rPr>
        <w:t>Republic</w:t>
      </w:r>
      <w:r>
        <w:rPr>
          <w:b w:val="0"/>
          <w:bCs w:val="0"/>
          <w:color w:val="116161"/>
          <w:spacing w:val="25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26"/>
          <w:w w:val="95"/>
        </w:rPr>
        <w:t> </w:t>
      </w:r>
      <w:r>
        <w:rPr>
          <w:b w:val="0"/>
          <w:bCs w:val="0"/>
          <w:color w:val="116161"/>
          <w:spacing w:val="-35"/>
          <w:w w:val="95"/>
        </w:rPr>
        <w:t>P</w:t>
      </w:r>
      <w:r>
        <w:rPr>
          <w:b w:val="0"/>
          <w:bCs w:val="0"/>
          <w:color w:val="116161"/>
          <w:spacing w:val="0"/>
          <w:w w:val="95"/>
        </w:rPr>
        <w:t>alau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440"/>
        <w:jc w:val="both"/>
      </w:pPr>
      <w:r>
        <w:rPr>
          <w:rFonts w:ascii="Arial" w:hAnsi="Arial" w:cs="Arial" w:eastAsia="Arial"/>
          <w:b/>
          <w:bCs/>
          <w:spacing w:val="0"/>
          <w:w w:val="100"/>
        </w:rPr>
        <w:t>Mission</w:t>
      </w:r>
      <w:r>
        <w:rPr>
          <w:rFonts w:ascii="Arial" w:hAnsi="Arial" w:cs="Arial" w:eastAsia="Arial"/>
          <w:b/>
          <w:bCs/>
          <w:spacing w:val="-4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46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udiciary</w:t>
      </w:r>
      <w:r>
        <w:rPr>
          <w:b w:val="0"/>
          <w:bCs w:val="0"/>
          <w:spacing w:val="-20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purpose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preser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enhance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rule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viding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just,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efficient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accessible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hanism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resolving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disputes.</w:t>
      </w:r>
      <w:r>
        <w:rPr>
          <w:b w:val="0"/>
          <w:bCs w:val="0"/>
          <w:spacing w:val="-44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udiciary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interpret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15"/>
          <w:w w:val="100"/>
        </w:rPr>
        <w:t>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modified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adition,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consistentl</w:t>
      </w:r>
      <w:r>
        <w:rPr>
          <w:b w:val="0"/>
          <w:bCs w:val="0"/>
          <w:spacing w:val="-2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impartiall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independently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protect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rights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liberties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gua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anteed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Constitution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alau.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099"/>
        <w:jc w:val="both"/>
      </w:pPr>
      <w:r>
        <w:rPr/>
        <w:pict>
          <v:group style="position:absolute;margin-left:85.039398pt;margin-top:99.836075pt;width:425.197pt;height:.1pt;mso-position-horizontal-relative:page;mso-position-vertical-relative:paragraph;z-index:-14862" coordorigin="1701,1997" coordsize="8504,2">
            <v:shape style="position:absolute;left:1701;top:1997;width:8504;height:2" coordorigin="1701,1997" coordsize="8504,0" path="m1701,1997l10205,199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ision</w:t>
      </w:r>
      <w:r>
        <w:rPr>
          <w:rFonts w:ascii="Arial" w:hAnsi="Arial" w:cs="Arial" w:eastAsia="Arial"/>
          <w:b/>
          <w:bCs/>
          <w:spacing w:val="4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hile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95"/>
        </w:rPr>
        <w:t>maintaining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highest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performance,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professionalism,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ethics.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Recognizing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inherent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dignity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person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ho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participates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system,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udiciary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treat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participant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respect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str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make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process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understandable,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affordable,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efficient.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hrough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thoughtful,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impartial,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well-reasoned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resolution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disputes,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udiciary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enhance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trust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confidence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independent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ernment.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0" w:right="0"/>
        <w:jc w:val="left"/>
      </w:pPr>
      <w:r>
        <w:rPr/>
        <w:pict>
          <v:group style="position:absolute;margin-left:85.039001pt;margin-top:27.469202pt;width:425.197pt;height:51.024pt;mso-position-horizontal-relative:page;mso-position-vertical-relative:paragraph;z-index:-14866" coordorigin="1701,549" coordsize="8504,1020">
            <v:shape style="position:absolute;left:1701;top:549;width:8504;height:1020" coordorigin="1701,549" coordsize="8504,1020" path="m1701,1570l10205,1570,10205,549,1701,549,1701,1570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-37"/>
          <w:w w:val="100"/>
        </w:rPr>
        <w:t>P</w:t>
      </w:r>
      <w:r>
        <w:rPr>
          <w:b w:val="0"/>
          <w:bCs w:val="0"/>
          <w:color w:val="116161"/>
          <w:spacing w:val="0"/>
          <w:w w:val="100"/>
        </w:rPr>
        <w:t>apua</w:t>
      </w:r>
      <w:r>
        <w:rPr>
          <w:b w:val="0"/>
          <w:bCs w:val="0"/>
          <w:color w:val="116161"/>
          <w:spacing w:val="-40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New</w:t>
      </w:r>
      <w:r>
        <w:rPr>
          <w:b w:val="0"/>
          <w:bCs w:val="0"/>
          <w:color w:val="116161"/>
          <w:spacing w:val="-40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Guinea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440"/>
        <w:jc w:val="both"/>
      </w:pPr>
      <w:r>
        <w:rPr>
          <w:rFonts w:ascii="Arial" w:hAnsi="Arial" w:cs="Arial" w:eastAsia="Arial"/>
          <w:b/>
          <w:bCs/>
          <w:spacing w:val="0"/>
          <w:w w:val="100"/>
        </w:rPr>
        <w:t>Mission</w:t>
      </w:r>
      <w:r>
        <w:rPr>
          <w:rFonts w:ascii="Arial" w:hAnsi="Arial" w:cs="Arial" w:eastAsia="Arial"/>
          <w:b/>
          <w:bCs/>
          <w:spacing w:val="-39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45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Mission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apua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Guinea</w:t>
      </w:r>
      <w:r>
        <w:rPr>
          <w:b w:val="0"/>
          <w:bCs w:val="0"/>
          <w:spacing w:val="-38"/>
          <w:w w:val="100"/>
        </w:rPr>
        <w:t> </w:t>
      </w:r>
      <w:r>
        <w:rPr>
          <w:b w:val="0"/>
          <w:bCs w:val="0"/>
          <w:spacing w:val="0"/>
          <w:w w:val="100"/>
        </w:rPr>
        <w:t>National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udicial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administer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apua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Guinea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just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fair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manne</w:t>
      </w:r>
      <w:r>
        <w:rPr>
          <w:b w:val="0"/>
          <w:bCs w:val="0"/>
          <w:spacing w:val="-17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efficiently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orld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actice.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101"/>
        <w:jc w:val="left"/>
      </w:pPr>
      <w:r>
        <w:rPr/>
        <w:pict>
          <v:group style="position:absolute;margin-left:85.039398pt;margin-top:32.342072pt;width:425.197pt;height:.1pt;mso-position-horizontal-relative:page;mso-position-vertical-relative:paragraph;z-index:-14861" coordorigin="1701,647" coordsize="8504,2">
            <v:shape style="position:absolute;left:1701;top:647;width:8504;height:2" coordorigin="1701,647" coordsize="8504,0" path="m1701,647l10205,64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ision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Statement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efficient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ering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timely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manne</w:t>
      </w:r>
      <w:r>
        <w:rPr>
          <w:b w:val="0"/>
          <w:bCs w:val="0"/>
          <w:spacing w:val="-1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left="100" w:right="0"/>
        <w:jc w:val="left"/>
      </w:pPr>
      <w:r>
        <w:rPr/>
        <w:pict>
          <v:group style="position:absolute;margin-left:85.039001pt;margin-top:26.17491pt;width:425.197pt;height:36.85pt;mso-position-horizontal-relative:page;mso-position-vertical-relative:paragraph;z-index:-14867" coordorigin="1701,523" coordsize="8504,737">
            <v:shape style="position:absolute;left:1701;top:523;width:8504;height:737" coordorigin="1701,523" coordsize="8504,737" path="m1701,1260l10205,1260,10205,523,1701,523,1701,1260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90"/>
        </w:rPr>
        <w:t>Samoa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left="440" w:right="1440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Mission</w:t>
      </w:r>
      <w:r>
        <w:rPr>
          <w:rFonts w:ascii="Arial" w:hAnsi="Arial" w:cs="Arial" w:eastAsia="Arial"/>
          <w:b/>
          <w:bCs/>
          <w:spacing w:val="2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promote,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protect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safe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0"/>
        </w:rPr>
        <w:t>stable</w:t>
      </w:r>
      <w:r>
        <w:rPr>
          <w:b w:val="0"/>
          <w:bCs w:val="0"/>
          <w:spacing w:val="29"/>
          <w:w w:val="90"/>
        </w:rPr>
        <w:t> </w:t>
      </w:r>
      <w:r>
        <w:rPr>
          <w:b w:val="0"/>
          <w:bCs w:val="0"/>
          <w:spacing w:val="0"/>
          <w:w w:val="90"/>
        </w:rPr>
        <w:t>Samoa.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40" w:right="5425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5.039398pt;margin-top:18.84498pt;width:425.197pt;height:.1pt;mso-position-horizontal-relative:page;mso-position-vertical-relative:paragraph;z-index:-14860" coordorigin="1701,377" coordsize="8504,2">
            <v:shape style="position:absolute;left:1701;top:377;width:8504;height:2" coordorigin="1701,377" coordsize="8504,0" path="m1701,377l10205,37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0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ision</w:t>
      </w:r>
      <w:r>
        <w:rPr>
          <w:rFonts w:ascii="Arial" w:hAnsi="Arial" w:cs="Arial" w:eastAsia="Arial"/>
          <w:b/>
          <w:bCs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Statement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ustice</w:t>
      </w:r>
      <w:r>
        <w:rPr>
          <w:rFonts w:ascii="Arial" w:hAnsi="Arial" w:cs="Arial" w:eastAsia="Arial"/>
          <w:b w:val="0"/>
          <w:bCs w:val="0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safe</w:t>
      </w:r>
      <w:r>
        <w:rPr>
          <w:rFonts w:ascii="Arial" w:hAnsi="Arial" w:cs="Arial" w:eastAsia="Arial"/>
          <w:b w:val="0"/>
          <w:bCs w:val="0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1"/>
          <w:szCs w:val="21"/>
        </w:rPr>
        <w:t>Samoa.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after="0"/>
        <w:jc w:val="both"/>
        <w:rPr>
          <w:rFonts w:ascii="Arial" w:hAnsi="Arial" w:cs="Arial" w:eastAsia="Arial"/>
          <w:sz w:val="21"/>
          <w:szCs w:val="21"/>
        </w:rPr>
        <w:sectPr>
          <w:headerReference w:type="default" r:id="rId27"/>
          <w:headerReference w:type="even" r:id="rId28"/>
          <w:pgSz w:w="11906" w:h="16840"/>
          <w:pgMar w:header="305" w:footer="0" w:top="780" w:bottom="280" w:left="1600" w:right="600"/>
          <w:pgNumType w:start="7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7"/>
        <w:ind w:right="0"/>
        <w:jc w:val="left"/>
      </w:pPr>
      <w:bookmarkStart w:name="Executive Summary" w:id="7"/>
      <w:bookmarkEnd w:id="7"/>
      <w:r>
        <w:rPr/>
      </w:r>
      <w:r>
        <w:rPr>
          <w:b w:val="0"/>
          <w:bCs w:val="0"/>
          <w:color w:val="116161"/>
          <w:spacing w:val="-34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okelau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left="2040" w:right="1700"/>
        <w:jc w:val="both"/>
      </w:pPr>
      <w:r>
        <w:rPr/>
        <w:pict>
          <v:group style="position:absolute;margin-left:85.039398pt;margin-top:59.352798pt;width:425.197pt;height:.1pt;mso-position-horizontal-relative:page;mso-position-vertical-relative:paragraph;z-index:-14858" coordorigin="1701,1187" coordsize="8504,2">
            <v:shape style="position:absolute;left:1701;top:1187;width:8504;height:2" coordorigin="1701,1187" coordsize="8504,0" path="m1701,1187l10205,118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</w:rPr>
        <w:t>l</w:t>
      </w:r>
      <w:r>
        <w:rPr>
          <w:rFonts w:ascii="Arial" w:hAnsi="Arial" w:cs="Arial" w:eastAsia="Arial"/>
          <w:b/>
          <w:bCs/>
          <w:spacing w:val="-5"/>
          <w:w w:val="95"/>
        </w:rPr>
        <w:t>a</w:t>
      </w:r>
      <w:r>
        <w:rPr>
          <w:rFonts w:ascii="Arial" w:hAnsi="Arial" w:cs="Arial" w:eastAsia="Arial"/>
          <w:b/>
          <w:bCs/>
          <w:spacing w:val="0"/>
          <w:w w:val="95"/>
        </w:rPr>
        <w:t>w</w:t>
      </w:r>
      <w:r>
        <w:rPr>
          <w:rFonts w:ascii="Arial" w:hAnsi="Arial" w:cs="Arial" w:eastAsia="Arial"/>
          <w:b/>
          <w:bCs/>
          <w:spacing w:val="3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and</w:t>
      </w:r>
      <w:r>
        <w:rPr>
          <w:rFonts w:ascii="Arial" w:hAnsi="Arial" w:cs="Arial" w:eastAsia="Arial"/>
          <w:b/>
          <w:bCs/>
          <w:spacing w:val="40"/>
          <w:w w:val="95"/>
        </w:rPr>
        <w:t> </w:t>
      </w:r>
      <w:r>
        <w:rPr>
          <w:rFonts w:ascii="Arial" w:hAnsi="Arial" w:cs="Arial" w:eastAsia="Arial"/>
          <w:b/>
          <w:bCs/>
          <w:spacing w:val="-7"/>
          <w:w w:val="95"/>
        </w:rPr>
        <w:t>J</w:t>
      </w:r>
      <w:r>
        <w:rPr>
          <w:rFonts w:ascii="Arial" w:hAnsi="Arial" w:cs="Arial" w:eastAsia="Arial"/>
          <w:b/>
          <w:bCs/>
          <w:spacing w:val="0"/>
          <w:w w:val="95"/>
        </w:rPr>
        <w:t>ustice</w:t>
      </w:r>
      <w:r>
        <w:rPr>
          <w:rFonts w:ascii="Arial" w:hAnsi="Arial" w:cs="Arial" w:eastAsia="Arial"/>
          <w:b/>
          <w:bCs/>
          <w:spacing w:val="39"/>
          <w:w w:val="95"/>
        </w:rPr>
        <w:t> </w:t>
      </w:r>
      <w:r>
        <w:rPr>
          <w:rFonts w:ascii="Arial" w:hAnsi="Arial" w:cs="Arial" w:eastAsia="Arial"/>
          <w:b/>
          <w:bCs/>
          <w:spacing w:val="-5"/>
          <w:w w:val="95"/>
        </w:rPr>
        <w:t>K</w:t>
      </w:r>
      <w:r>
        <w:rPr>
          <w:rFonts w:ascii="Arial" w:hAnsi="Arial" w:cs="Arial" w:eastAsia="Arial"/>
          <w:b/>
          <w:bCs/>
          <w:spacing w:val="-5"/>
          <w:w w:val="95"/>
        </w:rPr>
        <w:t>e</w:t>
      </w:r>
      <w:r>
        <w:rPr>
          <w:rFonts w:ascii="Arial" w:hAnsi="Arial" w:cs="Arial" w:eastAsia="Arial"/>
          <w:b/>
          <w:bCs/>
          <w:spacing w:val="0"/>
          <w:w w:val="95"/>
        </w:rPr>
        <w:t>y</w:t>
      </w:r>
      <w:r>
        <w:rPr>
          <w:rFonts w:ascii="Arial" w:hAnsi="Arial" w:cs="Arial" w:eastAsia="Arial"/>
          <w:b/>
          <w:bCs/>
          <w:spacing w:val="4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Object</w:t>
      </w:r>
      <w:r>
        <w:rPr>
          <w:rFonts w:ascii="Arial" w:hAnsi="Arial" w:cs="Arial" w:eastAsia="Arial"/>
          <w:b/>
          <w:bCs/>
          <w:spacing w:val="-3"/>
          <w:w w:val="95"/>
        </w:rPr>
        <w:t>i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es:</w:t>
      </w:r>
      <w:r>
        <w:rPr>
          <w:rFonts w:ascii="Arial" w:hAnsi="Arial" w:cs="Arial" w:eastAsia="Arial"/>
          <w:b/>
          <w:bCs/>
          <w:spacing w:val="49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enhance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community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safet</w:t>
      </w:r>
      <w:r>
        <w:rPr>
          <w:b w:val="0"/>
          <w:bCs w:val="0"/>
          <w:spacing w:val="-21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justice.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institute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principles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good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ernance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enhance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integrity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institutions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justice.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human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resou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management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secto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border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management.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0"/>
        <w:jc w:val="left"/>
      </w:pPr>
      <w:r>
        <w:rPr/>
        <w:pict>
          <v:group style="position:absolute;margin-left:85.039001pt;margin-top:26.886532pt;width:425.197pt;height:25.512pt;mso-position-horizontal-relative:page;mso-position-vertical-relative:paragraph;z-index:-14859" coordorigin="1701,538" coordsize="8504,510">
            <v:shape style="position:absolute;left:1701;top:538;width:8504;height:510" coordorigin="1701,538" coordsize="8504,510" path="m1701,1048l10205,1048,10205,538,1701,538,1701,1048xe" filled="t" fillcolor="#A0C2C9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116161"/>
          <w:spacing w:val="0"/>
          <w:w w:val="95"/>
        </w:rPr>
        <w:t>Kingdom</w:t>
      </w:r>
      <w:r>
        <w:rPr>
          <w:b w:val="0"/>
          <w:bCs w:val="0"/>
          <w:color w:val="116161"/>
          <w:spacing w:val="25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</w:t>
      </w:r>
      <w:r>
        <w:rPr>
          <w:b w:val="0"/>
          <w:bCs w:val="0"/>
          <w:color w:val="116161"/>
          <w:spacing w:val="-4"/>
          <w:w w:val="95"/>
        </w:rPr>
        <w:t> </w:t>
      </w:r>
      <w:r>
        <w:rPr>
          <w:b w:val="0"/>
          <w:bCs w:val="0"/>
          <w:color w:val="116161"/>
          <w:spacing w:val="-34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onga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040" w:right="2041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Mission</w:t>
      </w:r>
      <w:r>
        <w:rPr>
          <w:rFonts w:ascii="Arial" w:hAnsi="Arial" w:cs="Arial" w:eastAsia="Arial"/>
          <w:b/>
          <w:bCs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promote,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support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protect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independent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judiciar</w:t>
      </w:r>
      <w:r>
        <w:rPr>
          <w:b w:val="0"/>
          <w:bCs w:val="0"/>
          <w:spacing w:val="-19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40" w:right="268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5.039398pt;margin-top:18.848pt;width:425.197pt;height:.1pt;mso-position-horizontal-relative:page;mso-position-vertical-relative:paragraph;z-index:-14857" coordorigin="1701,377" coordsize="8504,2">
            <v:shape style="position:absolute;left:1701;top:377;width:8504;height:2" coordorigin="1701,377" coordsize="8504,0" path="m1701,377l10205,37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ision</w:t>
      </w:r>
      <w:r>
        <w:rPr>
          <w:rFonts w:ascii="Arial" w:hAnsi="Arial" w:cs="Arial" w:eastAsia="Arial"/>
          <w:b/>
          <w:bCs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Statement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be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excellent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ren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wned</w:t>
      </w:r>
      <w:r>
        <w:rPr>
          <w:rFonts w:ascii="Arial" w:hAnsi="Arial" w:cs="Arial" w:eastAsia="Arial"/>
          <w:b w:val="0"/>
          <w:bCs w:val="0"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pr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vider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justice</w:t>
      </w:r>
      <w:r>
        <w:rPr>
          <w:rFonts w:ascii="Arial" w:hAnsi="Arial" w:cs="Arial" w:eastAsia="Arial"/>
          <w:b w:val="0"/>
          <w:bCs w:val="0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services.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0"/>
        <w:jc w:val="left"/>
      </w:pPr>
      <w:r>
        <w:rPr>
          <w:b w:val="0"/>
          <w:bCs w:val="0"/>
          <w:color w:val="116161"/>
          <w:spacing w:val="-18"/>
          <w:w w:val="95"/>
        </w:rPr>
        <w:t>V</w:t>
      </w:r>
      <w:r>
        <w:rPr>
          <w:b w:val="0"/>
          <w:bCs w:val="0"/>
          <w:color w:val="116161"/>
          <w:spacing w:val="0"/>
          <w:w w:val="95"/>
        </w:rPr>
        <w:t>anuatu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left="2040" w:right="1701"/>
        <w:jc w:val="both"/>
      </w:pPr>
      <w:r>
        <w:rPr/>
        <w:pict>
          <v:group style="position:absolute;margin-left:85.039398pt;margin-top:45.85289pt;width:425.197pt;height:.1pt;mso-position-horizontal-relative:page;mso-position-vertical-relative:paragraph;z-index:-14856" coordorigin="1701,917" coordsize="8504,2">
            <v:shape style="position:absolute;left:1701;top:917;width:8504;height:2" coordorigin="1701,917" coordsize="8504,0" path="m1701,917l10205,917e" filled="f" stroked="t" strokeweight="1pt" strokecolor="#A0C2C9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8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ision</w:t>
      </w:r>
      <w:r>
        <w:rPr>
          <w:rFonts w:ascii="Arial" w:hAnsi="Arial" w:cs="Arial" w:eastAsia="Arial"/>
          <w:b/>
          <w:bCs/>
          <w:spacing w:val="2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Statement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independent,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effect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e,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efficient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ort</w:t>
      </w:r>
      <w:r>
        <w:rPr>
          <w:b w:val="0"/>
          <w:bCs w:val="0"/>
          <w:spacing w:val="-8"/>
          <w:w w:val="95"/>
        </w:rPr>
        <w:t>h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0"/>
          <w:w w:val="104"/>
        </w:rPr>
        <w:t> </w:t>
      </w:r>
      <w:r>
        <w:rPr>
          <w:b w:val="0"/>
          <w:bCs w:val="0"/>
          <w:spacing w:val="0"/>
          <w:w w:val="95"/>
        </w:rPr>
        <w:t>trust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confidence,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profession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qualit</w:t>
      </w:r>
      <w:r>
        <w:rPr>
          <w:b w:val="0"/>
          <w:bCs w:val="0"/>
          <w:spacing w:val="-19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ethical,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accessible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cost-effect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our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people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willing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4"/>
          <w:w w:val="95"/>
        </w:rPr>
        <w:t>s</w:t>
      </w:r>
      <w:r>
        <w:rPr>
          <w:b w:val="0"/>
          <w:bCs w:val="0"/>
          <w:spacing w:val="0"/>
          <w:w w:val="95"/>
        </w:rPr>
        <w:t>wer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service.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3.248689pt;height:161.025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5155"/>
        <w:jc w:val="both"/>
      </w:pPr>
      <w:bookmarkStart w:name="_TOC_250005" w:id="8"/>
      <w:r>
        <w:rPr>
          <w:b w:val="0"/>
          <w:bCs w:val="0"/>
          <w:color w:val="116161"/>
          <w:spacing w:val="0"/>
          <w:w w:val="95"/>
        </w:rPr>
        <w:t>Execut</w:t>
      </w:r>
      <w:r>
        <w:rPr>
          <w:b w:val="0"/>
          <w:bCs w:val="0"/>
          <w:color w:val="116161"/>
          <w:spacing w:val="-12"/>
          <w:w w:val="95"/>
        </w:rPr>
        <w:t>i</w:t>
      </w:r>
      <w:r>
        <w:rPr>
          <w:b w:val="0"/>
          <w:bCs w:val="0"/>
          <w:color w:val="116161"/>
          <w:spacing w:val="-8"/>
          <w:w w:val="95"/>
        </w:rPr>
        <w:t>v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-4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Summary</w:t>
      </w:r>
      <w:bookmarkEnd w:id="8"/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/>
        <w:ind w:right="1697"/>
        <w:jc w:val="both"/>
        <w:rPr>
          <w:sz w:val="12"/>
          <w:szCs w:val="12"/>
        </w:rPr>
      </w:pP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hi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2"/>
          <w:w w:val="95"/>
        </w:rPr>
        <w:t>PJD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1"/>
          <w:w w:val="95"/>
        </w:rPr>
        <w:t>201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-15"/>
          <w:w w:val="95"/>
        </w:rPr>
        <w:t>T</w:t>
      </w:r>
      <w:r>
        <w:rPr>
          <w:b w:val="0"/>
          <w:bCs w:val="0"/>
          <w:spacing w:val="1"/>
          <w:w w:val="95"/>
        </w:rPr>
        <w:t>ren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2"/>
          <w:w w:val="95"/>
        </w:rPr>
        <w:t>Repor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2"/>
          <w:w w:val="95"/>
        </w:rPr>
        <w:t>present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2"/>
          <w:w w:val="95"/>
        </w:rPr>
        <w:t>secon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2"/>
          <w:w w:val="95"/>
        </w:rPr>
        <w:t>y</w:t>
      </w:r>
      <w:r>
        <w:rPr>
          <w:b w:val="0"/>
          <w:bCs w:val="0"/>
          <w:spacing w:val="2"/>
          <w:w w:val="95"/>
        </w:rPr>
        <w:t>ea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1"/>
          <w:w w:val="95"/>
        </w:rPr>
        <w:t>performanc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2"/>
          <w:w w:val="95"/>
        </w:rPr>
        <w:t>dat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2"/>
          <w:w w:val="95"/>
        </w:rPr>
        <w:t>against</w:t>
      </w:r>
      <w:r>
        <w:rPr>
          <w:b w:val="0"/>
          <w:bCs w:val="0"/>
          <w:spacing w:val="2"/>
          <w:w w:val="93"/>
        </w:rPr>
        <w:t> 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indicator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compare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result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agains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thos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presente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PJD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201</w:t>
      </w:r>
      <w:r>
        <w:rPr>
          <w:b w:val="0"/>
          <w:bCs w:val="0"/>
          <w:spacing w:val="0"/>
          <w:w w:val="95"/>
        </w:rPr>
        <w:t>1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Baseline</w:t>
      </w:r>
      <w:r>
        <w:rPr>
          <w:b w:val="0"/>
          <w:bCs w:val="0"/>
          <w:spacing w:val="2"/>
          <w:w w:val="94"/>
        </w:rPr>
        <w:t> </w:t>
      </w:r>
      <w:r>
        <w:rPr>
          <w:b w:val="0"/>
          <w:bCs w:val="0"/>
          <w:spacing w:val="2"/>
          <w:w w:val="95"/>
        </w:rPr>
        <w:t>Report.</w:t>
      </w:r>
      <w:r>
        <w:rPr>
          <w:b w:val="0"/>
          <w:bCs w:val="0"/>
          <w:spacing w:val="0"/>
          <w:w w:val="95"/>
          <w:position w:val="7"/>
          <w:sz w:val="12"/>
          <w:szCs w:val="12"/>
        </w:rPr>
        <w:t>4</w:t>
      </w:r>
      <w:r>
        <w:rPr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6"/>
        <w:tabs>
          <w:tab w:pos="2947" w:val="left" w:leader="none"/>
        </w:tabs>
        <w:ind w:right="8957"/>
        <w:jc w:val="both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85"/>
          <w:highlight w:val="lightGray"/>
        </w:rPr>
        <w:t>PJDP</w:t>
      </w:r>
      <w:r>
        <w:rPr>
          <w:spacing w:val="26"/>
          <w:w w:val="85"/>
          <w:highlight w:val="lightGray"/>
        </w:rPr>
        <w:t> </w:t>
      </w:r>
      <w:r>
        <w:rPr>
          <w:spacing w:val="0"/>
          <w:w w:val="85"/>
          <w:highlight w:val="lightGray"/>
        </w:rPr>
        <w:t>goal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Strengthened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ernance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rule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Island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(PIC)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enhanced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professional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officers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independently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according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principles.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6204"/>
        <w:jc w:val="both"/>
      </w:pP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outset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determined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that: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"/>
        </w:numPr>
        <w:tabs>
          <w:tab w:pos="2041" w:val="left" w:leader="none"/>
        </w:tabs>
        <w:ind w:left="2041" w:right="2768" w:hanging="341"/>
        <w:jc w:val="both"/>
      </w:pP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exist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applied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region.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4"/>
        </w:numPr>
        <w:tabs>
          <w:tab w:pos="2040" w:val="left" w:leader="none"/>
        </w:tabs>
        <w:spacing w:line="268" w:lineRule="auto"/>
        <w:ind w:left="2041" w:right="1701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clear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understanding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administ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region.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4"/>
        </w:numPr>
        <w:tabs>
          <w:tab w:pos="2040" w:val="left" w:leader="none"/>
        </w:tabs>
        <w:spacing w:line="268" w:lineRule="auto"/>
        <w:ind w:left="2041" w:right="1700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unquantified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marginalised/disa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antaged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prospect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0"/>
          <w:w w:val="88"/>
        </w:rPr>
        <w:t> </w:t>
      </w:r>
      <w:r>
        <w:rPr>
          <w:b w:val="0"/>
          <w:bCs w:val="0"/>
          <w:spacing w:val="0"/>
          <w:w w:val="95"/>
        </w:rPr>
        <w:t>facing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accessing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5669" w:val="left" w:leader="none"/>
        </w:tabs>
        <w:ind w:right="6236"/>
        <w:jc w:val="both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90"/>
          <w:highlight w:val="lightGray"/>
        </w:rPr>
        <w:t>18</w:t>
      </w:r>
      <w:r>
        <w:rPr>
          <w:spacing w:val="11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Month</w:t>
      </w:r>
      <w:r>
        <w:rPr>
          <w:spacing w:val="-10"/>
          <w:w w:val="90"/>
          <w:highlight w:val="lightGray"/>
        </w:rPr>
        <w:t> </w:t>
      </w:r>
      <w:r>
        <w:rPr>
          <w:spacing w:val="-21"/>
          <w:w w:val="90"/>
          <w:highlight w:val="lightGray"/>
        </w:rPr>
        <w:t>T</w:t>
      </w:r>
      <w:r>
        <w:rPr>
          <w:spacing w:val="0"/>
          <w:w w:val="90"/>
          <w:highlight w:val="lightGray"/>
        </w:rPr>
        <w:t>arget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set</w:t>
      </w:r>
      <w:r>
        <w:rPr>
          <w:spacing w:val="11"/>
          <w:w w:val="90"/>
          <w:highlight w:val="lightGray"/>
        </w:rPr>
        <w:t> </w:t>
      </w:r>
      <w:r>
        <w:rPr>
          <w:spacing w:val="-7"/>
          <w:w w:val="90"/>
          <w:highlight w:val="lightGray"/>
        </w:rPr>
        <w:t>b</w:t>
      </w:r>
      <w:r>
        <w:rPr>
          <w:spacing w:val="0"/>
          <w:w w:val="90"/>
          <w:highlight w:val="lightGray"/>
        </w:rPr>
        <w:t>y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PJDP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(</w:t>
      </w:r>
      <w:r>
        <w:rPr>
          <w:spacing w:val="-5"/>
          <w:w w:val="90"/>
          <w:highlight w:val="lightGray"/>
        </w:rPr>
        <w:t>J</w:t>
      </w:r>
      <w:r>
        <w:rPr>
          <w:spacing w:val="0"/>
          <w:w w:val="90"/>
          <w:highlight w:val="lightGray"/>
        </w:rPr>
        <w:t>une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2012)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5"/>
        </w:numPr>
        <w:tabs>
          <w:tab w:pos="2040" w:val="left" w:leader="none"/>
        </w:tabs>
        <w:spacing w:line="268" w:lineRule="auto"/>
        <w:ind w:left="2041" w:right="1702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majority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PICs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court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baseline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data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hanges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measured,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5"/>
        </w:numPr>
        <w:tabs>
          <w:tab w:pos="2040" w:val="left" w:leader="none"/>
        </w:tabs>
        <w:spacing w:line="268" w:lineRule="auto"/>
        <w:ind w:left="2041" w:right="1700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Regional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ustice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erformance</w:t>
      </w:r>
      <w:r>
        <w:rPr>
          <w:rFonts w:ascii="Arial" w:hAnsi="Arial" w:cs="Arial" w:eastAsia="Arial"/>
          <w:b/>
          <w:bCs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am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ork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with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Chief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ustices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identifies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justice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performance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indicators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courts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will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ork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hie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with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capacity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building</w:t>
      </w:r>
      <w:r>
        <w:rPr>
          <w:rFonts w:ascii="Arial" w:hAnsi="Arial" w:cs="Arial" w:eastAsia="Arial"/>
          <w:b w:val="0"/>
          <w:bCs w:val="0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support</w:t>
      </w:r>
      <w:r>
        <w:rPr>
          <w:rFonts w:ascii="Arial" w:hAnsi="Arial" w:cs="Arial" w:eastAsia="Arial"/>
          <w:b w:val="0"/>
          <w:bCs w:val="0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from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PJD</w:t>
      </w:r>
      <w:r>
        <w:rPr>
          <w:rFonts w:ascii="Arial" w:hAnsi="Arial" w:cs="Arial" w:eastAsia="Arial"/>
          <w:b w:val="0"/>
          <w:bCs w:val="0"/>
          <w:spacing w:val="-3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5669" w:val="left" w:leader="none"/>
        </w:tabs>
        <w:ind w:right="6236"/>
        <w:jc w:val="both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90"/>
          <w:highlight w:val="lightGray"/>
        </w:rPr>
        <w:t>30</w:t>
      </w:r>
      <w:r>
        <w:rPr>
          <w:spacing w:val="11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Month</w:t>
      </w:r>
      <w:r>
        <w:rPr>
          <w:spacing w:val="-10"/>
          <w:w w:val="90"/>
          <w:highlight w:val="lightGray"/>
        </w:rPr>
        <w:t> </w:t>
      </w:r>
      <w:r>
        <w:rPr>
          <w:spacing w:val="-21"/>
          <w:w w:val="90"/>
          <w:highlight w:val="lightGray"/>
        </w:rPr>
        <w:t>T</w:t>
      </w:r>
      <w:r>
        <w:rPr>
          <w:spacing w:val="0"/>
          <w:w w:val="90"/>
          <w:highlight w:val="lightGray"/>
        </w:rPr>
        <w:t>arget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set</w:t>
      </w:r>
      <w:r>
        <w:rPr>
          <w:spacing w:val="11"/>
          <w:w w:val="90"/>
          <w:highlight w:val="lightGray"/>
        </w:rPr>
        <w:t> </w:t>
      </w:r>
      <w:r>
        <w:rPr>
          <w:spacing w:val="-7"/>
          <w:w w:val="90"/>
          <w:highlight w:val="lightGray"/>
        </w:rPr>
        <w:t>b</w:t>
      </w:r>
      <w:r>
        <w:rPr>
          <w:spacing w:val="0"/>
          <w:w w:val="90"/>
          <w:highlight w:val="lightGray"/>
        </w:rPr>
        <w:t>y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PJDP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(</w:t>
      </w:r>
      <w:r>
        <w:rPr>
          <w:spacing w:val="-5"/>
          <w:w w:val="90"/>
          <w:highlight w:val="lightGray"/>
        </w:rPr>
        <w:t>J</w:t>
      </w:r>
      <w:r>
        <w:rPr>
          <w:spacing w:val="0"/>
          <w:w w:val="90"/>
          <w:highlight w:val="lightGray"/>
        </w:rPr>
        <w:t>une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2013)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8" w:lineRule="auto"/>
        <w:ind w:left="2041" w:right="1699"/>
        <w:jc w:val="both"/>
      </w:pPr>
      <w:r>
        <w:rPr>
          <w:b w:val="0"/>
          <w:bCs w:val="0"/>
          <w:spacing w:val="0"/>
          <w:w w:val="95"/>
        </w:rPr>
        <w:t>Increased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ansparen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region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publication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2012</w:t>
      </w:r>
      <w:r>
        <w:rPr>
          <w:rFonts w:ascii="Arial" w:hAnsi="Arial" w:cs="Arial" w:eastAsia="Arial"/>
          <w:b/>
          <w:bCs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PJDP</w:t>
      </w:r>
      <w:r>
        <w:rPr>
          <w:rFonts w:ascii="Arial" w:hAnsi="Arial" w:cs="Arial" w:eastAsia="Arial"/>
          <w:b/>
          <w:bCs/>
          <w:spacing w:val="-16"/>
          <w:w w:val="95"/>
        </w:rPr>
        <w:t> </w:t>
      </w:r>
      <w:r>
        <w:rPr>
          <w:rFonts w:ascii="Arial" w:hAnsi="Arial" w:cs="Arial" w:eastAsia="Arial"/>
          <w:b/>
          <w:bCs/>
          <w:spacing w:val="-17"/>
          <w:w w:val="95"/>
        </w:rPr>
        <w:t>T</w:t>
      </w:r>
      <w:r>
        <w:rPr>
          <w:rFonts w:ascii="Arial" w:hAnsi="Arial" w:cs="Arial" w:eastAsia="Arial"/>
          <w:b/>
          <w:bCs/>
          <w:spacing w:val="-3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end</w:t>
      </w:r>
      <w:r>
        <w:rPr>
          <w:rFonts w:ascii="Arial" w:hAnsi="Arial" w:cs="Arial" w:eastAsia="Arial"/>
          <w:b/>
          <w:bCs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Report</w:t>
      </w:r>
      <w:r>
        <w:rPr>
          <w:rFonts w:ascii="Arial" w:hAnsi="Arial" w:cs="Arial" w:eastAsia="Arial"/>
          <w:b/>
          <w:bCs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participating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PICs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compared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2011</w:t>
      </w:r>
      <w:r>
        <w:rPr>
          <w:rFonts w:ascii="Arial" w:hAnsi="Arial" w:cs="Arial" w:eastAsia="Arial"/>
          <w:b/>
          <w:bCs/>
          <w:spacing w:val="1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PJDP</w:t>
      </w:r>
      <w:r>
        <w:rPr>
          <w:rFonts w:ascii="Arial" w:hAnsi="Arial" w:cs="Arial" w:eastAsia="Arial"/>
          <w:b/>
          <w:bCs/>
          <w:spacing w:val="0"/>
          <w:w w:val="85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Court</w:t>
      </w:r>
      <w:r>
        <w:rPr>
          <w:rFonts w:ascii="Arial" w:hAnsi="Arial" w:cs="Arial" w:eastAsia="Arial"/>
          <w:b/>
          <w:bCs/>
          <w:spacing w:val="7"/>
          <w:w w:val="90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Baseline</w:t>
      </w:r>
      <w:r>
        <w:rPr>
          <w:rFonts w:ascii="Arial" w:hAnsi="Arial" w:cs="Arial" w:eastAsia="Arial"/>
          <w:b/>
          <w:bCs/>
          <w:spacing w:val="8"/>
          <w:w w:val="90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Report</w:t>
      </w:r>
      <w:r>
        <w:rPr>
          <w:b w:val="0"/>
          <w:bCs w:val="0"/>
          <w:spacing w:val="0"/>
          <w:w w:val="90"/>
        </w:rPr>
        <w:t>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Coordinators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leadership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meeting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held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2011,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considered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list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sent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review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comment.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er: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numPr>
          <w:ilvl w:val="0"/>
          <w:numId w:val="6"/>
        </w:numPr>
        <w:tabs>
          <w:tab w:pos="2041" w:val="left" w:leader="none"/>
        </w:tabs>
        <w:ind w:left="2041" w:right="1701" w:hanging="341"/>
        <w:jc w:val="both"/>
        <w:rPr>
          <w:b w:val="0"/>
          <w:bCs w:val="0"/>
        </w:rPr>
      </w:pPr>
      <w:r>
        <w:rPr>
          <w:spacing w:val="0"/>
          <w:w w:val="90"/>
        </w:rPr>
        <w:t>Case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management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issues.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PJDP</w:t>
      </w:r>
      <w:r>
        <w:rPr>
          <w:spacing w:val="-17"/>
          <w:w w:val="90"/>
        </w:rPr>
        <w:t> </w:t>
      </w:r>
      <w:r>
        <w:rPr>
          <w:spacing w:val="0"/>
          <w:w w:val="90"/>
        </w:rPr>
        <w:t>judicial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counterparts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selected</w:t>
      </w:r>
      <w:r>
        <w:rPr>
          <w:spacing w:val="-17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foll</w:t>
      </w:r>
      <w:r>
        <w:rPr>
          <w:spacing w:val="-4"/>
          <w:w w:val="90"/>
        </w:rPr>
        <w:t>o</w:t>
      </w:r>
      <w:r>
        <w:rPr>
          <w:spacing w:val="0"/>
          <w:w w:val="90"/>
        </w:rPr>
        <w:t>wing</w:t>
      </w:r>
      <w:r>
        <w:rPr>
          <w:spacing w:val="-18"/>
          <w:w w:val="90"/>
        </w:rPr>
        <w:t> </w:t>
      </w:r>
      <w:r>
        <w:rPr>
          <w:spacing w:val="0"/>
          <w:w w:val="90"/>
        </w:rPr>
        <w:t>four</w:t>
      </w:r>
      <w:r>
        <w:rPr>
          <w:spacing w:val="-17"/>
          <w:w w:val="90"/>
        </w:rPr>
        <w:t> </w:t>
      </w:r>
      <w:r>
        <w:rPr>
          <w:spacing w:val="0"/>
          <w:w w:val="90"/>
        </w:rPr>
        <w:t>indicators: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spacing w:before="85"/>
        <w:ind w:left="2324" w:right="6470" w:hanging="284"/>
        <w:jc w:val="both"/>
      </w:pPr>
      <w:r>
        <w:rPr>
          <w:b w:val="0"/>
          <w:bCs w:val="0"/>
          <w:color w:val="000000"/>
          <w:spacing w:val="0"/>
          <w:w w:val="95"/>
        </w:rPr>
        <w:t>Case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finalisation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or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clea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ance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ind w:left="2324" w:right="4861" w:hanging="284"/>
        <w:jc w:val="both"/>
      </w:pPr>
      <w:r>
        <w:rPr>
          <w:b w:val="0"/>
          <w:bCs w:val="0"/>
          <w:color w:val="000000"/>
          <w:spacing w:val="-12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age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du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ation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from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filing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finalisation.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ind w:left="2324" w:right="7165" w:hanging="284"/>
        <w:jc w:val="both"/>
      </w:pPr>
      <w:r>
        <w:rPr>
          <w:b w:val="0"/>
          <w:bCs w:val="0"/>
          <w:color w:val="000000"/>
          <w:spacing w:val="-1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he</w:t>
      </w:r>
      <w:r>
        <w:rPr>
          <w:b w:val="0"/>
          <w:bCs w:val="0"/>
          <w:color w:val="000000"/>
          <w:spacing w:val="-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pe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-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-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appeals.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ind w:left="2324" w:right="7357" w:hanging="284"/>
        <w:jc w:val="both"/>
      </w:pP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erturn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ate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appeal.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numPr>
          <w:ilvl w:val="0"/>
          <w:numId w:val="6"/>
        </w:numPr>
        <w:tabs>
          <w:tab w:pos="2041" w:val="left" w:leader="none"/>
        </w:tabs>
        <w:ind w:left="2041" w:right="5538" w:hanging="341"/>
        <w:jc w:val="both"/>
        <w:rPr>
          <w:b w:val="0"/>
          <w:bCs w:val="0"/>
        </w:rPr>
      </w:pPr>
      <w:r>
        <w:rPr>
          <w:spacing w:val="0"/>
          <w:w w:val="90"/>
        </w:rPr>
        <w:t>Affo</w:t>
      </w:r>
      <w:r>
        <w:rPr>
          <w:spacing w:val="-4"/>
          <w:w w:val="90"/>
        </w:rPr>
        <w:t>r</w:t>
      </w:r>
      <w:r>
        <w:rPr>
          <w:spacing w:val="0"/>
          <w:w w:val="90"/>
        </w:rPr>
        <w:t>dability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and</w:t>
      </w:r>
      <w:r>
        <w:rPr>
          <w:spacing w:val="2"/>
          <w:w w:val="90"/>
        </w:rPr>
        <w:t> </w:t>
      </w:r>
      <w:r>
        <w:rPr>
          <w:spacing w:val="0"/>
          <w:w w:val="90"/>
        </w:rPr>
        <w:t>Accessibility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for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clients.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spacing w:before="85"/>
        <w:ind w:left="2324" w:right="4649" w:hanging="284"/>
        <w:jc w:val="both"/>
      </w:pPr>
      <w:r>
        <w:rPr>
          <w:b w:val="0"/>
          <w:bCs w:val="0"/>
          <w:color w:val="000000"/>
          <w:spacing w:val="-12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are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anted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fee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w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17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ind w:left="2324" w:right="4845" w:hanging="284"/>
        <w:jc w:val="both"/>
      </w:pPr>
      <w:r>
        <w:rPr>
          <w:b w:val="0"/>
          <w:bCs w:val="0"/>
          <w:color w:val="000000"/>
          <w:spacing w:val="-12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disposed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through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ci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cuit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6"/>
        </w:numPr>
        <w:tabs>
          <w:tab w:pos="2324" w:val="left" w:leader="none"/>
        </w:tabs>
        <w:ind w:left="2324" w:right="4793" w:hanging="284"/>
        <w:jc w:val="both"/>
      </w:pPr>
      <w:r>
        <w:rPr>
          <w:b w:val="0"/>
          <w:bCs w:val="0"/>
          <w:color w:val="000000"/>
          <w:spacing w:val="-12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-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w</w:t>
      </w:r>
      <w:r>
        <w:rPr>
          <w:b w:val="0"/>
          <w:bCs w:val="0"/>
          <w:color w:val="000000"/>
          <w:spacing w:val="0"/>
          <w:w w:val="95"/>
        </w:rPr>
        <w:t>here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party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rece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es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legal</w:t>
      </w:r>
      <w:r>
        <w:rPr>
          <w:b w:val="0"/>
          <w:bCs w:val="0"/>
          <w:color w:val="000000"/>
          <w:spacing w:val="-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aid.º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1" w:lineRule="auto" w:before="73"/>
        <w:ind w:left="1984" w:right="3206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4pt;width:425.197pt;height:.1pt;mso-position-horizontal-relative:page;mso-position-vertical-relative:paragraph;z-index:-14855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4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http://ww</w:t>
      </w:r>
      <w:r>
        <w:rPr>
          <w:rFonts w:ascii="Arial" w:hAnsi="Arial" w:cs="Arial" w:eastAsia="Arial"/>
          <w:b w:val="0"/>
          <w:bCs w:val="0"/>
          <w:spacing w:val="-12"/>
          <w:w w:val="10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.fed…court.g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15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.au/</w:t>
      </w:r>
      <w:r>
        <w:rPr>
          <w:rFonts w:ascii="Arial" w:hAnsi="Arial" w:cs="Arial" w:eastAsia="Arial"/>
          <w:b w:val="0"/>
          <w:bCs w:val="0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29"/>
          <w:w w:val="100"/>
          <w:sz w:val="16"/>
          <w:szCs w:val="16"/>
          <w:u w:val="single" w:color="000000"/>
        </w:rPr>
      </w:r>
      <w:r>
        <w:rPr>
          <w:rFonts w:ascii="Arial" w:hAnsi="Arial" w:cs="Arial" w:eastAsia="Arial"/>
          <w:b w:val="0"/>
          <w:bCs w:val="0"/>
          <w:spacing w:val="29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  <w:u w:val="none"/>
        </w:rPr>
        <w:t>data/assets/pdf_file/0003/18696/2011-Court-Baseline-Report.pdf</w:t>
      </w:r>
      <w:r>
        <w:rPr>
          <w:rFonts w:ascii="Arial" w:hAnsi="Arial" w:cs="Arial" w:eastAsia="Arial"/>
          <w:b w:val="0"/>
          <w:bCs w:val="0"/>
          <w:spacing w:val="0"/>
          <w:w w:val="96"/>
          <w:sz w:val="16"/>
          <w:szCs w:val="16"/>
          <w:u w:val="none"/>
        </w:rPr>
        <w:t> </w:t>
      </w:r>
      <w:hyperlink r:id="rId14">
        <w:r>
          <w:rPr>
            <w:rFonts w:ascii="Arial" w:hAnsi="Arial" w:cs="Arial" w:eastAsia="Arial"/>
            <w:b w:val="0"/>
            <w:bCs w:val="0"/>
            <w:spacing w:val="0"/>
            <w:w w:val="100"/>
            <w:sz w:val="16"/>
            <w:szCs w:val="16"/>
            <w:u w:val="none"/>
          </w:rPr>
          <w:t>http://ww</w:t>
        </w:r>
        <w:r>
          <w:rPr>
            <w:rFonts w:ascii="Arial" w:hAnsi="Arial" w:cs="Arial" w:eastAsia="Arial"/>
            <w:b w:val="0"/>
            <w:bCs w:val="0"/>
            <w:spacing w:val="-12"/>
            <w:w w:val="100"/>
            <w:sz w:val="16"/>
            <w:szCs w:val="16"/>
            <w:u w:val="none"/>
          </w:rPr>
          <w:t>w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16"/>
            <w:szCs w:val="16"/>
            <w:u w:val="none"/>
          </w:rPr>
          <w:t>.paclii.org/pjdp/</w:t>
        </w:r>
        <w:r>
          <w:rPr>
            <w:rFonts w:ascii="Arial" w:hAnsi="Arial" w:cs="Arial" w:eastAsia="Arial"/>
            <w:b w:val="0"/>
            <w:bCs w:val="0"/>
            <w:spacing w:val="0"/>
            <w:w w:val="100"/>
            <w:sz w:val="16"/>
            <w:szCs w:val="16"/>
            <w:u w:val="none"/>
          </w:rPr>
        </w:r>
      </w:hyperlink>
    </w:p>
    <w:p>
      <w:pPr>
        <w:spacing w:after="0" w:line="271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31"/>
          <w:headerReference w:type="even" r:id="rId32"/>
          <w:pgSz w:w="11906" w:h="16840"/>
          <w:pgMar w:header="305" w:footer="0" w:top="1140" w:bottom="0" w:left="0" w:right="0"/>
          <w:pgNumType w:start="9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numPr>
          <w:ilvl w:val="0"/>
          <w:numId w:val="7"/>
        </w:numPr>
        <w:tabs>
          <w:tab w:pos="2040" w:val="left" w:leader="none"/>
        </w:tabs>
        <w:spacing w:before="65"/>
        <w:ind w:left="2041" w:right="0" w:hanging="341"/>
        <w:jc w:val="left"/>
        <w:rPr>
          <w:b w:val="0"/>
          <w:bCs w:val="0"/>
        </w:rPr>
      </w:pPr>
      <w:r>
        <w:rPr>
          <w:spacing w:val="0"/>
          <w:w w:val="90"/>
        </w:rPr>
        <w:t>Published</w:t>
      </w:r>
      <w:r>
        <w:rPr>
          <w:spacing w:val="6"/>
          <w:w w:val="90"/>
        </w:rPr>
        <w:t> </w:t>
      </w:r>
      <w:r>
        <w:rPr>
          <w:spacing w:val="0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0"/>
          <w:w w:val="90"/>
        </w:rPr>
        <w:t>ocedu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es</w:t>
      </w:r>
      <w:r>
        <w:rPr>
          <w:spacing w:val="6"/>
          <w:w w:val="90"/>
        </w:rPr>
        <w:t> </w:t>
      </w:r>
      <w:r>
        <w:rPr>
          <w:spacing w:val="0"/>
          <w:w w:val="90"/>
        </w:rPr>
        <w:t>for</w:t>
      </w:r>
      <w:r>
        <w:rPr>
          <w:spacing w:val="6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6"/>
          <w:w w:val="90"/>
        </w:rPr>
        <w:t> </w:t>
      </w:r>
      <w:r>
        <w:rPr>
          <w:spacing w:val="0"/>
          <w:w w:val="90"/>
        </w:rPr>
        <w:t>handling</w:t>
      </w:r>
      <w:r>
        <w:rPr>
          <w:spacing w:val="6"/>
          <w:w w:val="90"/>
        </w:rPr>
        <w:t> </w:t>
      </w:r>
      <w:r>
        <w:rPr>
          <w:spacing w:val="0"/>
          <w:w w:val="90"/>
        </w:rPr>
        <w:t>of</w:t>
      </w:r>
      <w:r>
        <w:rPr>
          <w:spacing w:val="6"/>
          <w:w w:val="90"/>
        </w:rPr>
        <w:t> </w:t>
      </w:r>
      <w:r>
        <w:rPr>
          <w:spacing w:val="0"/>
          <w:w w:val="90"/>
        </w:rPr>
        <w:t>feedba</w:t>
      </w:r>
      <w:r>
        <w:rPr>
          <w:spacing w:val="-3"/>
          <w:w w:val="90"/>
        </w:rPr>
        <w:t>c</w:t>
      </w:r>
      <w:r>
        <w:rPr>
          <w:spacing w:val="0"/>
          <w:w w:val="90"/>
        </w:rPr>
        <w:t>k</w:t>
      </w:r>
      <w:r>
        <w:rPr>
          <w:spacing w:val="6"/>
          <w:w w:val="90"/>
        </w:rPr>
        <w:t> </w:t>
      </w:r>
      <w:r>
        <w:rPr>
          <w:spacing w:val="0"/>
          <w:w w:val="90"/>
        </w:rPr>
        <w:t>and</w:t>
      </w:r>
      <w:r>
        <w:rPr>
          <w:spacing w:val="6"/>
          <w:w w:val="90"/>
        </w:rPr>
        <w:t> </w:t>
      </w:r>
      <w:r>
        <w:rPr>
          <w:spacing w:val="0"/>
          <w:w w:val="90"/>
        </w:rPr>
        <w:t>complaints.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spacing w:before="85"/>
        <w:ind w:left="2324" w:right="0" w:hanging="284"/>
        <w:jc w:val="left"/>
      </w:pPr>
      <w:r>
        <w:rPr>
          <w:b w:val="0"/>
          <w:bCs w:val="0"/>
          <w:color w:val="000000"/>
          <w:spacing w:val="0"/>
          <w:w w:val="100"/>
        </w:rPr>
        <w:t>Documented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rece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processing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complaint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publicly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-6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ailable.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ind w:left="2324" w:right="0" w:hanging="284"/>
        <w:jc w:val="left"/>
      </w:pPr>
      <w:r>
        <w:rPr>
          <w:b w:val="0"/>
          <w:bCs w:val="0"/>
          <w:color w:val="000000"/>
          <w:spacing w:val="-13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complaints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rece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concerning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judicial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office</w:t>
      </w:r>
      <w:r>
        <w:rPr>
          <w:b w:val="0"/>
          <w:bCs w:val="0"/>
          <w:color w:val="000000"/>
          <w:spacing w:val="-16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ind w:left="2324" w:right="0" w:hanging="284"/>
        <w:jc w:val="left"/>
      </w:pPr>
      <w:r>
        <w:rPr>
          <w:b w:val="0"/>
          <w:bCs w:val="0"/>
          <w:color w:val="000000"/>
          <w:spacing w:val="-12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complaints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rece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concerning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staff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membe</w:t>
      </w:r>
      <w:r>
        <w:rPr>
          <w:b w:val="0"/>
          <w:bCs w:val="0"/>
          <w:color w:val="000000"/>
          <w:spacing w:val="-16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numPr>
          <w:ilvl w:val="0"/>
          <w:numId w:val="7"/>
        </w:numPr>
        <w:tabs>
          <w:tab w:pos="2040" w:val="left" w:leader="none"/>
        </w:tabs>
        <w:ind w:left="2041" w:right="0" w:hanging="341"/>
        <w:jc w:val="left"/>
        <w:rPr>
          <w:b w:val="0"/>
          <w:bCs w:val="0"/>
        </w:rPr>
      </w:pPr>
      <w:r>
        <w:rPr>
          <w:spacing w:val="0"/>
          <w:w w:val="90"/>
        </w:rPr>
        <w:t>Human</w:t>
      </w:r>
      <w:r>
        <w:rPr>
          <w:spacing w:val="0"/>
          <w:w w:val="90"/>
        </w:rPr>
        <w:t> </w:t>
      </w:r>
      <w:r>
        <w:rPr>
          <w:spacing w:val="0"/>
          <w:w w:val="90"/>
        </w:rPr>
        <w:t>Resou</w:t>
      </w:r>
      <w:r>
        <w:rPr>
          <w:spacing w:val="-8"/>
          <w:w w:val="90"/>
        </w:rPr>
        <w:t>r</w:t>
      </w:r>
      <w:r>
        <w:rPr>
          <w:spacing w:val="0"/>
          <w:w w:val="90"/>
        </w:rPr>
        <w:t>ces.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spacing w:before="85"/>
        <w:ind w:left="2324" w:right="0" w:hanging="284"/>
        <w:jc w:val="left"/>
      </w:pPr>
      <w:r>
        <w:rPr>
          <w:b w:val="0"/>
          <w:bCs w:val="0"/>
          <w:color w:val="000000"/>
          <w:spacing w:val="-12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age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number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judicial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office</w:t>
      </w:r>
      <w:r>
        <w:rPr>
          <w:b w:val="0"/>
          <w:bCs w:val="0"/>
          <w:color w:val="000000"/>
          <w:spacing w:val="-16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ind w:left="2324" w:right="0" w:hanging="284"/>
        <w:jc w:val="left"/>
      </w:pPr>
      <w:r>
        <w:rPr>
          <w:b w:val="0"/>
          <w:bCs w:val="0"/>
          <w:color w:val="000000"/>
          <w:spacing w:val="-12"/>
          <w:w w:val="95"/>
        </w:rPr>
        <w:t>A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age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number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per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member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staff.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numPr>
          <w:ilvl w:val="0"/>
          <w:numId w:val="7"/>
        </w:numPr>
        <w:tabs>
          <w:tab w:pos="2040" w:val="left" w:leader="none"/>
        </w:tabs>
        <w:ind w:left="2041" w:right="0" w:hanging="341"/>
        <w:jc w:val="left"/>
        <w:rPr>
          <w:b w:val="0"/>
          <w:bCs w:val="0"/>
        </w:rPr>
      </w:pPr>
      <w:r>
        <w:rPr>
          <w:spacing w:val="-16"/>
          <w:w w:val="90"/>
        </w:rPr>
        <w:t>T</w:t>
      </w:r>
      <w:r>
        <w:rPr>
          <w:spacing w:val="-7"/>
          <w:w w:val="90"/>
        </w:rPr>
        <w:t>r</w:t>
      </w:r>
      <w:r>
        <w:rPr>
          <w:spacing w:val="0"/>
          <w:w w:val="90"/>
        </w:rPr>
        <w:t>anspa</w:t>
      </w:r>
      <w:r>
        <w:rPr>
          <w:spacing w:val="-4"/>
          <w:w w:val="90"/>
        </w:rPr>
        <w:t>r</w:t>
      </w:r>
      <w:r>
        <w:rPr>
          <w:spacing w:val="0"/>
          <w:w w:val="90"/>
        </w:rPr>
        <w:t>en</w:t>
      </w:r>
      <w:r>
        <w:rPr>
          <w:spacing w:val="-8"/>
          <w:w w:val="90"/>
        </w:rPr>
        <w:t>c</w:t>
      </w:r>
      <w:r>
        <w:rPr>
          <w:spacing w:val="-17"/>
          <w:w w:val="90"/>
        </w:rPr>
        <w:t>y</w:t>
      </w:r>
      <w:r>
        <w:rPr>
          <w:spacing w:val="0"/>
          <w:w w:val="9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spacing w:before="85"/>
        <w:ind w:left="2324" w:right="0" w:hanging="284"/>
        <w:jc w:val="left"/>
      </w:pP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produces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contributes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Annual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is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publicly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ailable.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ind w:left="2324" w:right="0" w:hanging="284"/>
        <w:jc w:val="left"/>
      </w:pPr>
      <w:r>
        <w:rPr>
          <w:b w:val="0"/>
          <w:bCs w:val="0"/>
          <w:color w:val="000000"/>
          <w:spacing w:val="0"/>
          <w:w w:val="100"/>
        </w:rPr>
        <w:t>Information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services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publicly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-6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ailable.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7"/>
        </w:numPr>
        <w:tabs>
          <w:tab w:pos="2324" w:val="left" w:leader="none"/>
        </w:tabs>
        <w:ind w:left="2324" w:right="0" w:hanging="284"/>
        <w:jc w:val="left"/>
      </w:pP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publishes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judgments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Internet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(</w:t>
      </w:r>
      <w:r>
        <w:rPr>
          <w:b w:val="0"/>
          <w:bCs w:val="0"/>
          <w:color w:val="000000"/>
          <w:spacing w:val="-4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website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or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-23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acLII).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ability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summarised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shape style="position:absolute;margin-left:454.109985pt;margin-top:357.874023pt;width:98.646pt;height:24.189pt;mso-position-horizontal-relative:page;mso-position-vertical-relative:page;z-index:-14854" type="#_x0000_t202" filled="f" stroked="f">
            <v:textbox inset="0,0,0,0">
              <w:txbxContent>
                <w:p>
                  <w:pPr>
                    <w:spacing w:line="110" w:lineRule="exact" w:before="7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ind w:left="21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43%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(6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2.913391pt;margin-top:241.65361pt;width:11.339pt;height:8.504pt;mso-position-horizontal-relative:page;mso-position-vertical-relative:page;z-index:-14853" coordorigin="10658,4833" coordsize="227,170">
            <v:shape style="position:absolute;left:10658;top:4833;width:227;height:170" coordorigin="10658,4833" coordsize="227,170" path="m10772,4833l10658,5003,10885,5003,10772,483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267.165924pt;width:11.339pt;height:8.504pt;mso-position-horizontal-relative:page;mso-position-vertical-relative:page;z-index:-14852" coordorigin="10658,5343" coordsize="227,170">
            <v:shape style="position:absolute;left:10658;top:5343;width:227;height:170" coordorigin="10658,5343" coordsize="227,170" path="m10885,5343l10658,5343,10772,5513,10885,534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291.260010pt;width:11.339pt;height:8.504pt;mso-position-horizontal-relative:page;mso-position-vertical-relative:page;z-index:-14851" coordorigin="10658,5825" coordsize="227,170">
            <v:shape style="position:absolute;left:10658;top:5825;width:227;height:170" coordorigin="10658,5825" coordsize="227,170" path="m10772,5825l10658,5995,10885,5995,10772,582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316.063202pt;width:11.339pt;height:8.504pt;mso-position-horizontal-relative:page;mso-position-vertical-relative:page;z-index:-14850" coordorigin="10658,6321" coordsize="227,170">
            <v:shape style="position:absolute;left:10658;top:6321;width:227;height:170" coordorigin="10658,6321" coordsize="227,170" path="m10772,6321l10658,6491,10885,6491,10772,632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340.866516pt;width:11.339pt;height:8.504pt;mso-position-horizontal-relative:page;mso-position-vertical-relative:page;z-index:-14849" coordorigin="10658,6817" coordsize="227,170">
            <v:shape style="position:absolute;left:10658;top:6817;width:227;height:170" coordorigin="10658,6817" coordsize="227,170" path="m10772,6817l10658,6987,10885,6987,10772,681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366.378204pt;width:11.339pt;height:8.504pt;mso-position-horizontal-relative:page;mso-position-vertical-relative:page;z-index:-14848" coordorigin="10658,7328" coordsize="227,170">
            <v:shape style="position:absolute;left:10658;top:7328;width:227;height:170" coordorigin="10658,7328" coordsize="227,170" path="m10772,7328l10658,7498,10885,7498,10772,7328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429.449005pt;width:11.339pt;height:8.504pt;mso-position-horizontal-relative:page;mso-position-vertical-relative:page;z-index:-14847" coordorigin="10658,8589" coordsize="227,170">
            <v:shape style="position:absolute;left:10658;top:8589;width:227;height:170" coordorigin="10658,8589" coordsize="227,170" path="m10772,8589l10658,8759,10885,8759,10772,858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453.543213pt;width:11.339pt;height:8.504pt;mso-position-horizontal-relative:page;mso-position-vertical-relative:page;z-index:-14846" coordorigin="10658,9071" coordsize="227,170">
            <v:shape style="position:absolute;left:10658;top:9071;width:227;height:170" coordorigin="10658,9071" coordsize="227,170" path="m10772,9071l10658,9241,10885,9241,10772,907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491.81131pt;width:11.339pt;height:8.504pt;mso-position-horizontal-relative:page;mso-position-vertical-relative:page;z-index:-14845" coordorigin="10658,9836" coordsize="227,170">
            <v:shape style="position:absolute;left:10658;top:9836;width:227;height:170" coordorigin="10658,9836" coordsize="227,170" path="m10772,9836l10658,10006,10885,10006,10772,983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516.614502pt;width:11.339pt;height:8.504pt;mso-position-horizontal-relative:page;mso-position-vertical-relative:page;z-index:-14844" coordorigin="10658,10332" coordsize="227,170">
            <v:shape style="position:absolute;left:10658;top:10332;width:227;height:170" coordorigin="10658,10332" coordsize="227,170" path="m10772,10332l10658,10502,10885,10502,10772,1033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2.913391pt;margin-top:542.126221pt;width:11.339pt;height:8.504pt;mso-position-horizontal-relative:page;mso-position-vertical-relative:page;z-index:-14843" coordorigin="10658,10843" coordsize="227,170">
            <v:shape style="position:absolute;left:10658;top:10843;width:227;height:170" coordorigin="10658,10843" coordsize="227,170" path="m10772,10843l10658,11013,10885,11013,10772,10843xe" filled="t" fillcolor="#000000" stroked="f">
              <v:path arrowok="t"/>
              <v:fill type="solid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40" w:val="left" w:leader="none"/>
        </w:tabs>
        <w:spacing w:before="65"/>
        <w:ind w:left="907"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-1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0"/>
          <w:w w:val="100"/>
        </w:rPr>
      </w:r>
    </w:p>
    <w:p>
      <w:pPr>
        <w:spacing w:line="80" w:lineRule="exact" w:before="9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8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02" w:hRule="exact"/>
        </w:trPr>
        <w:tc>
          <w:tcPr>
            <w:tcW w:w="6478" w:type="dxa"/>
            <w:gridSpan w:val="2"/>
            <w:tcBorders>
              <w:top w:val="single" w:sz="8" w:space="0" w:color="65A5AE"/>
              <w:left w:val="nil" w:sz="6" w:space="0" w:color="auto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before="80"/>
              <w:ind w:left="5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line="240" w:lineRule="exact" w:before="85"/>
              <w:ind w:left="12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3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cur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5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eport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Baselin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line="240" w:lineRule="exact" w:before="85"/>
              <w:ind w:left="186" w:right="28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3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cur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5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eport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2012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8"/>
                <w:w w:val="9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5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07" w:hRule="exact"/>
        </w:trPr>
        <w:tc>
          <w:tcPr>
            <w:tcW w:w="510" w:type="dxa"/>
            <w:tcBorders>
              <w:top w:val="single" w:sz="8" w:space="0" w:color="A0C2C9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A0C2C9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filing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finalisation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50%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erturn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disposed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50%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aid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/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19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36%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57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29%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(4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67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produces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contributes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29%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(4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36%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14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publishes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Institute)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5"/>
        <w:ind w:left="3231" w:right="2119"/>
        <w:jc w:val="left"/>
      </w:pPr>
      <w:r>
        <w:rPr/>
        <w:pict>
          <v:group style="position:absolute;margin-left:532.913391pt;margin-top:-77.546021pt;width:11.339pt;height:8.504pt;mso-position-horizontal-relative:page;mso-position-vertical-relative:paragraph;z-index:-14842" coordorigin="10658,-1551" coordsize="227,170">
            <v:shape style="position:absolute;left:10658;top:-1551;width:227;height:170" coordorigin="10658,-1551" coordsize="227,170" path="m10772,-1551l10658,-1381,10885,-1381,10772,-155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865997pt;margin-top:-3.13682pt;width:85.039pt;height:25.512pt;mso-position-horizontal-relative:page;mso-position-vertical-relative:paragraph;z-index:-14841" coordorigin="1417,-63" coordsize="1701,510">
            <v:shape style="position:absolute;left:1417;top:-63;width:1701;height:510" coordorigin="1417,-63" coordsize="1701,510" path="m1417,448l3118,448,3118,-63,1417,-63,1417,448xe" filled="t" fillcolor="#D01C26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less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left="3231" w:right="2644"/>
        <w:jc w:val="left"/>
      </w:pPr>
      <w:r>
        <w:rPr/>
        <w:pict>
          <v:group style="position:absolute;margin-left:70.865997pt;margin-top:-3.059724pt;width:85.039pt;height:25.512pt;mso-position-horizontal-relative:page;mso-position-vertical-relative:paragraph;z-index:-14840" coordorigin="1417,-61" coordsize="1701,510">
            <v:shape style="position:absolute;left:1417;top:-61;width:1701;height:510" coordorigin="1417,-61" coordsize="1701,510" path="m1417,449l3118,449,3118,-61,1417,-61,1417,449xe" filled="t" fillcolor="#F47721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6–9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231" w:right="2644"/>
        <w:jc w:val="left"/>
      </w:pPr>
      <w:r>
        <w:rPr/>
        <w:pict>
          <v:group style="position:absolute;margin-left:70.865997pt;margin-top:-6.31372pt;width:85.039pt;height:25.512pt;mso-position-horizontal-relative:page;mso-position-vertical-relative:paragraph;z-index:-14839" coordorigin="1417,-126" coordsize="1701,510">
            <v:shape style="position:absolute;left:1417;top:-126;width:1701;height:510" coordorigin="1417,-126" coordsize="1701,510" path="m1417,384l3118,384,3118,-126,1417,-126,1417,384xe" filled="t" fillcolor="#5C9F42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10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after="0"/>
        <w:jc w:val="left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64.696999pt;margin-top:18.409176pt;width:531.079pt;height:676.1827pt;mso-position-horizontal-relative:page;mso-position-vertical-relative:paragraph;z-index:-14838" coordorigin="1294,368" coordsize="10622,13524">
            <v:group style="position:absolute;left:1701;top:378;width:10205;height:680" coordorigin="1701,378" coordsize="10205,680">
              <v:shape style="position:absolute;left:1701;top:378;width:10205;height:680" coordorigin="1701,378" coordsize="10205,680" path="m1701,1059l11906,1059,11906,378,1701,378,1701,1059xe" filled="t" fillcolor="#65A5AE" stroked="f">
                <v:path arrowok="t"/>
                <v:fill type="solid"/>
              </v:shape>
            </v:group>
            <v:group style="position:absolute;left:1701;top:385;width:10205;height:2" coordorigin="1701,385" coordsize="10205,2">
              <v:shape style="position:absolute;left:1701;top:385;width:10205;height:2" coordorigin="1701,385" coordsize="10205,0" path="m1701,385l11906,385e" filled="f" stroked="t" strokeweight="1pt" strokecolor="#65A5AE">
                <v:path arrowok="t"/>
              </v:shape>
            </v:group>
            <v:group style="position:absolute;left:1701;top:2107;width:2721;height:11764" coordorigin="1701,2107" coordsize="2721,11764">
              <v:shape style="position:absolute;left:1701;top:2107;width:2721;height:11764" coordorigin="1701,2107" coordsize="2721,11764" path="m1701,13871l4422,13871,4422,2107,1701,2107,1701,13871xe" filled="t" fillcolor="#A0C2C9" stroked="f">
                <v:path arrowok="t"/>
                <v:fill type="solid"/>
              </v:shape>
            </v:group>
            <v:group style="position:absolute;left:1701;top:2901;width:9524;height:2" coordorigin="1701,2901" coordsize="9524,2">
              <v:shape style="position:absolute;left:1701;top:2901;width:9524;height:2" coordorigin="1701,2901" coordsize="9524,0" path="m1701,2901l11225,2901e" filled="f" stroked="t" strokeweight="1pt" strokecolor="#92BAC2">
                <v:path arrowok="t"/>
              </v:shape>
            </v:group>
            <v:group style="position:absolute;left:1701;top:3671;width:9524;height:2" coordorigin="1701,3671" coordsize="9524,2">
              <v:shape style="position:absolute;left:1701;top:3671;width:9524;height:2" coordorigin="1701,3671" coordsize="9524,0" path="m1701,3671l11225,3671e" filled="f" stroked="t" strokeweight="1pt" strokecolor="#92BAC2">
                <v:path arrowok="t"/>
              </v:shape>
            </v:group>
            <v:group style="position:absolute;left:1701;top:4241;width:9524;height:2" coordorigin="1701,4241" coordsize="9524,2">
              <v:shape style="position:absolute;left:1701;top:4241;width:9524;height:2" coordorigin="1701,4241" coordsize="9524,0" path="m1701,4241l11225,4241e" filled="f" stroked="t" strokeweight="1pt" strokecolor="#92BAC2">
                <v:path arrowok="t"/>
              </v:shape>
            </v:group>
            <v:group style="position:absolute;left:1701;top:4811;width:9524;height:2" coordorigin="1701,4811" coordsize="9524,2">
              <v:shape style="position:absolute;left:1701;top:4811;width:9524;height:2" coordorigin="1701,4811" coordsize="9524,0" path="m1701,4811l11225,4811e" filled="f" stroked="t" strokeweight="1pt" strokecolor="#92BAC2">
                <v:path arrowok="t"/>
              </v:shape>
            </v:group>
            <v:group style="position:absolute;left:1701;top:5581;width:9524;height:2" coordorigin="1701,5581" coordsize="9524,2">
              <v:shape style="position:absolute;left:1701;top:5581;width:9524;height:2" coordorigin="1701,5581" coordsize="9524,0" path="m1701,5581l11225,5581e" filled="f" stroked="t" strokeweight="1pt" strokecolor="#92BAC2">
                <v:path arrowok="t"/>
              </v:shape>
            </v:group>
            <v:group style="position:absolute;left:1701;top:6351;width:9524;height:2" coordorigin="1701,6351" coordsize="9524,2">
              <v:shape style="position:absolute;left:1701;top:6351;width:9524;height:2" coordorigin="1701,6351" coordsize="9524,0" path="m1701,6351l11225,6351e" filled="f" stroked="t" strokeweight="1pt" strokecolor="#92BAC2">
                <v:path arrowok="t"/>
              </v:shape>
            </v:group>
            <v:group style="position:absolute;left:1701;top:7121;width:9524;height:2" coordorigin="1701,7121" coordsize="9524,2">
              <v:shape style="position:absolute;left:1701;top:7121;width:9524;height:2" coordorigin="1701,7121" coordsize="9524,0" path="m1701,7121l11225,7121e" filled="f" stroked="t" strokeweight="1pt" strokecolor="#92BAC2">
                <v:path arrowok="t"/>
              </v:shape>
            </v:group>
            <v:group style="position:absolute;left:1701;top:8291;width:9524;height:2" coordorigin="1701,8291" coordsize="9524,2">
              <v:shape style="position:absolute;left:1701;top:8291;width:9524;height:2" coordorigin="1701,8291" coordsize="9524,0" path="m1701,8291l11225,8291e" filled="f" stroked="t" strokeweight="1pt" strokecolor="#92BAC2">
                <v:path arrowok="t"/>
              </v:shape>
            </v:group>
            <v:group style="position:absolute;left:1701;top:9261;width:9524;height:2" coordorigin="1701,9261" coordsize="9524,2">
              <v:shape style="position:absolute;left:1701;top:9261;width:9524;height:2" coordorigin="1701,9261" coordsize="9524,0" path="m1701,9261l11225,9261e" filled="f" stroked="t" strokeweight="1pt" strokecolor="#92BAC2">
                <v:path arrowok="t"/>
              </v:shape>
            </v:group>
            <v:group style="position:absolute;left:1701;top:10231;width:9524;height:2" coordorigin="1701,10231" coordsize="9524,2">
              <v:shape style="position:absolute;left:1701;top:10231;width:9524;height:2" coordorigin="1701,10231" coordsize="9524,0" path="m1701,10231l11225,10231e" filled="f" stroked="t" strokeweight="1pt" strokecolor="#92BAC2">
                <v:path arrowok="t"/>
              </v:shape>
            </v:group>
            <v:group style="position:absolute;left:1701;top:11002;width:9524;height:2" coordorigin="1701,11002" coordsize="9524,2">
              <v:shape style="position:absolute;left:1701;top:11002;width:9524;height:2" coordorigin="1701,11002" coordsize="9524,0" path="m1701,11002l11225,11002e" filled="f" stroked="t" strokeweight="1pt" strokecolor="#92BAC2">
                <v:path arrowok="t"/>
              </v:shape>
            </v:group>
            <v:group style="position:absolute;left:1701;top:11572;width:9524;height:2" coordorigin="1701,11572" coordsize="9524,2">
              <v:shape style="position:absolute;left:1701;top:11572;width:9524;height:2" coordorigin="1701,11572" coordsize="9524,0" path="m1701,11572l11225,11572e" filled="f" stroked="t" strokeweight="1pt" strokecolor="#92BAC2">
                <v:path arrowok="t"/>
              </v:shape>
            </v:group>
            <v:group style="position:absolute;left:1701;top:12542;width:9524;height:2" coordorigin="1701,12542" coordsize="9524,2">
              <v:shape style="position:absolute;left:1701;top:12542;width:9524;height:2" coordorigin="1701,12542" coordsize="9524,0" path="m1701,12542l11225,12542e" filled="f" stroked="t" strokeweight="1pt" strokecolor="#92BAC2">
                <v:path arrowok="t"/>
              </v:shape>
            </v:group>
            <v:group style="position:absolute;left:1701;top:13312;width:9524;height:2" coordorigin="1701,13312" coordsize="9524,2">
              <v:shape style="position:absolute;left:1701;top:13312;width:9524;height:2" coordorigin="1701,13312" coordsize="9524,0" path="m1701,13312l11225,13312e" filled="f" stroked="t" strokeweight="1pt" strokecolor="#92BAC2">
                <v:path arrowok="t"/>
              </v:shape>
            </v:group>
            <v:group style="position:absolute;left:1701;top:13882;width:9524;height:2" coordorigin="1701,13882" coordsize="9524,2">
              <v:shape style="position:absolute;left:1701;top:13882;width:9524;height:2" coordorigin="1701,13882" coordsize="9524,0" path="m1701,13882l11225,13882e" filled="f" stroked="t" strokeweight="1pt" strokecolor="#92BAC2">
                <v:path arrowok="t"/>
              </v:shape>
            </v:group>
            <v:group style="position:absolute;left:2835;top:2107;width:2;height:11764" coordorigin="2835,2107" coordsize="2,11764">
              <v:shape style="position:absolute;left:2835;top:2107;width:2;height:11764" coordorigin="2835,2107" coordsize="0,11764" path="m2835,2107l2835,13871e" filled="f" stroked="t" strokeweight="1.5pt" strokecolor="#A0C2C9">
                <v:path arrowok="t"/>
              </v:shape>
            </v:group>
            <v:group style="position:absolute;left:4405;top:2107;width:2;height:11764" coordorigin="4405,2107" coordsize="2,11764">
              <v:shape style="position:absolute;left:4405;top:2107;width:2;height:11764" coordorigin="4405,2107" coordsize="0,11764" path="m4405,2107l4405,13871e" filled="f" stroked="t" strokeweight="1.5pt" strokecolor="#A0C2C9">
                <v:path arrowok="t"/>
              </v:shape>
            </v:group>
            <v:group style="position:absolute;left:5365;top:2107;width:2;height:11764" coordorigin="5365,2107" coordsize="2,11764">
              <v:shape style="position:absolute;left:5365;top:2107;width:2;height:11764" coordorigin="5365,2107" coordsize="0,11764" path="m5365,2107l5365,13871e" filled="f" stroked="t" strokeweight="1.5pt" strokecolor="#A0C2C9">
                <v:path arrowok="t"/>
              </v:shape>
            </v:group>
            <v:group style="position:absolute;left:6350;top:2107;width:2;height:11764" coordorigin="6350,2107" coordsize="2,11764">
              <v:shape style="position:absolute;left:6350;top:2107;width:2;height:11764" coordorigin="6350,2107" coordsize="0,11764" path="m6350,2107l6350,13871e" filled="f" stroked="t" strokeweight="1.5pt" strokecolor="#A0C2C9">
                <v:path arrowok="t"/>
              </v:shape>
            </v:group>
            <v:group style="position:absolute;left:7328;top:2107;width:2;height:11764" coordorigin="7328,2107" coordsize="2,11764">
              <v:shape style="position:absolute;left:7328;top:2107;width:2;height:11764" coordorigin="7328,2107" coordsize="0,11764" path="m7328,2107l7328,13871e" filled="f" stroked="t" strokeweight="1.5pt" strokecolor="#A0C2C9">
                <v:path arrowok="t"/>
              </v:shape>
            </v:group>
            <v:group style="position:absolute;left:8321;top:2107;width:2;height:11764" coordorigin="8321,2107" coordsize="2,11764">
              <v:shape style="position:absolute;left:8321;top:2107;width:2;height:11764" coordorigin="8321,2107" coordsize="0,11764" path="m8321,2107l8321,13871e" filled="f" stroked="t" strokeweight="1.5pt" strokecolor="#A0C2C9">
                <v:path arrowok="t"/>
              </v:shape>
            </v:group>
            <v:group style="position:absolute;left:9298;top:2107;width:2;height:11764" coordorigin="9298,2107" coordsize="2,11764">
              <v:shape style="position:absolute;left:9298;top:2107;width:2;height:11764" coordorigin="9298,2107" coordsize="0,11764" path="m9298,2107l9298,13871e" filled="f" stroked="t" strokeweight="1.5pt" strokecolor="#A0C2C9">
                <v:path arrowok="t"/>
              </v:shape>
            </v:group>
            <v:group style="position:absolute;left:10276;top:2107;width:2;height:11764" coordorigin="10276,2107" coordsize="2,11764">
              <v:shape style="position:absolute;left:10276;top:2107;width:2;height:11764" coordorigin="10276,2107" coordsize="0,11764" path="m10276,2107l10276,13871e" filled="f" stroked="t" strokeweight="1.5pt" strokecolor="#A0C2C9">
                <v:path arrowok="t"/>
              </v:shape>
            </v:group>
            <v:group style="position:absolute;left:11209;top:392;width:2;height:13479" coordorigin="11209,392" coordsize="2,13479">
              <v:shape style="position:absolute;left:11209;top:392;width:2;height:13479" coordorigin="11209,392" coordsize="0,13479" path="m11209,392l11209,13871e" filled="f" stroked="t" strokeweight="1.5pt" strokecolor="#A0C2C9">
                <v:path arrowok="t"/>
              </v:shape>
            </v:group>
            <v:group style="position:absolute;left:4677;top:2277;width:454;height:454" coordorigin="4677,2277" coordsize="454,454">
              <v:shape style="position:absolute;left:4677;top:2277;width:454;height:454" coordorigin="4677,2277" coordsize="454,454" path="m4905,2277l4838,2287,4778,2316,4730,2359,4696,2415,4679,2479,4677,2502,4678,2525,4695,2591,4728,2647,4776,2691,4835,2720,4901,2731,4904,2731,4927,2730,4992,2713,5048,2679,5092,2631,5120,2572,5131,2505,5130,2482,5113,2417,5079,2361,5031,2317,4972,2288,4905,2277xe" filled="t" fillcolor="#D01C26" stroked="f">
                <v:path arrowok="t"/>
                <v:fill type="solid"/>
              </v:shape>
            </v:group>
            <v:group style="position:absolute;left:5616;top:2277;width:454;height:454" coordorigin="5616,2277" coordsize="454,454">
              <v:shape style="position:absolute;left:5616;top:2277;width:454;height:454" coordorigin="5616,2277" coordsize="454,454" path="m5844,2277l5776,2287,5717,2316,5668,2359,5634,2415,5617,2479,5616,2502,5617,2525,5633,2591,5667,2647,5715,2691,5773,2720,5840,2731,5843,2731,5866,2730,5931,2713,5987,2679,6030,2631,6059,2572,6069,2505,6068,2482,6052,2417,6018,2361,5970,2317,5911,2288,5844,2277xe" filled="t" fillcolor="#5C9F42" stroked="f">
                <v:path arrowok="t"/>
                <v:fill type="solid"/>
              </v:shape>
            </v:group>
            <v:group style="position:absolute;left:6619;top:2277;width:454;height:454" coordorigin="6619,2277" coordsize="454,454">
              <v:shape style="position:absolute;left:6619;top:2277;width:454;height:454" coordorigin="6619,2277" coordsize="454,454" path="m6847,2277l6779,2287,6720,2316,6671,2359,6637,2415,6620,2479,6619,2502,6620,2525,6636,2591,6670,2647,6718,2691,6776,2720,6843,2731,6846,2731,6869,2730,6934,2713,6990,2679,7033,2631,7062,2572,7072,2505,7071,2482,7055,2417,7021,2361,6973,2317,6914,2288,6847,2277xe" filled="t" fillcolor="#D01C26" stroked="f">
                <v:path arrowok="t"/>
                <v:fill type="solid"/>
              </v:shape>
            </v:group>
            <v:group style="position:absolute;left:7594;top:2277;width:454;height:454" coordorigin="7594,2277" coordsize="454,454">
              <v:shape style="position:absolute;left:7594;top:2277;width:454;height:454" coordorigin="7594,2277" coordsize="454,454" path="m7822,2277l7754,2287,7695,2316,7646,2359,7612,2415,7595,2479,7594,2502,7595,2525,7611,2591,7645,2647,7692,2691,7751,2720,7818,2731,7820,2731,7844,2730,7909,2713,7964,2679,8008,2631,8037,2572,8047,2505,8046,2482,8030,2417,7996,2361,7948,2317,7889,2288,7822,2277xe" filled="t" fillcolor="#5C9F42" stroked="f">
                <v:path arrowok="t"/>
                <v:fill type="solid"/>
              </v:shape>
            </v:group>
            <v:group style="position:absolute;left:8583;top:2277;width:454;height:454" coordorigin="8583,2277" coordsize="454,454">
              <v:shape style="position:absolute;left:8583;top:2277;width:454;height:454" coordorigin="8583,2277" coordsize="454,454" path="m8811,2277l8743,2287,8684,2316,8635,2359,8601,2415,8584,2479,8583,2502,8584,2525,8600,2591,8634,2647,8681,2691,8740,2720,8807,2731,8809,2731,8833,2730,8898,2713,8953,2679,8997,2631,9026,2572,9036,2505,9035,2482,9019,2417,8985,2361,8937,2317,8878,2288,8811,2277xe" filled="t" fillcolor="#D01C26" stroked="f">
                <v:path arrowok="t"/>
                <v:fill type="solid"/>
              </v:shape>
            </v:group>
            <v:group style="position:absolute;left:9572;top:2277;width:454;height:454" coordorigin="9572,2277" coordsize="454,454">
              <v:shape style="position:absolute;left:9572;top:2277;width:454;height:454" coordorigin="9572,2277" coordsize="454,454" path="m9800,2277l9732,2287,9673,2316,9624,2359,9590,2415,9573,2479,9572,2502,9573,2525,9589,2591,9623,2647,9670,2691,9729,2720,9796,2731,9798,2731,9822,2730,9887,2713,9942,2679,9986,2631,10015,2572,10025,2505,10024,2482,10008,2417,9974,2361,9926,2317,9867,2288,9800,2277xe" filled="t" fillcolor="#5C9F42" stroked="f">
                <v:path arrowok="t"/>
                <v:fill type="solid"/>
              </v:shape>
            </v:group>
            <v:group style="position:absolute;left:10532;top:2277;width:454;height:454" coordorigin="10532,2277" coordsize="454,454">
              <v:shape style="position:absolute;left:10532;top:2277;width:454;height:454" coordorigin="10532,2277" coordsize="454,454" path="m10760,2277l10692,2287,10633,2316,10584,2359,10550,2415,10533,2479,10532,2502,10533,2525,10549,2591,10583,2647,10631,2691,10689,2720,10756,2731,10759,2731,10782,2730,10847,2713,10903,2679,10946,2631,10975,2572,10985,2505,10984,2482,10968,2417,10934,2361,10886,2317,10827,2288,10760,2277xe" filled="t" fillcolor="#5C9F42" stroked="f">
                <v:path arrowok="t"/>
                <v:fill type="solid"/>
              </v:shape>
            </v:group>
            <v:group style="position:absolute;left:1304;top:2887;width:397;height:397" coordorigin="1304,2887" coordsize="397,397">
              <v:shape style="position:absolute;left:1304;top:2887;width:397;height:397" coordorigin="1304,2887" coordsize="397,397" path="m1304,3284l1701,3284,1701,2887,1304,2887,1304,3284xe" filled="t" fillcolor="#116161" stroked="f">
                <v:path arrowok="t"/>
                <v:fill type="solid"/>
              </v:shape>
            </v:group>
            <v:group style="position:absolute;left:1304;top:3664;width:397;height:397" coordorigin="1304,3664" coordsize="397,397">
              <v:shape style="position:absolute;left:1304;top:3664;width:397;height:397" coordorigin="1304,3664" coordsize="397,397" path="m1304,4060l1701,4060,1701,3664,1304,3664,1304,4060xe" filled="t" fillcolor="#116161" stroked="f">
                <v:path arrowok="t"/>
                <v:fill type="solid"/>
              </v:shape>
            </v:group>
            <v:group style="position:absolute;left:1304;top:4230;width:397;height:397" coordorigin="1304,4230" coordsize="397,397">
              <v:shape style="position:absolute;left:1304;top:4230;width:397;height:397" coordorigin="1304,4230" coordsize="397,397" path="m1304,4627l1701,4627,1701,4230,1304,4230,1304,4627xe" filled="t" fillcolor="#116161" stroked="f">
                <v:path arrowok="t"/>
                <v:fill type="solid"/>
              </v:shape>
            </v:group>
            <v:group style="position:absolute;left:1701;top:1767;width:9523;height:340" coordorigin="1701,1767" coordsize="9523,340">
              <v:shape style="position:absolute;left:1701;top:1767;width:9523;height:340" coordorigin="1701,1767" coordsize="9523,340" path="m1701,2107l11224,2107,11224,1767,1701,1767,1701,2107xe" filled="t" fillcolor="#65A5AE" stroked="f">
                <v:path arrowok="t"/>
                <v:fill type="solid"/>
              </v:shape>
            </v:group>
            <v:group style="position:absolute;left:1304;top:2107;width:397;height:397" coordorigin="1304,2107" coordsize="397,397">
              <v:shape style="position:absolute;left:1304;top:2107;width:397;height:397" coordorigin="1304,2107" coordsize="397,397" path="m1304,2504l1701,2504,1701,2107,1304,2107,1304,2504xe" filled="t" fillcolor="#116161" stroked="f">
                <v:path arrowok="t"/>
                <v:fill type="solid"/>
              </v:shape>
            </v:group>
            <v:group style="position:absolute;left:1304;top:4797;width:397;height:397" coordorigin="1304,4797" coordsize="397,397">
              <v:shape style="position:absolute;left:1304;top:4797;width:397;height:397" coordorigin="1304,4797" coordsize="397,397" path="m1304,5194l1701,5194,1701,4797,1304,4797,1304,5194xe" filled="t" fillcolor="#116161" stroked="f">
                <v:path arrowok="t"/>
                <v:fill type="solid"/>
              </v:shape>
            </v:group>
            <v:group style="position:absolute;left:1304;top:5574;width:397;height:397" coordorigin="1304,5574" coordsize="397,397">
              <v:shape style="position:absolute;left:1304;top:5574;width:397;height:397" coordorigin="1304,5574" coordsize="397,397" path="m1304,5971l1701,5971,1701,5574,1304,5574,1304,5971xe" filled="t" fillcolor="#116161" stroked="f">
                <v:path arrowok="t"/>
                <v:fill type="solid"/>
              </v:shape>
            </v:group>
            <v:group style="position:absolute;left:1304;top:6351;width:397;height:397" coordorigin="1304,6351" coordsize="397,397">
              <v:shape style="position:absolute;left:1304;top:6351;width:397;height:397" coordorigin="1304,6351" coordsize="397,397" path="m1304,6748l1701,6748,1701,6351,1304,6351,1304,6748xe" filled="t" fillcolor="#116161" stroked="f">
                <v:path arrowok="t"/>
                <v:fill type="solid"/>
              </v:shape>
            </v:group>
            <v:group style="position:absolute;left:1304;top:7113;width:397;height:397" coordorigin="1304,7113" coordsize="397,397">
              <v:shape style="position:absolute;left:1304;top:7113;width:397;height:397" coordorigin="1304,7113" coordsize="397,397" path="m1304,7510l1701,7510,1701,7113,1304,7113,1304,7510xe" filled="t" fillcolor="#116161" stroked="f">
                <v:path arrowok="t"/>
                <v:fill type="solid"/>
              </v:shape>
            </v:group>
            <v:group style="position:absolute;left:1304;top:8287;width:397;height:397" coordorigin="1304,8287" coordsize="397,397">
              <v:shape style="position:absolute;left:1304;top:8287;width:397;height:397" coordorigin="1304,8287" coordsize="397,397" path="m1304,8684l1701,8684,1701,8287,1304,8287,1304,8684xe" filled="t" fillcolor="#116161" stroked="f">
                <v:path arrowok="t"/>
                <v:fill type="solid"/>
              </v:shape>
            </v:group>
            <v:group style="position:absolute;left:1304;top:9251;width:397;height:397" coordorigin="1304,9251" coordsize="397,397">
              <v:shape style="position:absolute;left:1304;top:9251;width:397;height:397" coordorigin="1304,9251" coordsize="397,397" path="m1304,9647l1701,9647,1701,9251,1304,9251,1304,9647xe" filled="t" fillcolor="#116161" stroked="f">
                <v:path arrowok="t"/>
                <v:fill type="solid"/>
              </v:shape>
            </v:group>
            <v:group style="position:absolute;left:1304;top:10223;width:397;height:397" coordorigin="1304,10223" coordsize="397,397">
              <v:shape style="position:absolute;left:1304;top:10223;width:397;height:397" coordorigin="1304,10223" coordsize="397,397" path="m1304,10620l1701,10620,1701,10223,1304,10223,1304,10620xe" filled="t" fillcolor="#116161" stroked="f">
                <v:path arrowok="t"/>
                <v:fill type="solid"/>
              </v:shape>
            </v:group>
            <v:group style="position:absolute;left:1304;top:10991;width:397;height:397" coordorigin="1304,10991" coordsize="397,397">
              <v:shape style="position:absolute;left:1304;top:10991;width:397;height:397" coordorigin="1304,10991" coordsize="397,397" path="m1304,11388l1701,11388,1701,10991,1304,10991,1304,11388xe" filled="t" fillcolor="#116161" stroked="f">
                <v:path arrowok="t"/>
                <v:fill type="solid"/>
              </v:shape>
            </v:group>
            <v:group style="position:absolute;left:1304;top:11561;width:397;height:397" coordorigin="1304,11561" coordsize="397,397">
              <v:shape style="position:absolute;left:1304;top:11561;width:397;height:397" coordorigin="1304,11561" coordsize="397,397" path="m1304,11958l1701,11958,1701,11561,1304,11561,1304,11958xe" filled="t" fillcolor="#116161" stroked="f">
                <v:path arrowok="t"/>
                <v:fill type="solid"/>
              </v:shape>
            </v:group>
            <v:group style="position:absolute;left:1304;top:12530;width:397;height:397" coordorigin="1304,12530" coordsize="397,397">
              <v:shape style="position:absolute;left:1304;top:12530;width:397;height:397" coordorigin="1304,12530" coordsize="397,397" path="m1304,12927l1701,12927,1701,12530,1304,12530,1304,12927xe" filled="t" fillcolor="#116161" stroked="f">
                <v:path arrowok="t"/>
                <v:fill type="solid"/>
              </v:shape>
            </v:group>
            <v:group style="position:absolute;left:1304;top:13304;width:397;height:397" coordorigin="1304,13304" coordsize="397,397">
              <v:shape style="position:absolute;left:1304;top:13304;width:397;height:397" coordorigin="1304,13304" coordsize="397,397" path="m1304,13701l1701,13701,1701,13304,1304,13304,1304,13701xe" filled="t" fillcolor="#116161" stroked="f">
                <v:path arrowok="t"/>
                <v:fill type="solid"/>
              </v:shape>
            </v:group>
            <v:group style="position:absolute;left:4677;top:3057;width:454;height:454" coordorigin="4677,3057" coordsize="454,454">
              <v:shape style="position:absolute;left:4677;top:3057;width:454;height:454" coordorigin="4677,3057" coordsize="454,454" path="m4905,3057l4838,3067,4778,3095,4730,3139,4696,3194,4679,3259,4677,3282,4678,3305,4695,3371,4728,3427,4776,3471,4835,3500,4901,3510,4904,3510,4927,3509,4992,3493,5048,3459,5092,3411,5120,3352,5131,3285,5130,3261,5113,3196,5079,3140,5031,3096,4972,3067,4905,3057xe" filled="t" fillcolor="#D01C26" stroked="f">
                <v:path arrowok="t"/>
                <v:fill type="solid"/>
              </v:shape>
            </v:group>
            <v:group style="position:absolute;left:5616;top:3057;width:454;height:454" coordorigin="5616,3057" coordsize="454,454">
              <v:shape style="position:absolute;left:5616;top:3057;width:454;height:454" coordorigin="5616,3057" coordsize="454,454" path="m5844,3057l5776,3067,5717,3095,5668,3139,5634,3194,5617,3259,5616,3282,5617,3305,5633,3371,5667,3427,5715,3471,5773,3500,5840,3510,5843,3510,5866,3509,5931,3493,5987,3459,6030,3411,6059,3352,6069,3285,6068,3261,6052,3196,6018,3140,5970,3096,5911,3067,5844,3057xe" filled="t" fillcolor="#D01C26" stroked="f">
                <v:path arrowok="t"/>
                <v:fill type="solid"/>
              </v:shape>
            </v:group>
            <v:group style="position:absolute;left:6619;top:3057;width:454;height:454" coordorigin="6619,3057" coordsize="454,454">
              <v:shape style="position:absolute;left:6619;top:3057;width:454;height:454" coordorigin="6619,3057" coordsize="454,454" path="m6847,3057l6779,3067,6720,3095,6671,3139,6637,3194,6620,3259,6619,3282,6620,3305,6636,3371,6670,3427,6718,3471,6776,3500,6843,3510,6846,3510,6869,3509,6934,3493,6990,3459,7033,3411,7062,3352,7072,3285,7071,3261,7055,3196,7021,3140,6973,3096,6914,3067,6847,3057xe" filled="t" fillcolor="#D01C26" stroked="f">
                <v:path arrowok="t"/>
                <v:fill type="solid"/>
              </v:shape>
            </v:group>
            <v:group style="position:absolute;left:7594;top:3057;width:454;height:454" coordorigin="7594,3057" coordsize="454,454">
              <v:shape style="position:absolute;left:7594;top:3057;width:454;height:454" coordorigin="7594,3057" coordsize="454,454" path="m7822,3057l7754,3067,7695,3095,7646,3139,7612,3194,7595,3259,7594,3282,7595,3305,7611,3371,7645,3427,7692,3471,7751,3500,7818,3510,7820,3510,7844,3509,7909,3493,7964,3459,8008,3411,8037,3352,8047,3285,8046,3261,8030,3196,7996,3140,7948,3096,7889,3067,7822,3057xe" filled="t" fillcolor="#5C9F42" stroked="f">
                <v:path arrowok="t"/>
                <v:fill type="solid"/>
              </v:shape>
            </v:group>
            <v:group style="position:absolute;left:8583;top:3057;width:454;height:454" coordorigin="8583,3057" coordsize="454,454">
              <v:shape style="position:absolute;left:8583;top:3057;width:454;height:454" coordorigin="8583,3057" coordsize="454,454" path="m8811,3057l8743,3067,8684,3095,8635,3139,8601,3194,8584,3259,8583,3282,8584,3305,8600,3371,8634,3427,8681,3471,8740,3500,8807,3510,8809,3510,8833,3509,8898,3493,8953,3459,8997,3411,9026,3352,9036,3285,9035,3261,9019,3196,8985,3140,8937,3096,8878,3067,8811,3057xe" filled="t" fillcolor="#D01C26" stroked="f">
                <v:path arrowok="t"/>
                <v:fill type="solid"/>
              </v:shape>
            </v:group>
            <v:group style="position:absolute;left:9572;top:3057;width:454;height:454" coordorigin="9572,3057" coordsize="454,454">
              <v:shape style="position:absolute;left:9572;top:3057;width:454;height:454" coordorigin="9572,3057" coordsize="454,454" path="m9800,3057l9732,3067,9673,3095,9624,3139,9590,3194,9573,3259,9572,3282,9573,3305,9589,3371,9623,3427,9670,3471,9729,3500,9796,3510,9798,3510,9822,3509,9887,3493,9942,3459,9986,3411,10015,3352,10025,3285,10024,3261,10008,3196,9974,3140,9926,3096,9867,3067,9800,3057xe" filled="t" fillcolor="#D01C26" stroked="f">
                <v:path arrowok="t"/>
                <v:fill type="solid"/>
              </v:shape>
            </v:group>
            <v:group style="position:absolute;left:10532;top:3057;width:454;height:454" coordorigin="10532,3057" coordsize="454,454">
              <v:shape style="position:absolute;left:10532;top:3057;width:454;height:454" coordorigin="10532,3057" coordsize="454,454" path="m10760,3057l10692,3067,10633,3095,10584,3139,10550,3194,10533,3259,10532,3282,10533,3305,10549,3371,10583,3427,10631,3471,10689,3500,10756,3510,10759,3510,10782,3509,10847,3493,10903,3459,10946,3411,10975,3352,10985,3285,10984,3261,10968,3196,10934,3140,10886,3096,10827,3067,10760,3057xe" filled="t" fillcolor="#5C9F42" stroked="f">
                <v:path arrowok="t"/>
                <v:fill type="solid"/>
              </v:shape>
            </v:group>
            <v:group style="position:absolute;left:4677;top:3734;width:454;height:454" coordorigin="4677,3734" coordsize="454,454">
              <v:shape style="position:absolute;left:4677;top:3734;width:454;height:454" coordorigin="4677,3734" coordsize="454,454" path="m4905,3734l4838,3744,4778,3773,4730,3816,4696,3872,4679,3936,4677,3959,4678,3982,4695,4048,4728,4104,4776,4148,4835,4177,4901,4188,4904,4188,4927,4187,4992,4170,5048,4136,5092,4088,5120,4029,5131,3962,5130,3939,5113,3874,5079,3818,5031,3774,4972,3745,4905,3734xe" filled="t" fillcolor="#5C9F42" stroked="f">
                <v:path arrowok="t"/>
                <v:fill type="solid"/>
              </v:shape>
            </v:group>
            <v:group style="position:absolute;left:5616;top:3734;width:454;height:454" coordorigin="5616,3734" coordsize="454,454">
              <v:shape style="position:absolute;left:5616;top:3734;width:454;height:454" coordorigin="5616,3734" coordsize="454,454" path="m5844,3734l5776,3744,5717,3773,5668,3816,5634,3872,5617,3936,5616,3959,5617,3982,5633,4048,5667,4104,5715,4148,5773,4177,5840,4188,5843,4188,5866,4187,5931,4170,5987,4136,6030,4088,6059,4029,6069,3962,6068,3939,6052,3874,6018,3818,5970,3774,5911,3745,5844,3734xe" filled="t" fillcolor="#D01C26" stroked="f">
                <v:path arrowok="t"/>
                <v:fill type="solid"/>
              </v:shape>
            </v:group>
            <v:group style="position:absolute;left:6619;top:3734;width:454;height:454" coordorigin="6619,3734" coordsize="454,454">
              <v:shape style="position:absolute;left:6619;top:3734;width:454;height:454" coordorigin="6619,3734" coordsize="454,454" path="m6847,3734l6779,3744,6720,3773,6671,3816,6637,3872,6620,3936,6619,3959,6620,3982,6636,4048,6670,4104,6718,4148,6776,4177,6843,4188,6846,4188,6869,4187,6934,4170,6990,4136,7033,4088,7062,4029,7072,3962,7071,3939,7055,3874,7021,3818,6973,3774,6914,3745,6847,3734xe" filled="t" fillcolor="#D01C26" stroked="f">
                <v:path arrowok="t"/>
                <v:fill type="solid"/>
              </v:shape>
            </v:group>
            <v:group style="position:absolute;left:7594;top:3734;width:454;height:454" coordorigin="7594,3734" coordsize="454,454">
              <v:shape style="position:absolute;left:7594;top:3734;width:454;height:454" coordorigin="7594,3734" coordsize="454,454" path="m7822,3734l7754,3744,7695,3773,7646,3816,7612,3872,7595,3936,7594,3959,7595,3982,7611,4048,7645,4104,7692,4148,7751,4177,7818,4188,7820,4188,7844,4187,7909,4170,7964,4136,8008,4088,8037,4029,8047,3962,8046,3939,8030,3874,7996,3818,7948,3774,7889,3745,7822,3734xe" filled="t" fillcolor="#5C9F42" stroked="f">
                <v:path arrowok="t"/>
                <v:fill type="solid"/>
              </v:shape>
            </v:group>
            <v:group style="position:absolute;left:8583;top:3734;width:454;height:454" coordorigin="8583,3734" coordsize="454,454">
              <v:shape style="position:absolute;left:8583;top:3734;width:454;height:454" coordorigin="8583,3734" coordsize="454,454" path="m8811,3734l8743,3744,8684,3773,8635,3816,8601,3872,8584,3936,8583,3959,8584,3982,8600,4048,8634,4104,8681,4148,8740,4177,8807,4188,8809,4188,8833,4187,8898,4170,8953,4136,8997,4088,9026,4029,9036,3962,9035,3939,9019,3874,8985,3818,8937,3774,8878,3745,8811,3734xe" filled="t" fillcolor="#D01C26" stroked="f">
                <v:path arrowok="t"/>
                <v:fill type="solid"/>
              </v:shape>
            </v:group>
            <v:group style="position:absolute;left:9572;top:3734;width:454;height:454" coordorigin="9572,3734" coordsize="454,454">
              <v:shape style="position:absolute;left:9572;top:3734;width:454;height:454" coordorigin="9572,3734" coordsize="454,454" path="m9800,3734l9732,3744,9673,3773,9624,3816,9590,3872,9573,3936,9572,3959,9573,3982,9589,4048,9623,4104,9670,4148,9729,4177,9796,4188,9798,4188,9822,4187,9887,4170,9942,4136,9986,4088,10015,4029,10025,3962,10024,3939,10008,3874,9974,3818,9926,3774,9867,3745,9800,3734xe" filled="t" fillcolor="#5C9F42" stroked="f">
                <v:path arrowok="t"/>
                <v:fill type="solid"/>
              </v:shape>
            </v:group>
            <v:group style="position:absolute;left:10532;top:3734;width:454;height:454" coordorigin="10532,3734" coordsize="454,454">
              <v:shape style="position:absolute;left:10532;top:3734;width:454;height:454" coordorigin="10532,3734" coordsize="454,454" path="m10760,3734l10692,3744,10633,3773,10584,3816,10550,3872,10533,3936,10532,3959,10533,3982,10549,4048,10583,4104,10631,4148,10689,4177,10756,4188,10759,4188,10782,4187,10847,4170,10903,4136,10946,4088,10975,4029,10985,3962,10984,3939,10968,3874,10934,3818,10886,3774,10827,3745,10760,3734xe" filled="t" fillcolor="#5C9F42" stroked="f">
                <v:path arrowok="t"/>
                <v:fill type="solid"/>
              </v:shape>
            </v:group>
            <v:group style="position:absolute;left:4677;top:4301;width:454;height:454" coordorigin="4677,4301" coordsize="454,454">
              <v:shape style="position:absolute;left:4677;top:4301;width:454;height:454" coordorigin="4677,4301" coordsize="454,454" path="m4905,4301l4838,4311,4778,4340,4730,4383,4696,4438,4679,4503,4677,4526,4678,4549,4695,4615,4728,4671,4776,4715,4835,4744,4901,4755,4904,4755,4927,4754,4992,4737,5048,4703,5092,4655,5120,4596,5131,4529,5130,4506,5113,4441,5079,4384,5031,4341,4972,4312,4905,4301xe" filled="t" fillcolor="#5C9F42" stroked="f">
                <v:path arrowok="t"/>
                <v:fill type="solid"/>
              </v:shape>
            </v:group>
            <v:group style="position:absolute;left:5616;top:4301;width:454;height:454" coordorigin="5616,4301" coordsize="454,454">
              <v:shape style="position:absolute;left:5616;top:4301;width:454;height:454" coordorigin="5616,4301" coordsize="454,454" path="m5844,4301l5776,4311,5717,4340,5668,4383,5634,4438,5617,4503,5616,4526,5617,4549,5633,4615,5667,4671,5715,4715,5773,4744,5840,4755,5843,4755,5866,4754,5931,4737,5987,4703,6030,4655,6059,4596,6069,4529,6068,4506,6052,4441,6018,4384,5970,4341,5911,4312,5844,4301xe" filled="t" fillcolor="#D01C26" stroked="f">
                <v:path arrowok="t"/>
                <v:fill type="solid"/>
              </v:shape>
            </v:group>
            <v:group style="position:absolute;left:6619;top:4301;width:454;height:454" coordorigin="6619,4301" coordsize="454,454">
              <v:shape style="position:absolute;left:6619;top:4301;width:454;height:454" coordorigin="6619,4301" coordsize="454,454" path="m6847,4301l6779,4311,6720,4340,6671,4383,6637,4438,6620,4503,6619,4526,6620,4549,6636,4615,6670,4671,6718,4715,6776,4744,6843,4755,6846,4755,6869,4754,6934,4737,6990,4703,7033,4655,7062,4596,7072,4529,7071,4506,7055,4441,7021,4384,6973,4341,6914,4312,6847,4301xe" filled="t" fillcolor="#D01C26" stroked="f">
                <v:path arrowok="t"/>
                <v:fill type="solid"/>
              </v:shape>
            </v:group>
            <v:group style="position:absolute;left:7594;top:4301;width:454;height:454" coordorigin="7594,4301" coordsize="454,454">
              <v:shape style="position:absolute;left:7594;top:4301;width:454;height:454" coordorigin="7594,4301" coordsize="454,454" path="m7822,4301l7754,4311,7695,4340,7646,4383,7612,4438,7595,4503,7594,4526,7595,4549,7611,4615,7645,4671,7692,4715,7751,4744,7818,4755,7820,4755,7844,4754,7909,4737,7964,4703,8008,4655,8037,4596,8047,4529,8046,4506,8030,4441,7996,4384,7948,4341,7889,4312,7822,4301xe" filled="t" fillcolor="#5C9F42" stroked="f">
                <v:path arrowok="t"/>
                <v:fill type="solid"/>
              </v:shape>
            </v:group>
            <v:group style="position:absolute;left:8583;top:4301;width:454;height:454" coordorigin="8583,4301" coordsize="454,454">
              <v:shape style="position:absolute;left:8583;top:4301;width:454;height:454" coordorigin="8583,4301" coordsize="454,454" path="m8811,4301l8743,4311,8684,4340,8635,4383,8601,4438,8584,4503,8583,4526,8584,4549,8600,4615,8634,4671,8681,4715,8740,4744,8807,4755,8809,4755,8833,4754,8898,4737,8953,4703,8997,4655,9026,4596,9036,4529,9035,4506,9019,4441,8985,4384,8937,4341,8878,4312,8811,4301xe" filled="t" fillcolor="#D01C26" stroked="f">
                <v:path arrowok="t"/>
                <v:fill type="solid"/>
              </v:shape>
            </v:group>
            <v:group style="position:absolute;left:9572;top:4301;width:454;height:454" coordorigin="9572,4301" coordsize="454,454">
              <v:shape style="position:absolute;left:9572;top:4301;width:454;height:454" coordorigin="9572,4301" coordsize="454,454" path="m9800,4301l9732,4311,9673,4340,9624,4383,9590,4438,9573,4503,9572,4526,9573,4549,9589,4615,9623,4671,9670,4715,9729,4744,9796,4755,9798,4755,9822,4754,9887,4737,9942,4703,9986,4655,10015,4596,10025,4529,10024,4506,10008,4441,9974,4384,9926,4341,9867,4312,9800,4301xe" filled="t" fillcolor="#5C9F42" stroked="f">
                <v:path arrowok="t"/>
                <v:fill type="solid"/>
              </v:shape>
            </v:group>
            <v:group style="position:absolute;left:10532;top:4301;width:454;height:454" coordorigin="10532,4301" coordsize="454,454">
              <v:shape style="position:absolute;left:10532;top:4301;width:454;height:454" coordorigin="10532,4301" coordsize="454,454" path="m10760,4301l10692,4311,10633,4340,10584,4383,10550,4438,10533,4503,10532,4526,10533,4549,10549,4615,10583,4671,10631,4715,10689,4744,10756,4755,10759,4755,10782,4754,10847,4737,10903,4703,10946,4655,10975,4596,10985,4529,10984,4506,10968,4441,10934,4384,10886,4341,10827,4312,10760,4301xe" filled="t" fillcolor="#5C9F42" stroked="f">
                <v:path arrowok="t"/>
                <v:fill type="solid"/>
              </v:shape>
            </v:group>
            <v:group style="position:absolute;left:4677;top:4970;width:454;height:454" coordorigin="4677,4970" coordsize="454,454">
              <v:shape style="position:absolute;left:4677;top:4970;width:454;height:454" coordorigin="4677,4970" coordsize="454,454" path="m4905,4970l4838,4980,4778,5009,4730,5052,4696,5107,4679,5172,4677,5195,4678,5218,4695,5284,4728,5340,4776,5384,4835,5413,4901,5424,4904,5424,4927,5423,4992,5406,5048,5372,5092,5324,5120,5265,5131,5198,5130,5175,5113,5109,5079,5053,5031,5010,4972,4981,4905,4970xe" filled="t" fillcolor="#5C9F42" stroked="f">
                <v:path arrowok="t"/>
                <v:fill type="solid"/>
              </v:shape>
            </v:group>
            <v:group style="position:absolute;left:5616;top:4970;width:454;height:454" coordorigin="5616,4970" coordsize="454,454">
              <v:shape style="position:absolute;left:5616;top:4970;width:454;height:454" coordorigin="5616,4970" coordsize="454,454" path="m5844,4970l5776,4980,5717,5009,5668,5052,5634,5107,5617,5172,5616,5195,5617,5218,5633,5284,5667,5340,5715,5384,5773,5413,5840,5424,5843,5424,5866,5423,5931,5406,5987,5372,6030,5324,6059,5265,6069,5198,6068,5175,6052,5109,6018,5053,5970,5010,5911,4981,5844,4970xe" filled="t" fillcolor="#D01C26" stroked="f">
                <v:path arrowok="t"/>
                <v:fill type="solid"/>
              </v:shape>
            </v:group>
            <v:group style="position:absolute;left:6619;top:4970;width:454;height:454" coordorigin="6619,4970" coordsize="454,454">
              <v:shape style="position:absolute;left:6619;top:4970;width:454;height:454" coordorigin="6619,4970" coordsize="454,454" path="m6847,4970l6779,4980,6720,5009,6671,5052,6637,5107,6620,5172,6619,5195,6620,5218,6636,5284,6670,5340,6718,5384,6776,5413,6843,5424,6846,5424,6869,5423,6934,5406,6990,5372,7033,5324,7062,5265,7072,5198,7071,5175,7055,5109,7021,5053,6973,5010,6914,4981,6847,4970xe" filled="t" fillcolor="#D01C26" stroked="f">
                <v:path arrowok="t"/>
                <v:fill type="solid"/>
              </v:shape>
            </v:group>
            <v:group style="position:absolute;left:7594;top:4970;width:454;height:454" coordorigin="7594,4970" coordsize="454,454">
              <v:shape style="position:absolute;left:7594;top:4970;width:454;height:454" coordorigin="7594,4970" coordsize="454,454" path="m7822,4970l7754,4980,7695,5009,7646,5052,7612,5107,7595,5172,7594,5195,7595,5218,7611,5284,7645,5340,7692,5384,7751,5413,7818,5424,7820,5424,7844,5423,7909,5406,7964,5372,8008,5324,8037,5265,8047,5198,8046,5175,8030,5109,7996,5053,7948,5010,7889,4981,7822,4970xe" filled="t" fillcolor="#5C9F42" stroked="f">
                <v:path arrowok="t"/>
                <v:fill type="solid"/>
              </v:shape>
            </v:group>
            <v:group style="position:absolute;left:8583;top:4970;width:454;height:454" coordorigin="8583,4970" coordsize="454,454">
              <v:shape style="position:absolute;left:8583;top:4970;width:454;height:454" coordorigin="8583,4970" coordsize="454,454" path="m8811,4970l8743,4980,8684,5009,8635,5052,8601,5107,8584,5172,8583,5195,8584,5218,8600,5284,8634,5340,8681,5384,8740,5413,8807,5424,8809,5424,8833,5423,8898,5406,8953,5372,8997,5324,9026,5265,9036,5198,9035,5175,9019,5109,8985,5053,8937,5010,8878,4981,8811,4970xe" filled="t" fillcolor="#D01C26" stroked="f">
                <v:path arrowok="t"/>
                <v:fill type="solid"/>
              </v:shape>
            </v:group>
            <v:group style="position:absolute;left:9572;top:4970;width:454;height:454" coordorigin="9572,4970" coordsize="454,454">
              <v:shape style="position:absolute;left:9572;top:4970;width:454;height:454" coordorigin="9572,4970" coordsize="454,454" path="m9800,4970l9732,4980,9673,5009,9624,5052,9590,5107,9573,5172,9572,5195,9573,5218,9589,5284,9623,5340,9670,5384,9729,5413,9796,5424,9798,5424,9822,5423,9887,5406,9942,5372,9986,5324,10015,5265,10025,5198,10024,5175,10008,5109,9974,5053,9926,5010,9867,4981,9800,4970xe" filled="t" fillcolor="#5C9F42" stroked="f">
                <v:path arrowok="t"/>
                <v:fill type="solid"/>
              </v:shape>
            </v:group>
            <v:group style="position:absolute;left:10532;top:4970;width:454;height:454" coordorigin="10532,4970" coordsize="454,454">
              <v:shape style="position:absolute;left:10532;top:4970;width:454;height:454" coordorigin="10532,4970" coordsize="454,454" path="m10760,4970l10692,4980,10633,5009,10584,5052,10550,5107,10533,5172,10532,5195,10533,5218,10549,5284,10583,5340,10631,5384,10689,5413,10756,5424,10759,5424,10782,5423,10847,5406,10903,5372,10946,5324,10975,5265,10985,5198,10984,5175,10968,5109,10934,5053,10886,5010,10827,4981,10760,4970xe" filled="t" fillcolor="#5C9F42" stroked="f">
                <v:path arrowok="t"/>
                <v:fill type="solid"/>
              </v:shape>
            </v:group>
            <v:group style="position:absolute;left:4677;top:5750;width:454;height:454" coordorigin="4677,5750" coordsize="454,454">
              <v:shape style="position:absolute;left:4677;top:5750;width:454;height:454" coordorigin="4677,5750" coordsize="454,454" path="m4905,5750l4838,5760,4778,5788,4730,5832,4696,5887,4679,5952,4677,5975,4678,5998,4695,6063,4728,6120,4776,6164,4835,6193,4901,6203,4904,6203,4927,6202,4992,6186,5048,6152,5092,6104,5120,6045,5131,5977,5130,5954,5113,5889,5079,5833,5031,5789,4972,5760,4905,5750xe" filled="t" fillcolor="#D01C26" stroked="f">
                <v:path arrowok="t"/>
                <v:fill type="solid"/>
              </v:shape>
            </v:group>
            <v:group style="position:absolute;left:5616;top:5750;width:454;height:454" coordorigin="5616,5750" coordsize="454,454">
              <v:shape style="position:absolute;left:5616;top:5750;width:454;height:454" coordorigin="5616,5750" coordsize="454,454" path="m5844,5750l5776,5760,5717,5788,5668,5832,5634,5887,5617,5952,5616,5975,5617,5998,5633,6063,5667,6120,5715,6164,5773,6193,5840,6203,5843,6203,5866,6202,5931,6186,5987,6152,6030,6104,6059,6045,6069,5977,6068,5954,6052,5889,6018,5833,5970,5789,5911,5760,5844,5750xe" filled="t" fillcolor="#D01C26" stroked="f">
                <v:path arrowok="t"/>
                <v:fill type="solid"/>
              </v:shape>
            </v:group>
            <v:group style="position:absolute;left:6619;top:5750;width:454;height:454" coordorigin="6619,5750" coordsize="454,454">
              <v:shape style="position:absolute;left:6619;top:5750;width:454;height:454" coordorigin="6619,5750" coordsize="454,454" path="m6847,5750l6779,5760,6720,5788,6671,5832,6637,5887,6620,5952,6619,5975,6620,5998,6636,6063,6670,6120,6718,6164,6776,6193,6843,6203,6846,6203,6869,6202,6934,6186,6990,6152,7033,6104,7062,6045,7072,5977,7071,5954,7055,5889,7021,5833,6973,5789,6914,5760,6847,5750xe" filled="t" fillcolor="#D01C26" stroked="f">
                <v:path arrowok="t"/>
                <v:fill type="solid"/>
              </v:shape>
            </v:group>
            <v:group style="position:absolute;left:7594;top:5750;width:454;height:454" coordorigin="7594,5750" coordsize="454,454">
              <v:shape style="position:absolute;left:7594;top:5750;width:454;height:454" coordorigin="7594,5750" coordsize="454,454" path="m7822,5750l7754,5760,7695,5788,7646,5832,7612,5887,7595,5952,7594,5975,7595,5998,7611,6063,7645,6120,7692,6164,7751,6193,7818,6203,7820,6203,7844,6202,7909,6186,7964,6152,8008,6104,8037,6045,8047,5977,8046,5954,8030,5889,7996,5833,7948,5789,7889,5760,7822,5750xe" filled="t" fillcolor="#5C9F42" stroked="f">
                <v:path arrowok="t"/>
                <v:fill type="solid"/>
              </v:shape>
            </v:group>
            <v:group style="position:absolute;left:8583;top:5750;width:454;height:454" coordorigin="8583,5750" coordsize="454,454">
              <v:shape style="position:absolute;left:8583;top:5750;width:454;height:454" coordorigin="8583,5750" coordsize="454,454" path="m8811,5750l8743,5760,8684,5788,8635,5832,8601,5887,8584,5952,8583,5975,8584,5998,8600,6063,8634,6120,8681,6164,8740,6193,8807,6203,8809,6203,8833,6202,8898,6186,8953,6152,8997,6104,9026,6045,9036,5977,9035,5954,9019,5889,8985,5833,8937,5789,8878,5760,8811,5750xe" filled="t" fillcolor="#5C9F42" stroked="f">
                <v:path arrowok="t"/>
                <v:fill type="solid"/>
              </v:shape>
            </v:group>
            <v:group style="position:absolute;left:9572;top:5750;width:454;height:454" coordorigin="9572,5750" coordsize="454,454">
              <v:shape style="position:absolute;left:9572;top:5750;width:454;height:454" coordorigin="9572,5750" coordsize="454,454" path="m9800,5750l9732,5760,9673,5788,9624,5832,9590,5887,9573,5952,9572,5975,9573,5998,9589,6063,9623,6120,9670,6164,9729,6193,9796,6203,9798,6203,9822,6202,9887,6186,9942,6152,9986,6104,10015,6045,10025,5977,10024,5954,10008,5889,9974,5833,9926,5789,9867,5760,9800,5750xe" filled="t" fillcolor="#5C9F42" stroked="f">
                <v:path arrowok="t"/>
                <v:fill type="solid"/>
              </v:shape>
            </v:group>
            <v:group style="position:absolute;left:10532;top:5750;width:454;height:454" coordorigin="10532,5750" coordsize="454,454">
              <v:shape style="position:absolute;left:10532;top:5750;width:454;height:454" coordorigin="10532,5750" coordsize="454,454" path="m10760,5750l10692,5760,10633,5788,10584,5832,10550,5887,10533,5952,10532,5975,10533,5998,10549,6063,10583,6120,10631,6164,10689,6193,10756,6203,10759,6203,10782,6202,10847,6186,10903,6152,10946,6104,10975,6045,10985,5977,10984,5954,10968,5889,10934,5833,10886,5789,10827,5760,10760,5750xe" filled="t" fillcolor="#5C9F42" stroked="f">
                <v:path arrowok="t"/>
                <v:fill type="solid"/>
              </v:shape>
            </v:group>
            <v:group style="position:absolute;left:4677;top:6515;width:454;height:454" coordorigin="4677,6515" coordsize="454,454">
              <v:shape style="position:absolute;left:4677;top:6515;width:454;height:454" coordorigin="4677,6515" coordsize="454,454" path="m4905,6515l4838,6525,4778,6554,4730,6597,4696,6652,4679,6717,4677,6740,4678,6763,4695,6829,4728,6885,4776,6929,4835,6958,4901,6969,4904,6969,4927,6968,4992,6951,5048,6917,5092,6869,5120,6810,5131,6743,5130,6720,5113,6654,5079,6598,5031,6554,4972,6526,4905,6515xe" filled="t" fillcolor="#5C9F42" stroked="f">
                <v:path arrowok="t"/>
                <v:fill type="solid"/>
              </v:shape>
            </v:group>
            <v:group style="position:absolute;left:5616;top:6515;width:454;height:454" coordorigin="5616,6515" coordsize="454,454">
              <v:shape style="position:absolute;left:5616;top:6515;width:454;height:454" coordorigin="5616,6515" coordsize="454,454" path="m5844,6515l5776,6525,5717,6554,5668,6597,5634,6652,5617,6717,5616,6740,5617,6763,5633,6829,5667,6885,5715,6929,5773,6958,5840,6969,5843,6969,5866,6968,5931,6951,5987,6917,6030,6869,6059,6810,6069,6743,6068,6720,6052,6654,6018,6598,5970,6554,5911,6526,5844,6515xe" filled="t" fillcolor="#D01C26" stroked="f">
                <v:path arrowok="t"/>
                <v:fill type="solid"/>
              </v:shape>
            </v:group>
            <v:group style="position:absolute;left:6619;top:6515;width:454;height:454" coordorigin="6619,6515" coordsize="454,454">
              <v:shape style="position:absolute;left:6619;top:6515;width:454;height:454" coordorigin="6619,6515" coordsize="454,454" path="m6847,6515l6779,6525,6720,6554,6671,6597,6637,6652,6620,6717,6619,6740,6620,6763,6636,6829,6670,6885,6718,6929,6776,6958,6843,6969,6846,6969,6869,6968,6934,6951,6990,6917,7033,6869,7062,6810,7072,6743,7071,6720,7055,6654,7021,6598,6973,6554,6914,6526,6847,6515xe" filled="t" fillcolor="#D01C26" stroked="f">
                <v:path arrowok="t"/>
                <v:fill type="solid"/>
              </v:shape>
            </v:group>
            <v:group style="position:absolute;left:7594;top:6515;width:454;height:454" coordorigin="7594,6515" coordsize="454,454">
              <v:shape style="position:absolute;left:7594;top:6515;width:454;height:454" coordorigin="7594,6515" coordsize="454,454" path="m7822,6515l7754,6525,7695,6554,7646,6597,7612,6652,7595,6717,7594,6740,7595,6763,7611,6829,7645,6885,7692,6929,7751,6958,7818,6969,7820,6969,7844,6968,7909,6951,7964,6917,8008,6869,8037,6810,8047,6743,8046,6720,8030,6654,7996,6598,7948,6554,7889,6526,7822,6515xe" filled="t" fillcolor="#5C9F42" stroked="f">
                <v:path arrowok="t"/>
                <v:fill type="solid"/>
              </v:shape>
            </v:group>
            <v:group style="position:absolute;left:8583;top:6515;width:454;height:454" coordorigin="8583,6515" coordsize="454,454">
              <v:shape style="position:absolute;left:8583;top:6515;width:454;height:454" coordorigin="8583,6515" coordsize="454,454" path="m8811,6515l8743,6525,8684,6554,8635,6597,8601,6652,8584,6717,8583,6740,8584,6763,8600,6829,8634,6885,8681,6929,8740,6958,8807,6969,8809,6969,8833,6968,8898,6951,8953,6917,8997,6869,9026,6810,9036,6743,9035,6720,9019,6654,8985,6598,8937,6554,8878,6526,8811,6515xe" filled="t" fillcolor="#D01C26" stroked="f">
                <v:path arrowok="t"/>
                <v:fill type="solid"/>
              </v:shape>
            </v:group>
            <v:group style="position:absolute;left:9572;top:6515;width:454;height:454" coordorigin="9572,6515" coordsize="454,454">
              <v:shape style="position:absolute;left:9572;top:6515;width:454;height:454" coordorigin="9572,6515" coordsize="454,454" path="m9800,6515l9732,6525,9673,6554,9624,6597,9590,6652,9573,6717,9572,6740,9573,6763,9589,6829,9623,6885,9670,6929,9729,6958,9796,6969,9798,6969,9822,6968,9887,6951,9942,6917,9986,6869,10015,6810,10025,6743,10024,6720,10008,6654,9974,6598,9926,6554,9867,6526,9800,6515xe" filled="t" fillcolor="#5C9F42" stroked="f">
                <v:path arrowok="t"/>
                <v:fill type="solid"/>
              </v:shape>
            </v:group>
            <v:group style="position:absolute;left:10532;top:6515;width:454;height:454" coordorigin="10532,6515" coordsize="454,454">
              <v:shape style="position:absolute;left:10532;top:6515;width:454;height:454" coordorigin="10532,6515" coordsize="454,454" path="m10760,6515l10692,6525,10633,6554,10584,6597,10550,6652,10533,6717,10532,6740,10533,6763,10549,6829,10583,6885,10631,6929,10689,6958,10756,6969,10759,6969,10782,6968,10847,6951,10903,6917,10946,6869,10975,6810,10985,6743,10984,6720,10968,6654,10934,6598,10886,6554,10827,6526,10760,6515xe" filled="t" fillcolor="#5C9F42" stroked="f">
                <v:path arrowok="t"/>
                <v:fill type="solid"/>
              </v:shape>
            </v:group>
            <v:group style="position:absolute;left:4677;top:7295;width:454;height:454" coordorigin="4677,7295" coordsize="454,454">
              <v:shape style="position:absolute;left:4677;top:7295;width:454;height:454" coordorigin="4677,7295" coordsize="454,454" path="m4905,7295l4838,7305,4778,7333,4730,7376,4696,7432,4679,7496,4677,7519,4678,7543,4695,7608,4728,7665,4776,7709,4835,7737,4901,7748,4904,7748,4927,7747,4992,7731,5048,7697,5092,7649,5120,7590,5131,7522,5130,7499,5113,7434,5079,7378,5031,7334,4972,7305,4905,7295xe" filled="t" fillcolor="#D01C26" stroked="f">
                <v:path arrowok="t"/>
                <v:fill type="solid"/>
              </v:shape>
            </v:group>
            <v:group style="position:absolute;left:5616;top:7295;width:454;height:454" coordorigin="5616,7295" coordsize="454,454">
              <v:shape style="position:absolute;left:5616;top:7295;width:454;height:454" coordorigin="5616,7295" coordsize="454,454" path="m5844,7295l5776,7305,5717,7333,5668,7376,5634,7432,5617,7496,5616,7519,5617,7543,5633,7608,5667,7665,5715,7709,5773,7737,5840,7748,5843,7748,5866,7747,5931,7731,5987,7697,6030,7649,6059,7590,6069,7522,6068,7499,6052,7434,6018,7378,5970,7334,5911,7305,5844,7295xe" filled="t" fillcolor="#D01C26" stroked="f">
                <v:path arrowok="t"/>
                <v:fill type="solid"/>
              </v:shape>
            </v:group>
            <v:group style="position:absolute;left:6619;top:7295;width:454;height:454" coordorigin="6619,7295" coordsize="454,454">
              <v:shape style="position:absolute;left:6619;top:7295;width:454;height:454" coordorigin="6619,7295" coordsize="454,454" path="m6847,7295l6779,7305,6720,7333,6671,7376,6637,7432,6620,7496,6619,7519,6620,7543,6636,7608,6670,7665,6718,7709,6776,7737,6843,7748,6846,7748,6869,7747,6934,7731,6990,7697,7033,7649,7062,7590,7072,7522,7071,7499,7055,7434,7021,7378,6973,7334,6914,7305,6847,7295xe" filled="t" fillcolor="#5C9F42" stroked="f">
                <v:path arrowok="t"/>
                <v:fill type="solid"/>
              </v:shape>
            </v:group>
            <v:group style="position:absolute;left:7594;top:7295;width:454;height:454" coordorigin="7594,7295" coordsize="454,454">
              <v:shape style="position:absolute;left:7594;top:7295;width:454;height:454" coordorigin="7594,7295" coordsize="454,454" path="m7822,7295l7754,7305,7695,7333,7646,7376,7612,7432,7595,7496,7594,7519,7595,7543,7611,7608,7645,7665,7692,7709,7751,7737,7818,7748,7820,7748,7844,7747,7909,7731,7964,7697,8008,7649,8037,7590,8047,7522,8046,7499,8030,7434,7996,7378,7948,7334,7889,7305,7822,7295xe" filled="t" fillcolor="#5C9F42" stroked="f">
                <v:path arrowok="t"/>
                <v:fill type="solid"/>
              </v:shape>
            </v:group>
            <v:group style="position:absolute;left:8583;top:7295;width:454;height:454" coordorigin="8583,7295" coordsize="454,454">
              <v:shape style="position:absolute;left:8583;top:7295;width:454;height:454" coordorigin="8583,7295" coordsize="454,454" path="m8811,7295l8743,7305,8684,7333,8635,7376,8601,7432,8584,7496,8583,7519,8584,7543,8600,7608,8634,7665,8681,7709,8740,7737,8807,7748,8809,7748,8833,7747,8898,7731,8953,7697,8997,7649,9026,7590,9036,7522,9035,7499,9019,7434,8985,7378,8937,7334,8878,7305,8811,7295xe" filled="t" fillcolor="#D01C26" stroked="f">
                <v:path arrowok="t"/>
                <v:fill type="solid"/>
              </v:shape>
            </v:group>
            <v:group style="position:absolute;left:9572;top:7295;width:454;height:454" coordorigin="9572,7295" coordsize="454,454">
              <v:shape style="position:absolute;left:9572;top:7295;width:454;height:454" coordorigin="9572,7295" coordsize="454,454" path="m9800,7295l9732,7305,9673,7333,9624,7376,9590,7432,9573,7496,9572,7519,9573,7543,9589,7608,9623,7665,9670,7709,9729,7737,9796,7748,9798,7748,9822,7747,9887,7731,9942,7697,9986,7649,10015,7590,10025,7522,10024,7499,10008,7434,9974,7378,9926,7334,9867,7305,9800,7295xe" filled="t" fillcolor="#D01C26" stroked="f">
                <v:path arrowok="t"/>
                <v:fill type="solid"/>
              </v:shape>
            </v:group>
            <v:group style="position:absolute;left:10532;top:7295;width:454;height:454" coordorigin="10532,7295" coordsize="454,454">
              <v:shape style="position:absolute;left:10532;top:7295;width:454;height:454" coordorigin="10532,7295" coordsize="454,454" path="m10760,7295l10692,7305,10633,7333,10584,7376,10550,7432,10533,7496,10532,7519,10533,7543,10549,7608,10583,7665,10631,7709,10689,7737,10756,7748,10759,7748,10782,7747,10847,7731,10903,7697,10946,7649,10975,7590,10985,7522,10984,7499,10968,7434,10934,7378,10886,7334,10827,7305,10760,7295xe" filled="t" fillcolor="#5C9F42" stroked="f">
                <v:path arrowok="t"/>
                <v:fill type="solid"/>
              </v:shape>
            </v:group>
            <v:group style="position:absolute;left:4677;top:8457;width:454;height:454" coordorigin="4677,8457" coordsize="454,454">
              <v:shape style="position:absolute;left:4677;top:8457;width:454;height:454" coordorigin="4677,8457" coordsize="454,454" path="m4905,8457l4838,8467,4778,8495,4730,8539,4696,8594,4679,8659,4677,8682,4678,8705,4695,8771,4728,8827,4776,8871,4835,8900,4901,8910,4904,8910,4927,8909,4992,8893,5048,8859,5092,8811,5120,8752,5131,8685,5130,8661,5113,8596,5079,8540,5031,8496,4972,8467,4905,8457xe" filled="t" fillcolor="#5C9F42" stroked="f">
                <v:path arrowok="t"/>
                <v:fill type="solid"/>
              </v:shape>
            </v:group>
            <v:group style="position:absolute;left:5616;top:8457;width:454;height:454" coordorigin="5616,8457" coordsize="454,454">
              <v:shape style="position:absolute;left:5616;top:8457;width:454;height:454" coordorigin="5616,8457" coordsize="454,454" path="m5844,8457l5776,8467,5717,8495,5668,8539,5634,8594,5617,8659,5616,8682,5617,8705,5633,8771,5667,8827,5715,8871,5773,8900,5840,8910,5843,8910,5866,8909,5931,8893,5987,8859,6030,8811,6059,8752,6069,8685,6068,8661,6052,8596,6018,8540,5970,8496,5911,8467,5844,8457xe" filled="t" fillcolor="#D01C26" stroked="f">
                <v:path arrowok="t"/>
                <v:fill type="solid"/>
              </v:shape>
            </v:group>
            <v:group style="position:absolute;left:6619;top:8457;width:454;height:454" coordorigin="6619,8457" coordsize="454,454">
              <v:shape style="position:absolute;left:6619;top:8457;width:454;height:454" coordorigin="6619,8457" coordsize="454,454" path="m6847,8457l6779,8467,6720,8495,6671,8539,6637,8594,6620,8659,6619,8682,6620,8705,6636,8771,6670,8827,6718,8871,6776,8900,6843,8910,6846,8910,6869,8909,6934,8893,6990,8859,7033,8811,7062,8752,7072,8685,7071,8661,7055,8596,7021,8540,6973,8496,6914,8467,6847,8457xe" filled="t" fillcolor="#D01C26" stroked="f">
                <v:path arrowok="t"/>
                <v:fill type="solid"/>
              </v:shape>
            </v:group>
            <v:group style="position:absolute;left:7594;top:8457;width:454;height:454" coordorigin="7594,8457" coordsize="454,454">
              <v:shape style="position:absolute;left:7594;top:8457;width:454;height:454" coordorigin="7594,8457" coordsize="454,454" path="m7822,8457l7754,8467,7695,8495,7646,8539,7612,8594,7595,8659,7594,8682,7595,8705,7611,8771,7645,8827,7692,8871,7751,8900,7818,8910,7820,8910,7844,8909,7909,8893,7964,8859,8008,8811,8037,8752,8047,8685,8046,8661,8030,8596,7996,8540,7948,8496,7889,8467,7822,8457xe" filled="t" fillcolor="#5C9F42" stroked="f">
                <v:path arrowok="t"/>
                <v:fill type="solid"/>
              </v:shape>
            </v:group>
            <v:group style="position:absolute;left:8583;top:8457;width:454;height:454" coordorigin="8583,8457" coordsize="454,454">
              <v:shape style="position:absolute;left:8583;top:8457;width:454;height:454" coordorigin="8583,8457" coordsize="454,454" path="m8811,8457l8743,8467,8684,8495,8635,8539,8601,8594,8584,8659,8583,8682,8584,8705,8600,8771,8634,8827,8681,8871,8740,8900,8807,8910,8809,8910,8833,8909,8898,8893,8953,8859,8997,8811,9026,8752,9036,8685,9035,8661,9019,8596,8985,8540,8937,8496,8878,8467,8811,8457xe" filled="t" fillcolor="#D01C26" stroked="f">
                <v:path arrowok="t"/>
                <v:fill type="solid"/>
              </v:shape>
            </v:group>
            <v:group style="position:absolute;left:9572;top:8457;width:454;height:454" coordorigin="9572,8457" coordsize="454,454">
              <v:shape style="position:absolute;left:9572;top:8457;width:454;height:454" coordorigin="9572,8457" coordsize="454,454" path="m9800,8457l9732,8467,9673,8495,9624,8539,9590,8594,9573,8659,9572,8682,9573,8705,9589,8771,9623,8827,9670,8871,9729,8900,9796,8910,9798,8910,9822,8909,9887,8893,9942,8859,9986,8811,10015,8752,10025,8685,10024,8661,10008,8596,9974,8540,9926,8496,9867,8467,9800,8457xe" filled="t" fillcolor="#5C9F42" stroked="f">
                <v:path arrowok="t"/>
                <v:fill type="solid"/>
              </v:shape>
            </v:group>
            <v:group style="position:absolute;left:10532;top:8457;width:454;height:454" coordorigin="10532,8457" coordsize="454,454">
              <v:shape style="position:absolute;left:10532;top:8457;width:454;height:454" coordorigin="10532,8457" coordsize="454,454" path="m10760,8457l10692,8467,10633,8495,10584,8539,10550,8594,10533,8659,10532,8682,10533,8705,10549,8771,10583,8827,10631,8871,10689,8900,10756,8910,10759,8910,10782,8909,10847,8893,10903,8859,10946,8811,10975,8752,10985,8685,10984,8661,10968,8596,10934,8540,10886,8496,10827,8467,10760,8457xe" filled="t" fillcolor="#5C9F42" stroked="f">
                <v:path arrowok="t"/>
                <v:fill type="solid"/>
              </v:shape>
            </v:group>
            <v:group style="position:absolute;left:4677;top:9421;width:454;height:454" coordorigin="4677,9421" coordsize="454,454">
              <v:shape style="position:absolute;left:4677;top:9421;width:454;height:454" coordorigin="4677,9421" coordsize="454,454" path="m4905,9421l4838,9431,4778,9459,4730,9502,4696,9558,4679,9622,4677,9645,4678,9669,4695,9734,4728,9791,4776,9835,4835,9863,4901,9874,4904,9874,4927,9873,4992,9856,5048,9823,5092,9775,5120,9716,5131,9648,5130,9625,5113,9560,5079,9504,5031,9460,4972,9431,4905,9421xe" filled="t" fillcolor="#D01C26" stroked="f">
                <v:path arrowok="t"/>
                <v:fill type="solid"/>
              </v:shape>
            </v:group>
            <v:group style="position:absolute;left:5616;top:9421;width:454;height:454" coordorigin="5616,9421" coordsize="454,454">
              <v:shape style="position:absolute;left:5616;top:9421;width:454;height:454" coordorigin="5616,9421" coordsize="454,454" path="m5844,9421l5776,9431,5717,9459,5668,9502,5634,9558,5617,9622,5616,9645,5617,9669,5633,9734,5667,9791,5715,9835,5773,9863,5840,9874,5843,9874,5866,9873,5931,9856,5987,9823,6030,9775,6059,9716,6069,9648,6068,9625,6052,9560,6018,9504,5970,9460,5911,9431,5844,9421xe" filled="t" fillcolor="#D01C26" stroked="f">
                <v:path arrowok="t"/>
                <v:fill type="solid"/>
              </v:shape>
            </v:group>
            <v:group style="position:absolute;left:6619;top:9421;width:454;height:454" coordorigin="6619,9421" coordsize="454,454">
              <v:shape style="position:absolute;left:6619;top:9421;width:454;height:454" coordorigin="6619,9421" coordsize="454,454" path="m6847,9421l6779,9431,6720,9459,6671,9502,6637,9558,6620,9622,6619,9645,6620,9669,6636,9734,6670,9791,6718,9835,6776,9863,6843,9874,6846,9874,6869,9873,6934,9856,6990,9823,7033,9775,7062,9716,7072,9648,7071,9625,7055,9560,7021,9504,6973,9460,6914,9431,6847,9421xe" filled="t" fillcolor="#D01C26" stroked="f">
                <v:path arrowok="t"/>
                <v:fill type="solid"/>
              </v:shape>
            </v:group>
            <v:group style="position:absolute;left:7594;top:9421;width:454;height:454" coordorigin="7594,9421" coordsize="454,454">
              <v:shape style="position:absolute;left:7594;top:9421;width:454;height:454" coordorigin="7594,9421" coordsize="454,454" path="m7822,9421l7754,9431,7695,9459,7646,9502,7612,9558,7595,9622,7594,9645,7595,9669,7611,9734,7645,9791,7692,9835,7751,9863,7818,9874,7820,9874,7844,9873,7909,9856,7964,9823,8008,9775,8037,9716,8047,9648,8046,9625,8030,9560,7996,9504,7948,9460,7889,9431,7822,9421xe" filled="t" fillcolor="#5C9F42" stroked="f">
                <v:path arrowok="t"/>
                <v:fill type="solid"/>
              </v:shape>
            </v:group>
            <v:group style="position:absolute;left:8583;top:9421;width:454;height:454" coordorigin="8583,9421" coordsize="454,454">
              <v:shape style="position:absolute;left:8583;top:9421;width:454;height:454" coordorigin="8583,9421" coordsize="454,454" path="m8811,9421l8743,9431,8684,9459,8635,9502,8601,9558,8584,9622,8583,9645,8584,9669,8600,9734,8634,9791,8681,9835,8740,9863,8807,9874,8809,9874,8833,9873,8898,9856,8953,9823,8997,9775,9026,9716,9036,9648,9035,9625,9019,9560,8985,9504,8937,9460,8878,9431,8811,9421xe" filled="t" fillcolor="#D01C26" stroked="f">
                <v:path arrowok="t"/>
                <v:fill type="solid"/>
              </v:shape>
            </v:group>
            <v:group style="position:absolute;left:9572;top:9421;width:454;height:454" coordorigin="9572,9421" coordsize="454,454">
              <v:shape style="position:absolute;left:9572;top:9421;width:454;height:454" coordorigin="9572,9421" coordsize="454,454" path="m9800,9421l9732,9431,9673,9459,9624,9502,9590,9558,9573,9622,9572,9645,9573,9669,9589,9734,9623,9791,9670,9835,9729,9863,9796,9874,9798,9874,9822,9873,9887,9856,9942,9823,9986,9775,10015,9716,10025,9648,10024,9625,10008,9560,9974,9504,9926,9460,9867,9431,9800,9421xe" filled="t" fillcolor="#5C9F42" stroked="f">
                <v:path arrowok="t"/>
                <v:fill type="solid"/>
              </v:shape>
            </v:group>
            <v:group style="position:absolute;left:10532;top:9421;width:454;height:454" coordorigin="10532,9421" coordsize="454,454">
              <v:shape style="position:absolute;left:10532;top:9421;width:454;height:454" coordorigin="10532,9421" coordsize="454,454" path="m10760,9421l10692,9431,10633,9459,10584,9502,10550,9558,10533,9622,10532,9645,10533,9669,10549,9734,10583,9791,10631,9835,10689,9863,10756,9874,10759,9874,10782,9873,10847,9856,10903,9823,10946,9775,10975,9716,10985,9648,10984,9625,10968,9560,10934,9504,10886,9460,10827,9431,10760,9421xe" filled="t" fillcolor="#5C9F42" stroked="f">
                <v:path arrowok="t"/>
                <v:fill type="solid"/>
              </v:shape>
            </v:group>
            <v:group style="position:absolute;left:4677;top:10384;width:454;height:454" coordorigin="4677,10384" coordsize="454,454">
              <v:shape style="position:absolute;left:4677;top:10384;width:454;height:454" coordorigin="4677,10384" coordsize="454,454" path="m4905,10384l4838,10395,4778,10423,4730,10466,4696,10522,4679,10586,4677,10609,4678,10633,4695,10698,4728,10754,4776,10798,4835,10827,4901,10838,4904,10838,4927,10837,4992,10820,5048,10786,5092,10738,5120,10679,5131,10612,5130,10589,5113,10524,5079,10468,5031,10424,4972,10395,4905,10384xe" filled="t" fillcolor="#5C9F42" stroked="f">
                <v:path arrowok="t"/>
                <v:fill type="solid"/>
              </v:shape>
            </v:group>
            <v:group style="position:absolute;left:5616;top:10384;width:454;height:454" coordorigin="5616,10384" coordsize="454,454">
              <v:shape style="position:absolute;left:5616;top:10384;width:454;height:454" coordorigin="5616,10384" coordsize="454,454" path="m5844,10384l5776,10395,5717,10423,5668,10466,5634,10522,5617,10586,5616,10609,5617,10633,5633,10698,5667,10754,5715,10798,5773,10827,5840,10838,5843,10838,5866,10837,5931,10820,5987,10786,6030,10738,6059,10679,6069,10612,6068,10589,6052,10524,6018,10468,5970,10424,5911,10395,5844,10384xe" filled="t" fillcolor="#5C9F42" stroked="f">
                <v:path arrowok="t"/>
                <v:fill type="solid"/>
              </v:shape>
            </v:group>
            <v:group style="position:absolute;left:6619;top:10384;width:454;height:454" coordorigin="6619,10384" coordsize="454,454">
              <v:shape style="position:absolute;left:6619;top:10384;width:454;height:454" coordorigin="6619,10384" coordsize="454,454" path="m6847,10384l6779,10395,6720,10423,6671,10466,6637,10522,6620,10586,6619,10609,6620,10633,6636,10698,6670,10754,6718,10798,6776,10827,6843,10838,6846,10838,6869,10837,6934,10820,6990,10786,7033,10738,7062,10679,7072,10612,7071,10589,7055,10524,7021,10468,6973,10424,6914,10395,6847,10384xe" filled="t" fillcolor="#5C9F42" stroked="f">
                <v:path arrowok="t"/>
                <v:fill type="solid"/>
              </v:shape>
            </v:group>
            <v:group style="position:absolute;left:7594;top:10384;width:454;height:454" coordorigin="7594,10384" coordsize="454,454">
              <v:shape style="position:absolute;left:7594;top:10384;width:454;height:454" coordorigin="7594,10384" coordsize="454,454" path="m7822,10384l7754,10395,7695,10423,7646,10466,7612,10522,7595,10586,7594,10609,7595,10633,7611,10698,7645,10754,7692,10798,7751,10827,7818,10838,7820,10838,7844,10837,7909,10820,7964,10786,8008,10738,8037,10679,8047,10612,8046,10589,8030,10524,7996,10468,7948,10424,7889,10395,7822,10384xe" filled="t" fillcolor="#5C9F42" stroked="f">
                <v:path arrowok="t"/>
                <v:fill type="solid"/>
              </v:shape>
            </v:group>
            <v:group style="position:absolute;left:8583;top:10384;width:454;height:454" coordorigin="8583,10384" coordsize="454,454">
              <v:shape style="position:absolute;left:8583;top:10384;width:454;height:454" coordorigin="8583,10384" coordsize="454,454" path="m8811,10384l8743,10395,8684,10423,8635,10466,8601,10522,8584,10586,8583,10609,8584,10633,8600,10698,8634,10754,8681,10798,8740,10827,8807,10838,8809,10838,8833,10837,8898,10820,8953,10786,8997,10738,9026,10679,9036,10612,9035,10589,9019,10524,8985,10468,8937,10424,8878,10395,8811,10384xe" filled="t" fillcolor="#D01C26" stroked="f">
                <v:path arrowok="t"/>
                <v:fill type="solid"/>
              </v:shape>
            </v:group>
            <v:group style="position:absolute;left:9572;top:10384;width:454;height:454" coordorigin="9572,10384" coordsize="454,454">
              <v:shape style="position:absolute;left:9572;top:10384;width:454;height:454" coordorigin="9572,10384" coordsize="454,454" path="m9800,10384l9732,10395,9673,10423,9624,10466,9590,10522,9573,10586,9572,10609,9573,10633,9589,10698,9623,10754,9670,10798,9729,10827,9796,10838,9798,10838,9822,10837,9887,10820,9942,10786,9986,10738,10015,10679,10025,10612,10024,10589,10008,10524,9974,10468,9926,10424,9867,10395,9800,10384xe" filled="t" fillcolor="#5C9F42" stroked="f">
                <v:path arrowok="t"/>
                <v:fill type="solid"/>
              </v:shape>
            </v:group>
            <v:group style="position:absolute;left:10532;top:10384;width:454;height:454" coordorigin="10532,10384" coordsize="454,454">
              <v:shape style="position:absolute;left:10532;top:10384;width:454;height:454" coordorigin="10532,10384" coordsize="454,454" path="m10760,10384l10692,10395,10633,10423,10584,10466,10550,10522,10533,10586,10532,10609,10533,10633,10549,10698,10583,10754,10631,10798,10689,10827,10756,10838,10759,10838,10782,10837,10847,10820,10903,10786,10946,10738,10975,10679,10985,10612,10984,10589,10968,10524,10934,10468,10886,10424,10827,10395,10760,10384xe" filled="t" fillcolor="#5C9F42" stroked="f">
                <v:path arrowok="t"/>
                <v:fill type="solid"/>
              </v:shape>
            </v:group>
            <v:group style="position:absolute;left:4677;top:11065;width:454;height:454" coordorigin="4677,11065" coordsize="454,454">
              <v:shape style="position:absolute;left:4677;top:11065;width:454;height:454" coordorigin="4677,11065" coordsize="454,454" path="m4905,11065l4838,11075,4778,11103,4730,11146,4696,11202,4679,11266,4677,11289,4678,11313,4695,11378,4728,11435,4776,11479,4835,11508,4901,11518,4904,11518,4927,11517,4992,11501,5048,11467,5092,11419,5120,11360,5131,11292,5130,11269,5113,11204,5079,11148,5031,11104,4972,11075,4905,11065xe" filled="t" fillcolor="#5C9F42" stroked="f">
                <v:path arrowok="t"/>
                <v:fill type="solid"/>
              </v:shape>
            </v:group>
            <v:group style="position:absolute;left:5616;top:11065;width:454;height:454" coordorigin="5616,11065" coordsize="454,454">
              <v:shape style="position:absolute;left:5616;top:11065;width:454;height:454" coordorigin="5616,11065" coordsize="454,454" path="m5844,11065l5776,11075,5717,11103,5668,11146,5634,11202,5617,11266,5616,11289,5617,11313,5633,11378,5667,11435,5715,11479,5773,11508,5840,11518,5843,11518,5866,11517,5931,11501,5987,11467,6030,11419,6059,11360,6069,11292,6068,11269,6052,11204,6018,11148,5970,11104,5911,11075,5844,11065xe" filled="t" fillcolor="#5C9F42" stroked="f">
                <v:path arrowok="t"/>
                <v:fill type="solid"/>
              </v:shape>
            </v:group>
            <v:group style="position:absolute;left:6619;top:11065;width:454;height:454" coordorigin="6619,11065" coordsize="454,454">
              <v:shape style="position:absolute;left:6619;top:11065;width:454;height:454" coordorigin="6619,11065" coordsize="454,454" path="m6847,11065l6779,11075,6720,11103,6671,11146,6637,11202,6620,11266,6619,11289,6620,11313,6636,11378,6670,11435,6718,11479,6776,11508,6843,11518,6846,11518,6869,11517,6934,11501,6990,11467,7033,11419,7062,11360,7072,11292,7071,11269,7055,11204,7021,11148,6973,11104,6914,11075,6847,11065xe" filled="t" fillcolor="#5C9F42" stroked="f">
                <v:path arrowok="t"/>
                <v:fill type="solid"/>
              </v:shape>
            </v:group>
            <v:group style="position:absolute;left:7594;top:11065;width:454;height:454" coordorigin="7594,11065" coordsize="454,454">
              <v:shape style="position:absolute;left:7594;top:11065;width:454;height:454" coordorigin="7594,11065" coordsize="454,454" path="m7822,11065l7754,11075,7695,11103,7646,11146,7612,11202,7595,11266,7594,11289,7595,11313,7611,11378,7645,11435,7692,11479,7751,11508,7818,11518,7820,11518,7844,11517,7909,11501,7964,11467,8008,11419,8037,11360,8047,11292,8046,11269,8030,11204,7996,11148,7948,11104,7889,11075,7822,11065xe" filled="t" fillcolor="#5C9F42" stroked="f">
                <v:path arrowok="t"/>
                <v:fill type="solid"/>
              </v:shape>
            </v:group>
            <v:group style="position:absolute;left:8583;top:11065;width:454;height:454" coordorigin="8583,11065" coordsize="454,454">
              <v:shape style="position:absolute;left:8583;top:11065;width:454;height:454" coordorigin="8583,11065" coordsize="454,454" path="m8811,11065l8743,11075,8684,11103,8635,11146,8601,11202,8584,11266,8583,11289,8584,11313,8600,11378,8634,11435,8681,11479,8740,11508,8807,11518,8809,11518,8833,11517,8898,11501,8953,11467,8997,11419,9026,11360,9036,11292,9035,11269,9019,11204,8985,11148,8937,11104,8878,11075,8811,11065xe" filled="t" fillcolor="#D01C26" stroked="f">
                <v:path arrowok="t"/>
                <v:fill type="solid"/>
              </v:shape>
            </v:group>
            <v:group style="position:absolute;left:9572;top:11065;width:454;height:454" coordorigin="9572,11065" coordsize="454,454">
              <v:shape style="position:absolute;left:9572;top:11065;width:454;height:454" coordorigin="9572,11065" coordsize="454,454" path="m9800,11065l9732,11075,9673,11103,9624,11146,9590,11202,9573,11266,9572,11289,9573,11313,9589,11378,9623,11435,9670,11479,9729,11508,9796,11518,9798,11518,9822,11517,9887,11501,9942,11467,9986,11419,10015,11360,10025,11292,10024,11269,10008,11204,9974,11148,9926,11104,9867,11075,9800,11065xe" filled="t" fillcolor="#5C9F42" stroked="f">
                <v:path arrowok="t"/>
                <v:fill type="solid"/>
              </v:shape>
            </v:group>
            <v:group style="position:absolute;left:10532;top:11065;width:454;height:454" coordorigin="10532,11065" coordsize="454,454">
              <v:shape style="position:absolute;left:10532;top:11065;width:454;height:454" coordorigin="10532,11065" coordsize="454,454" path="m10760,11065l10692,11075,10633,11103,10584,11146,10550,11202,10533,11266,10532,11289,10533,11313,10549,11378,10583,11435,10631,11479,10689,11508,10756,11518,10759,11518,10782,11517,10847,11501,10903,11467,10946,11419,10975,11360,10985,11292,10984,11269,10968,11204,10934,11148,10886,11104,10827,11075,10760,11065xe" filled="t" fillcolor="#5C9F42" stroked="f">
                <v:path arrowok="t"/>
                <v:fill type="solid"/>
              </v:shape>
            </v:group>
            <v:group style="position:absolute;left:4677;top:11745;width:454;height:454" coordorigin="4677,11745" coordsize="454,454">
              <v:shape style="position:absolute;left:4677;top:11745;width:454;height:454" coordorigin="4677,11745" coordsize="454,454" path="m4905,11745l4838,11755,4778,11783,4730,11827,4696,11882,4679,11947,4677,11970,4678,11993,4695,12059,4728,12115,4776,12159,4835,12188,4901,12199,4904,12199,4927,12197,4992,12181,5048,12147,5092,12099,5120,12040,5131,11973,5130,11949,5113,11884,5079,11828,5031,11784,4972,11756,4905,11745xe" filled="t" fillcolor="#5C9F42" stroked="f">
                <v:path arrowok="t"/>
                <v:fill type="solid"/>
              </v:shape>
            </v:group>
            <v:group style="position:absolute;left:5616;top:11745;width:454;height:454" coordorigin="5616,11745" coordsize="454,454">
              <v:shape style="position:absolute;left:5616;top:11745;width:454;height:454" coordorigin="5616,11745" coordsize="454,454" path="m5844,11745l5776,11755,5717,11783,5668,11827,5634,11882,5617,11947,5616,11970,5617,11993,5633,12059,5667,12115,5715,12159,5773,12188,5840,12199,5843,12199,5866,12197,5931,12181,5987,12147,6030,12099,6059,12040,6069,11973,6068,11949,6052,11884,6018,11828,5970,11784,5911,11756,5844,11745xe" filled="t" fillcolor="#5C9F42" stroked="f">
                <v:path arrowok="t"/>
                <v:fill type="solid"/>
              </v:shape>
            </v:group>
            <v:group style="position:absolute;left:6619;top:11745;width:454;height:454" coordorigin="6619,11745" coordsize="454,454">
              <v:shape style="position:absolute;left:6619;top:11745;width:454;height:454" coordorigin="6619,11745" coordsize="454,454" path="m6847,11745l6779,11755,6720,11783,6671,11827,6637,11882,6620,11947,6619,11970,6620,11993,6636,12059,6670,12115,6718,12159,6776,12188,6843,12199,6846,12199,6869,12197,6934,12181,6990,12147,7033,12099,7062,12040,7072,11973,7071,11949,7055,11884,7021,11828,6973,11784,6914,11756,6847,11745xe" filled="t" fillcolor="#5C9F42" stroked="f">
                <v:path arrowok="t"/>
                <v:fill type="solid"/>
              </v:shape>
            </v:group>
            <v:group style="position:absolute;left:7594;top:11745;width:454;height:454" coordorigin="7594,11745" coordsize="454,454">
              <v:shape style="position:absolute;left:7594;top:11745;width:454;height:454" coordorigin="7594,11745" coordsize="454,454" path="m7822,11745l7754,11755,7695,11783,7646,11827,7612,11882,7595,11947,7594,11970,7595,11993,7611,12059,7645,12115,7692,12159,7751,12188,7818,12199,7820,12199,7844,12197,7909,12181,7964,12147,8008,12099,8037,12040,8047,11973,8046,11949,8030,11884,7996,11828,7948,11784,7889,11756,7822,11745xe" filled="t" fillcolor="#5C9F42" stroked="f">
                <v:path arrowok="t"/>
                <v:fill type="solid"/>
              </v:shape>
            </v:group>
            <v:group style="position:absolute;left:8583;top:11745;width:454;height:454" coordorigin="8583,11745" coordsize="454,454">
              <v:shape style="position:absolute;left:8583;top:11745;width:454;height:454" coordorigin="8583,11745" coordsize="454,454" path="m8811,11745l8743,11755,8684,11783,8635,11827,8601,11882,8584,11947,8583,11970,8584,11993,8600,12059,8634,12115,8681,12159,8740,12188,8807,12199,8809,12199,8833,12197,8898,12181,8953,12147,8997,12099,9026,12040,9036,11973,9035,11949,9019,11884,8985,11828,8937,11784,8878,11756,8811,11745xe" filled="t" fillcolor="#D01C26" stroked="f">
                <v:path arrowok="t"/>
                <v:fill type="solid"/>
              </v:shape>
            </v:group>
            <v:group style="position:absolute;left:9572;top:11745;width:454;height:454" coordorigin="9572,11745" coordsize="454,454">
              <v:shape style="position:absolute;left:9572;top:11745;width:454;height:454" coordorigin="9572,11745" coordsize="454,454" path="m9800,11745l9732,11755,9673,11783,9624,11827,9590,11882,9573,11947,9572,11970,9573,11993,9589,12059,9623,12115,9670,12159,9729,12188,9796,12199,9798,12199,9822,12197,9887,12181,9942,12147,9986,12099,10015,12040,10025,11973,10024,11949,10008,11884,9974,11828,9926,11784,9867,11756,9800,11745xe" filled="t" fillcolor="#5C9F42" stroked="f">
                <v:path arrowok="t"/>
                <v:fill type="solid"/>
              </v:shape>
            </v:group>
            <v:group style="position:absolute;left:10532;top:11745;width:454;height:454" coordorigin="10532,11745" coordsize="454,454">
              <v:shape style="position:absolute;left:10532;top:11745;width:454;height:454" coordorigin="10532,11745" coordsize="454,454" path="m10760,11745l10692,11755,10633,11783,10584,11827,10550,11882,10533,11947,10532,11970,10533,11993,10549,12059,10583,12115,10631,12159,10689,12188,10756,12199,10759,12199,10782,12197,10847,12181,10903,12147,10946,12099,10975,12040,10985,11973,10984,11949,10968,11884,10934,11828,10886,11784,10827,11756,10760,11745xe" filled="t" fillcolor="#D01C26" stroked="f">
                <v:path arrowok="t"/>
                <v:fill type="solid"/>
              </v:shape>
            </v:group>
            <v:group style="position:absolute;left:4677;top:12681;width:454;height:454" coordorigin="4677,12681" coordsize="454,454">
              <v:shape style="position:absolute;left:4677;top:12681;width:454;height:454" coordorigin="4677,12681" coordsize="454,454" path="m4905,12681l4838,12691,4778,12719,4730,12762,4696,12818,4679,12882,4677,12905,4678,12929,4695,12994,4728,13050,4776,13094,4835,13123,4901,13134,4904,13134,4927,13133,4992,13116,5048,13083,5092,13034,5120,12975,5131,12908,5130,12885,5113,12820,5079,12764,5031,12720,4972,12691,4905,12681xe" filled="t" fillcolor="#5C9F42" stroked="f">
                <v:path arrowok="t"/>
                <v:fill type="solid"/>
              </v:shape>
            </v:group>
            <v:group style="position:absolute;left:5616;top:12681;width:454;height:454" coordorigin="5616,12681" coordsize="454,454">
              <v:shape style="position:absolute;left:5616;top:12681;width:454;height:454" coordorigin="5616,12681" coordsize="454,454" path="m5844,12681l5776,12691,5717,12719,5668,12762,5634,12818,5617,12882,5616,12905,5617,12929,5633,12994,5667,13050,5715,13094,5773,13123,5840,13134,5843,13134,5866,13133,5931,13116,5987,13083,6030,13034,6059,12975,6069,12908,6068,12885,6052,12820,6018,12764,5970,12720,5911,12691,5844,12681xe" filled="t" fillcolor="#5C9F42" stroked="f">
                <v:path arrowok="t"/>
                <v:fill type="solid"/>
              </v:shape>
            </v:group>
            <v:group style="position:absolute;left:6619;top:12681;width:454;height:454" coordorigin="6619,12681" coordsize="454,454">
              <v:shape style="position:absolute;left:6619;top:12681;width:454;height:454" coordorigin="6619,12681" coordsize="454,454" path="m6847,12681l6779,12691,6720,12719,6671,12762,6637,12818,6620,12882,6619,12905,6620,12929,6636,12994,6670,13050,6718,13094,6776,13123,6843,13134,6846,13134,6869,13133,6934,13116,6990,13083,7033,13034,7062,12975,7072,12908,7071,12885,7055,12820,7021,12764,6973,12720,6914,12691,6847,12681xe" filled="t" fillcolor="#D01C26" stroked="f">
                <v:path arrowok="t"/>
                <v:fill type="solid"/>
              </v:shape>
            </v:group>
            <v:group style="position:absolute;left:7594;top:12681;width:454;height:454" coordorigin="7594,12681" coordsize="454,454">
              <v:shape style="position:absolute;left:7594;top:12681;width:454;height:454" coordorigin="7594,12681" coordsize="454,454" path="m7822,12681l7754,12691,7695,12719,7646,12762,7612,12818,7595,12882,7594,12905,7595,12929,7611,12994,7645,13050,7692,13094,7751,13123,7818,13134,7820,13134,7844,13133,7909,13116,7964,13083,8008,13034,8037,12975,8047,12908,8046,12885,8030,12820,7996,12764,7948,12720,7889,12691,7822,12681xe" filled="t" fillcolor="#5C9F42" stroked="f">
                <v:path arrowok="t"/>
                <v:fill type="solid"/>
              </v:shape>
            </v:group>
            <v:group style="position:absolute;left:8583;top:12681;width:454;height:454" coordorigin="8583,12681" coordsize="454,454">
              <v:shape style="position:absolute;left:8583;top:12681;width:454;height:454" coordorigin="8583,12681" coordsize="454,454" path="m8811,12681l8743,12691,8684,12719,8635,12762,8601,12818,8584,12882,8583,12905,8584,12929,8600,12994,8634,13050,8681,13094,8740,13123,8807,13134,8809,13134,8833,13133,8898,13116,8953,13083,8997,13034,9026,12975,9036,12908,9035,12885,9019,12820,8985,12764,8937,12720,8878,12691,8811,12681xe" filled="t" fillcolor="#D01C26" stroked="f">
                <v:path arrowok="t"/>
                <v:fill type="solid"/>
              </v:shape>
            </v:group>
            <v:group style="position:absolute;left:9572;top:12681;width:454;height:454" coordorigin="9572,12681" coordsize="454,454">
              <v:shape style="position:absolute;left:9572;top:12681;width:454;height:454" coordorigin="9572,12681" coordsize="454,454" path="m9800,12681l9732,12691,9673,12719,9624,12762,9590,12818,9573,12882,9572,12905,9573,12929,9589,12994,9623,13050,9670,13094,9729,13123,9796,13134,9798,13134,9822,13133,9887,13116,9942,13083,9986,13034,10015,12975,10025,12908,10024,12885,10008,12820,9974,12764,9926,12720,9867,12691,9800,12681xe" filled="t" fillcolor="#D01C26" stroked="f">
                <v:path arrowok="t"/>
                <v:fill type="solid"/>
              </v:shape>
            </v:group>
            <v:group style="position:absolute;left:10532;top:12681;width:454;height:454" coordorigin="10532,12681" coordsize="454,454">
              <v:shape style="position:absolute;left:10532;top:12681;width:454;height:454" coordorigin="10532,12681" coordsize="454,454" path="m10760,12681l10692,12691,10633,12719,10584,12762,10550,12818,10533,12882,10532,12905,10533,12929,10549,12994,10583,13050,10631,13094,10689,13123,10756,13134,10759,13134,10782,13133,10847,13116,10903,13083,10946,13034,10975,12975,10985,12908,10984,12885,10968,12820,10934,12764,10886,12720,10827,12691,10760,12681xe" filled="t" fillcolor="#5C9F42" stroked="f">
                <v:path arrowok="t"/>
                <v:fill type="solid"/>
              </v:shape>
            </v:group>
            <v:group style="position:absolute;left:4677;top:13361;width:454;height:454" coordorigin="4677,13361" coordsize="454,454">
              <v:shape style="position:absolute;left:4677;top:13361;width:454;height:454" coordorigin="4677,13361" coordsize="454,454" path="m4905,13361l4838,13371,4778,13399,4730,13443,4696,13498,4679,13563,4677,13586,4678,13609,4695,13674,4728,13731,4776,13775,4835,13804,4901,13814,4904,13814,4927,13813,4992,13797,5048,13763,5092,13715,5120,13656,5131,13588,5130,13565,5113,13500,5079,13444,5031,13400,4972,13371,4905,13361xe" filled="t" fillcolor="#5C9F42" stroked="f">
                <v:path arrowok="t"/>
                <v:fill type="solid"/>
              </v:shape>
            </v:group>
            <v:group style="position:absolute;left:5616;top:13361;width:454;height:454" coordorigin="5616,13361" coordsize="454,454">
              <v:shape style="position:absolute;left:5616;top:13361;width:454;height:454" coordorigin="5616,13361" coordsize="454,454" path="m5844,13361l5776,13371,5717,13399,5668,13443,5634,13498,5617,13563,5616,13586,5617,13609,5633,13674,5667,13731,5715,13775,5773,13804,5840,13814,5843,13814,5866,13813,5931,13797,5987,13763,6030,13715,6059,13656,6069,13588,6068,13565,6052,13500,6018,13444,5970,13400,5911,13371,5844,13361xe" filled="t" fillcolor="#F47721" stroked="f">
                <v:path arrowok="t"/>
                <v:fill type="solid"/>
              </v:shape>
            </v:group>
            <v:group style="position:absolute;left:6619;top:13361;width:454;height:454" coordorigin="6619,13361" coordsize="454,454">
              <v:shape style="position:absolute;left:6619;top:13361;width:454;height:454" coordorigin="6619,13361" coordsize="454,454" path="m6847,13361l6779,13371,6720,13399,6671,13443,6637,13498,6620,13563,6619,13586,6620,13609,6636,13674,6670,13731,6718,13775,6776,13804,6843,13814,6846,13814,6869,13813,6934,13797,6990,13763,7033,13715,7062,13656,7072,13588,7071,13565,7055,13500,7021,13444,6973,13400,6914,13371,6847,13361xe" filled="t" fillcolor="#5C9F42" stroked="f">
                <v:path arrowok="t"/>
                <v:fill type="solid"/>
              </v:shape>
            </v:group>
            <v:group style="position:absolute;left:7594;top:13361;width:454;height:454" coordorigin="7594,13361" coordsize="454,454">
              <v:shape style="position:absolute;left:7594;top:13361;width:454;height:454" coordorigin="7594,13361" coordsize="454,454" path="m7822,13361l7754,13371,7695,13399,7646,13443,7612,13498,7595,13563,7594,13586,7595,13609,7611,13674,7645,13731,7692,13775,7751,13804,7818,13814,7820,13814,7844,13813,7909,13797,7964,13763,8008,13715,8037,13656,8047,13588,8046,13565,8030,13500,7996,13444,7948,13400,7889,13371,7822,13361xe" filled="t" fillcolor="#F47721" stroked="f">
                <v:path arrowok="t"/>
                <v:fill type="solid"/>
              </v:shape>
            </v:group>
            <v:group style="position:absolute;left:8583;top:13361;width:454;height:454" coordorigin="8583,13361" coordsize="454,454">
              <v:shape style="position:absolute;left:8583;top:13361;width:454;height:454" coordorigin="8583,13361" coordsize="454,454" path="m8811,13361l8743,13371,8684,13399,8635,13443,8601,13498,8584,13563,8583,13586,8584,13609,8600,13674,8634,13731,8681,13775,8740,13804,8807,13814,8809,13814,8833,13813,8898,13797,8953,13763,8997,13715,9026,13656,9036,13588,9035,13565,9019,13500,8985,13444,8937,13400,8878,13371,8811,13361xe" filled="t" fillcolor="#5C9F42" stroked="f">
                <v:path arrowok="t"/>
                <v:fill type="solid"/>
              </v:shape>
            </v:group>
            <v:group style="position:absolute;left:9572;top:13361;width:454;height:454" coordorigin="9572,13361" coordsize="454,454">
              <v:shape style="position:absolute;left:9572;top:13361;width:454;height:454" coordorigin="9572,13361" coordsize="454,454" path="m9800,13361l9732,13371,9673,13399,9624,13443,9590,13498,9573,13563,9572,13586,9573,13609,9589,13674,9623,13731,9670,13775,9729,13804,9796,13814,9798,13814,9822,13813,9887,13797,9942,13763,9986,13715,10015,13656,10025,13588,10024,13565,10008,13500,9974,13444,9926,13400,9867,13371,9800,13361xe" filled="t" fillcolor="#F47721" stroked="f">
                <v:path arrowok="t"/>
                <v:fill type="solid"/>
              </v:shape>
            </v:group>
            <v:group style="position:absolute;left:10532;top:13361;width:454;height:454" coordorigin="10532,13361" coordsize="454,454">
              <v:shape style="position:absolute;left:10532;top:13361;width:454;height:454" coordorigin="10532,13361" coordsize="454,454" path="m10760,13361l10692,13371,10633,13399,10584,13443,10550,13498,10533,13563,10532,13586,10533,13609,10549,13674,10583,13731,10631,13775,10689,13804,10756,13814,10759,13814,10782,13813,10847,13797,10903,13763,10946,13715,10975,13656,10985,13588,10984,13565,10968,13500,10934,13444,10886,13400,10827,13371,10760,13361xe" filled="t" fillcolor="#5C9F42" stroked="f">
                <v:path arrowok="t"/>
                <v:fill type="solid"/>
              </v:shape>
            </v:group>
            <v:group style="position:absolute;left:4770;top:832;width:227;height:170" coordorigin="4770,832" coordsize="227,170">
              <v:shape style="position:absolute;left:4770;top:832;width:227;height:170" coordorigin="4770,832" coordsize="227,170" path="m4884,832l4770,1002,4997,1002,4884,832xe" filled="t" fillcolor="#000000" stroked="f">
                <v:path arrowok="t"/>
                <v:fill type="solid"/>
              </v:shape>
            </v:group>
            <v:group style="position:absolute;left:5729;top:832;width:227;height:170" coordorigin="5729,832" coordsize="227,170">
              <v:shape style="position:absolute;left:5729;top:832;width:227;height:170" coordorigin="5729,832" coordsize="227,170" path="m5843,832l5729,1002,5956,1002,5843,832xe" filled="t" fillcolor="#000000" stroked="f">
                <v:path arrowok="t"/>
                <v:fill type="solid"/>
              </v:shape>
            </v:group>
            <v:group style="position:absolute;left:6732;top:832;width:227;height:170" coordorigin="6732,832" coordsize="227,170">
              <v:shape style="position:absolute;left:6732;top:832;width:227;height:170" coordorigin="6732,832" coordsize="227,170" path="m6846,832l6732,1002,6959,1002,6846,832xe" filled="t" fillcolor="#000000" stroked="f">
                <v:path arrowok="t"/>
                <v:fill type="solid"/>
              </v:shape>
            </v:group>
            <v:group style="position:absolute;left:7705;top:832;width:227;height:170" coordorigin="7705,832" coordsize="227,170">
              <v:shape style="position:absolute;left:7705;top:832;width:227;height:170" coordorigin="7705,832" coordsize="227,170" path="m7819,832l7705,1002,7932,1002,7819,832xe" filled="t" fillcolor="#000000" stroked="f">
                <v:path arrowok="t"/>
                <v:fill type="solid"/>
              </v:shape>
            </v:group>
            <v:group style="position:absolute;left:9670;top:832;width:227;height:170" coordorigin="9670,832" coordsize="227,170">
              <v:shape style="position:absolute;left:9670;top:832;width:227;height:170" coordorigin="9670,832" coordsize="227,170" path="m9784,832l9670,1002,9897,1002,9784,832xe" filled="t" fillcolor="#000000" stroked="f">
                <v:path arrowok="t"/>
                <v:fill type="solid"/>
              </v:shape>
            </v:group>
            <v:group style="position:absolute;left:10645;top:832;width:227;height:170" coordorigin="10645,832" coordsize="227,170">
              <v:shape style="position:absolute;left:10645;top:832;width:227;height:170" coordorigin="10645,832" coordsize="227,170" path="m10759,832l10645,1002,10872,1002,10759,83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-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B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0"/>
          <w:w w:val="100"/>
        </w:rPr>
      </w:r>
    </w:p>
    <w:p>
      <w:pPr>
        <w:spacing w:line="80" w:lineRule="exact" w:before="9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2704" w:type="dxa"/>
            <w:vMerge w:val="restart"/>
            <w:tcBorders>
              <w:top w:val="single" w:sz="8" w:space="0" w:color="65A5AE"/>
              <w:left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PJD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16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85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16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3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20" w:hRule="exact"/>
        </w:trPr>
        <w:tc>
          <w:tcPr>
            <w:tcW w:w="2704" w:type="dxa"/>
            <w:vMerge/>
            <w:tcBorders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61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180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8"/>
                <w:szCs w:val="18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8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92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180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8"/>
                <w:szCs w:val="18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33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</w:tr>
      <w:tr>
        <w:trPr>
          <w:trHeight w:val="374" w:hRule="exact"/>
        </w:trPr>
        <w:tc>
          <w:tcPr>
            <w:tcW w:w="2704" w:type="dxa"/>
            <w:tcBorders>
              <w:top w:val="nil" w:sz="6" w:space="0" w:color="auto"/>
              <w:left w:val="nil" w:sz="6" w:space="0" w:color="auto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Baselin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right="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6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right="4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367" w:right="44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right="8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34" w:hRule="exact"/>
        </w:trPr>
        <w:tc>
          <w:tcPr>
            <w:tcW w:w="2704" w:type="dxa"/>
            <w:tcBorders>
              <w:top w:val="single" w:sz="8" w:space="0" w:color="A0C2C9"/>
              <w:left w:val="nil" w:sz="6" w:space="0" w:color="auto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right="4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382" w:right="4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437" w:right="3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341" w:right="38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right="7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right="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3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right="8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tabs>
          <w:tab w:pos="1176" w:val="left" w:leader="none"/>
        </w:tabs>
        <w:spacing w:before="45"/>
        <w:ind w:left="0" w:right="651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26"/>
          <w:w w:val="9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2"/>
          <w:w w:val="90"/>
          <w:sz w:val="18"/>
          <w:szCs w:val="18"/>
        </w:rPr>
        <w:t>yp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/>
          <w:bCs/>
          <w:spacing w:val="-2"/>
          <w:w w:val="90"/>
          <w:sz w:val="18"/>
          <w:szCs w:val="18"/>
        </w:rPr>
        <w:t>Indicator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200" w:lineRule="exact"/>
        <w:ind w:left="1757" w:right="7977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1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Managemen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00000"/>
          <w:spacing w:val="3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finalisation/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clea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200" w:lineRule="exact"/>
        <w:ind w:left="1757" w:right="7757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du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ation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Managemen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4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2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190" w:lineRule="auto"/>
        <w:ind w:left="2891" w:right="7885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200" w:lineRule="exact"/>
        <w:ind w:left="2891" w:right="8024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ertur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200" w:lineRule="exact"/>
        <w:ind w:left="2891" w:right="7581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tha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anted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ind w:left="2891" w:right="769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fe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190" w:lineRule="auto"/>
        <w:ind w:left="2891" w:right="7581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dispose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through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891" w:right="798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spacing w:val="-4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cuit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757" w:val="left" w:leader="none"/>
          <w:tab w:pos="2891" w:val="left" w:leader="none"/>
        </w:tabs>
        <w:spacing w:line="190" w:lineRule="auto"/>
        <w:ind w:left="2891" w:right="7581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her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party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890" w:right="77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lega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7" w:val="left" w:leader="none"/>
          <w:tab w:pos="2890" w:val="left" w:leader="none"/>
        </w:tabs>
        <w:spacing w:line="238" w:lineRule="exact"/>
        <w:ind w:left="1757" w:right="0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Documented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8" w:lineRule="exact"/>
        <w:ind w:left="2890" w:right="756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7"/>
          <w:w w:val="100"/>
          <w:sz w:val="17"/>
          <w:szCs w:val="17"/>
        </w:rPr>
        <w:t>proces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ving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890" w:right="770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processin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tha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238" w:lineRule="exact"/>
        <w:ind w:left="1756" w:right="0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8" w:lineRule="exact"/>
        <w:ind w:left="2890" w:right="752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890" w:right="756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concernin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judicia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233" w:lineRule="exact"/>
        <w:ind w:left="1756" w:right="0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63" w:lineRule="exact"/>
        <w:ind w:left="2890" w:right="752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890" w:right="733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concernin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-2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staf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member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190" w:lineRule="auto"/>
        <w:ind w:left="1756" w:right="7611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Huma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numbe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Resou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judicial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890" w:right="854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200" w:lineRule="exact"/>
        <w:ind w:left="2890" w:right="7565" w:hanging="149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0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acLI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3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numbe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3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staff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200" w:lineRule="exact"/>
        <w:ind w:left="1756" w:right="7532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udicia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procedure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contribute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45" w:lineRule="auto"/>
        <w:ind w:left="2890" w:right="753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Annua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Repor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200" w:lineRule="exact"/>
        <w:ind w:left="1756" w:right="7842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udicia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service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ind w:left="2890" w:right="770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7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8"/>
        </w:numPr>
        <w:tabs>
          <w:tab w:pos="1756" w:val="left" w:leader="none"/>
          <w:tab w:pos="2890" w:val="left" w:leader="none"/>
        </w:tabs>
        <w:spacing w:line="190" w:lineRule="auto"/>
        <w:ind w:left="1756" w:right="7565" w:hanging="36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39.527557pt;margin-top:35.488930pt;width:22.677461pt;height:22.676753pt;mso-position-horizontal-relative:page;mso-position-vertical-relative:paragraph;z-index:-14835" coordorigin="4791,710" coordsize="454,454">
            <v:shape style="position:absolute;left:4791;top:710;width:454;height:454" coordorigin="4791,710" coordsize="454,454" path="m5019,710l4951,720,4892,748,4843,791,4809,847,4792,911,4791,934,4792,958,4808,1023,4842,1080,4889,1124,4948,1153,5015,1163,5017,1163,5040,1162,5105,1146,5161,1112,5205,1064,5234,1005,5244,937,5243,914,5226,849,5193,793,5145,749,5086,720,5019,710xe" filled="t" fillcolor="#F47721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udgment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acLII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20" w:bottom="0" w:left="0" w:right="0"/>
        </w:sectPr>
      </w:pPr>
    </w:p>
    <w:p>
      <w:pPr>
        <w:spacing w:line="245" w:lineRule="auto" w:before="76"/>
        <w:ind w:left="2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5.039467pt;margin-top:2.523447pt;width:22.677461pt;height:22.676753pt;mso-position-horizontal-relative:page;mso-position-vertical-relative:paragraph;z-index:-14837" coordorigin="1701,50" coordsize="454,454">
            <v:shape style="position:absolute;left:1701;top:50;width:454;height:454" coordorigin="1701,50" coordsize="454,454" path="m1929,50l1861,61,1802,89,1753,132,1719,188,1702,252,1701,275,1702,299,1718,364,1752,420,1800,464,1858,493,1925,504,1928,504,1951,503,2016,486,2072,452,2115,404,2144,345,2154,278,2153,255,2137,190,2103,134,2055,90,1996,61,1929,50xe" filled="t" fillcolor="#5C9F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7.322861pt;margin-top:2.523447pt;width:22.677461pt;height:22.676753pt;mso-position-horizontal-relative:page;mso-position-vertical-relative:paragraph;z-index:-14836" coordorigin="3146,50" coordsize="454,454">
            <v:shape style="position:absolute;left:3146;top:50;width:454;height:454" coordorigin="3146,50" coordsize="454,454" path="m3375,50l3307,61,3247,89,3199,132,3165,188,3148,252,3146,275,3148,299,3164,364,3198,420,3245,464,3304,493,3371,504,3373,504,3396,503,3461,486,3517,452,3561,404,3590,345,3600,278,3599,255,3582,190,3549,134,3501,90,3442,61,3375,50xe" filled="t" fillcolor="#D01C26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Publicly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76"/>
        <w:ind w:left="7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Publicly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72"/>
        <w:ind w:left="655" w:right="85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udgments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online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previous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ear/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fee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visions</w:t>
      </w:r>
      <w:r>
        <w:rPr>
          <w:rFonts w:ascii="Arial" w:hAnsi="Arial" w:cs="Arial" w:eastAsia="Arial"/>
          <w:b w:val="0"/>
          <w:bCs w:val="0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and/or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cuit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courts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held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data</w:t>
      </w:r>
      <w:r>
        <w:rPr>
          <w:rFonts w:ascii="Arial" w:hAnsi="Arial" w:cs="Arial" w:eastAsia="Arial"/>
          <w:b w:val="0"/>
          <w:bCs w:val="0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collected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cases/</w:t>
      </w:r>
      <w:r>
        <w:rPr>
          <w:rFonts w:ascii="Arial" w:hAnsi="Arial" w:cs="Arial" w:eastAsia="Arial"/>
          <w:b w:val="0"/>
          <w:bCs w:val="0"/>
          <w:spacing w:val="0"/>
          <w:w w:val="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produces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Annual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Report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clear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public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access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it.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6" w:h="16840"/>
          <w:pgMar w:top="4540" w:bottom="280" w:left="0" w:right="0"/>
          <w:cols w:num="3" w:equalWidth="0">
            <w:col w:w="2912" w:space="40"/>
            <w:col w:w="1655" w:space="40"/>
            <w:col w:w="72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2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3" w:hRule="exact"/>
        </w:trPr>
        <w:tc>
          <w:tcPr>
            <w:tcW w:w="2704" w:type="dxa"/>
            <w:vMerge w:val="restart"/>
            <w:tcBorders>
              <w:top w:val="single" w:sz="8" w:space="0" w:color="65A5AE"/>
              <w:left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30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PJD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PNG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85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before="16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0"/>
                <w:w w:val="9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0"/>
                <w:w w:val="9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33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203" w:lineRule="exact" w:before="30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30" w:hRule="exact"/>
        </w:trPr>
        <w:tc>
          <w:tcPr>
            <w:tcW w:w="2704" w:type="dxa"/>
            <w:vMerge/>
            <w:tcBorders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61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8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>
              <w:pStyle w:val="TableParagraph"/>
              <w:spacing w:line="170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8"/>
                <w:szCs w:val="18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  <w:tc>
          <w:tcPr>
            <w:tcW w:w="933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65A5AE"/>
          </w:tcPr>
          <w:p>
            <w:pPr/>
          </w:p>
        </w:tc>
      </w:tr>
      <w:tr>
        <w:trPr>
          <w:trHeight w:val="374" w:hRule="exact"/>
        </w:trPr>
        <w:tc>
          <w:tcPr>
            <w:tcW w:w="2704" w:type="dxa"/>
            <w:tcBorders>
              <w:top w:val="nil" w:sz="6" w:space="0" w:color="auto"/>
              <w:left w:val="nil" w:sz="6" w:space="0" w:color="auto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Baselin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right="5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6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5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367" w:right="44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33" w:type="dxa"/>
            <w:tcBorders>
              <w:top w:val="nil" w:sz="6" w:space="0" w:color="auto"/>
              <w:left w:val="single" w:sz="12" w:space="0" w:color="A0C2C9"/>
              <w:bottom w:val="single" w:sz="8" w:space="0" w:color="A0C2C9"/>
              <w:right w:val="single" w:sz="12" w:space="0" w:color="A0C2C9"/>
            </w:tcBorders>
          </w:tcPr>
          <w:p>
            <w:pPr>
              <w:pStyle w:val="TableParagraph"/>
              <w:spacing w:before="47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334" w:hRule="exact"/>
        </w:trPr>
        <w:tc>
          <w:tcPr>
            <w:tcW w:w="2704" w:type="dxa"/>
            <w:tcBorders>
              <w:top w:val="single" w:sz="8" w:space="0" w:color="A0C2C9"/>
              <w:left w:val="nil" w:sz="6" w:space="0" w:color="auto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7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61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382" w:right="4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437" w:right="3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341" w:right="38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8" w:space="0" w:color="A0C2C9"/>
              <w:left w:val="single" w:sz="12" w:space="0" w:color="A0C2C9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43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tabs>
          <w:tab w:pos="1176" w:val="left" w:leader="none"/>
        </w:tabs>
        <w:spacing w:before="45"/>
        <w:ind w:left="0" w:right="741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26"/>
          <w:w w:val="9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2"/>
          <w:w w:val="90"/>
          <w:sz w:val="18"/>
          <w:szCs w:val="18"/>
        </w:rPr>
        <w:t>yp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/>
          <w:bCs/>
          <w:spacing w:val="-2"/>
          <w:w w:val="90"/>
          <w:sz w:val="18"/>
          <w:szCs w:val="18"/>
        </w:rPr>
        <w:t>Indicator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00" w:lineRule="exact"/>
        <w:ind w:left="1303" w:right="8430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1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Managemen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00000"/>
          <w:spacing w:val="3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finalisation/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clea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00" w:lineRule="exact"/>
        <w:ind w:left="1303" w:right="8211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du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ation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Managemen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4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2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190" w:lineRule="auto"/>
        <w:ind w:left="2437" w:right="8338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00" w:lineRule="exact"/>
        <w:ind w:left="2437" w:right="8478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ertur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00" w:lineRule="exact"/>
        <w:ind w:left="2437" w:right="8034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tha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1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15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anted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ind w:left="2437" w:right="814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fe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190" w:lineRule="auto"/>
        <w:ind w:left="2437" w:right="8034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dispose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through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437" w:right="844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spacing w:val="-4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cuit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190" w:lineRule="auto"/>
        <w:ind w:left="2437" w:right="8034" w:hanging="144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Acces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her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party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437" w:right="819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lega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38" w:lineRule="exact"/>
        <w:ind w:left="1303" w:right="0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Documented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8" w:lineRule="exact"/>
        <w:ind w:left="2437" w:right="801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7"/>
          <w:w w:val="100"/>
          <w:sz w:val="17"/>
          <w:szCs w:val="17"/>
        </w:rPr>
        <w:t>proces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ving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437" w:right="815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processin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tha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7" w:val="left" w:leader="none"/>
        </w:tabs>
        <w:spacing w:line="238" w:lineRule="exact"/>
        <w:ind w:left="1303" w:right="0" w:hanging="31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8" w:lineRule="exact"/>
        <w:ind w:left="2437" w:right="798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437" w:right="802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concernin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judicia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233" w:lineRule="exact"/>
        <w:ind w:left="1303" w:right="0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centag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63" w:lineRule="exact"/>
        <w:ind w:left="2437" w:right="798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complaint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rece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ed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436" w:right="807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concernin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-2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staf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member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190" w:lineRule="auto"/>
        <w:ind w:left="1303" w:right="8065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Huma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numbe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Resou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judicial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2"/>
        <w:ind w:left="2436" w:right="900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200" w:lineRule="exact"/>
        <w:ind w:left="1303" w:right="8018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Huma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ag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3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numbe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3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Resou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position w:val="0"/>
          <w:sz w:val="17"/>
          <w:szCs w:val="17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position w:val="0"/>
          <w:sz w:val="17"/>
          <w:szCs w:val="17"/>
        </w:rPr>
        <w:t>staff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200" w:lineRule="exact"/>
        <w:ind w:left="1303" w:right="7986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udicia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procedure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contribute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45" w:lineRule="auto"/>
        <w:ind w:left="2436" w:right="798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Annua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Repor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that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200" w:lineRule="exact"/>
        <w:ind w:left="1303" w:right="8295" w:hanging="3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udicia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Informatio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3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7"/>
          <w:szCs w:val="17"/>
        </w:rPr>
        <w:t>cour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service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ind w:left="2436" w:right="815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publicl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7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-3"/>
          <w:w w:val="10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303" w:val="left" w:leader="none"/>
          <w:tab w:pos="2436" w:val="left" w:leader="none"/>
        </w:tabs>
        <w:spacing w:line="190" w:lineRule="auto"/>
        <w:ind w:left="1302" w:right="8019" w:hanging="36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16.850464pt;margin-top:35.488930pt;width:22.677461pt;height:22.676753pt;mso-position-horizontal-relative:page;mso-position-vertical-relative:paragraph;z-index:-14831" coordorigin="4337,710" coordsize="454,454">
            <v:shape style="position:absolute;left:4337;top:710;width:454;height:454" coordorigin="4337,710" coordsize="454,454" path="m4565,710l4498,720,4438,748,4390,791,4355,847,4338,911,4337,934,4338,958,4355,1023,4388,1080,4436,1124,4494,1153,4561,1163,4564,1163,4587,1162,4652,1146,4708,1112,4752,1064,4780,1005,4791,937,4789,914,4773,849,4739,793,4691,749,4632,720,4565,710xe" filled="t" fillcolor="#F47721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udicia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udgment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0"/>
          <w:sz w:val="17"/>
          <w:szCs w:val="17"/>
        </w:rPr>
        <w:t>acLII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  <w:sz w:val="17"/>
          <w:szCs w:val="17"/>
        </w:rPr>
        <w:t>ansparen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40" w:bottom="0" w:left="0" w:right="0"/>
        </w:sectPr>
      </w:pPr>
    </w:p>
    <w:p>
      <w:pPr>
        <w:spacing w:line="245" w:lineRule="auto" w:before="76"/>
        <w:ind w:left="17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.5pt;margin-top:109.343018pt;width:539.5828pt;height:676.1827pt;mso-position-horizontal-relative:page;mso-position-vertical-relative:page;z-index:-14834" coordorigin="-10,2187" coordsize="10792,13524">
            <v:group style="position:absolute;left:0;top:2197;width:10770;height:680" coordorigin="0,2197" coordsize="10770,680">
              <v:shape style="position:absolute;left:0;top:2197;width:10770;height:680" coordorigin="0,2197" coordsize="10770,680" path="m0,2877l10770,2877,10770,2197,0,2197,0,2877e" filled="t" fillcolor="#65A5AE" stroked="f">
                <v:path arrowok="t"/>
                <v:fill type="solid"/>
              </v:shape>
            </v:group>
            <v:group style="position:absolute;left:0;top:2204;width:10772;height:2" coordorigin="0,2204" coordsize="10772,2">
              <v:shape style="position:absolute;left:0;top:2204;width:10772;height:2" coordorigin="0,2204" coordsize="10772,0" path="m0,2204l10772,2204e" filled="f" stroked="t" strokeweight="1pt" strokecolor="#65A5AE">
                <v:path arrowok="t"/>
              </v:shape>
            </v:group>
            <v:group style="position:absolute;left:1247;top:3926;width:2721;height:11764" coordorigin="1247,3926" coordsize="2721,11764">
              <v:shape style="position:absolute;left:1247;top:3926;width:2721;height:11764" coordorigin="1247,3926" coordsize="2721,11764" path="m1247,15690l3968,15690,3968,3926,1247,3926,1247,15690xe" filled="t" fillcolor="#A0C2C9" stroked="f">
                <v:path arrowok="t"/>
                <v:fill type="solid"/>
              </v:shape>
            </v:group>
            <v:group style="position:absolute;left:1247;top:4719;width:9524;height:2" coordorigin="1247,4719" coordsize="9524,2">
              <v:shape style="position:absolute;left:1247;top:4719;width:9524;height:2" coordorigin="1247,4719" coordsize="9524,0" path="m1247,4719l10772,4719e" filled="f" stroked="t" strokeweight="1pt" strokecolor="#92BAC2">
                <v:path arrowok="t"/>
              </v:shape>
            </v:group>
            <v:group style="position:absolute;left:1247;top:5489;width:9524;height:2" coordorigin="1247,5489" coordsize="9524,2">
              <v:shape style="position:absolute;left:1247;top:5489;width:9524;height:2" coordorigin="1247,5489" coordsize="9524,0" path="m1247,5489l10772,5489e" filled="f" stroked="t" strokeweight="1pt" strokecolor="#92BAC2">
                <v:path arrowok="t"/>
              </v:shape>
            </v:group>
            <v:group style="position:absolute;left:1247;top:6060;width:9524;height:2" coordorigin="1247,6060" coordsize="9524,2">
              <v:shape style="position:absolute;left:1247;top:6060;width:9524;height:2" coordorigin="1247,6060" coordsize="9524,0" path="m1247,6060l10772,6060e" filled="f" stroked="t" strokeweight="1pt" strokecolor="#92BAC2">
                <v:path arrowok="t"/>
              </v:shape>
            </v:group>
            <v:group style="position:absolute;left:1247;top:6630;width:9524;height:2" coordorigin="1247,6630" coordsize="9524,2">
              <v:shape style="position:absolute;left:1247;top:6630;width:9524;height:2" coordorigin="1247,6630" coordsize="9524,0" path="m1247,6630l10772,6630e" filled="f" stroked="t" strokeweight="1pt" strokecolor="#92BAC2">
                <v:path arrowok="t"/>
              </v:shape>
            </v:group>
            <v:group style="position:absolute;left:1247;top:7400;width:9524;height:2" coordorigin="1247,7400" coordsize="9524,2">
              <v:shape style="position:absolute;left:1247;top:7400;width:9524;height:2" coordorigin="1247,7400" coordsize="9524,0" path="m1247,7400l10772,7400e" filled="f" stroked="t" strokeweight="1pt" strokecolor="#92BAC2">
                <v:path arrowok="t"/>
              </v:shape>
            </v:group>
            <v:group style="position:absolute;left:1247;top:8170;width:9524;height:2" coordorigin="1247,8170" coordsize="9524,2">
              <v:shape style="position:absolute;left:1247;top:8170;width:9524;height:2" coordorigin="1247,8170" coordsize="9524,0" path="m1247,8170l10772,8170e" filled="f" stroked="t" strokeweight="1pt" strokecolor="#92BAC2">
                <v:path arrowok="t"/>
              </v:shape>
            </v:group>
            <v:group style="position:absolute;left:1247;top:8940;width:9524;height:2" coordorigin="1247,8940" coordsize="9524,2">
              <v:shape style="position:absolute;left:1247;top:8940;width:9524;height:2" coordorigin="1247,8940" coordsize="9524,0" path="m1247,8940l10772,8940e" filled="f" stroked="t" strokeweight="1pt" strokecolor="#92BAC2">
                <v:path arrowok="t"/>
              </v:shape>
            </v:group>
            <v:group style="position:absolute;left:1247;top:10110;width:9524;height:2" coordorigin="1247,10110" coordsize="9524,2">
              <v:shape style="position:absolute;left:1247;top:10110;width:9524;height:2" coordorigin="1247,10110" coordsize="9524,0" path="m1247,10110l10772,10110e" filled="f" stroked="t" strokeweight="1pt" strokecolor="#92BAC2">
                <v:path arrowok="t"/>
              </v:shape>
            </v:group>
            <v:group style="position:absolute;left:1247;top:11080;width:9524;height:2" coordorigin="1247,11080" coordsize="9524,2">
              <v:shape style="position:absolute;left:1247;top:11080;width:9524;height:2" coordorigin="1247,11080" coordsize="9524,0" path="m1247,11080l10772,11080e" filled="f" stroked="t" strokeweight="1pt" strokecolor="#92BAC2">
                <v:path arrowok="t"/>
              </v:shape>
            </v:group>
            <v:group style="position:absolute;left:1247;top:12050;width:9524;height:2" coordorigin="1247,12050" coordsize="9524,2">
              <v:shape style="position:absolute;left:1247;top:12050;width:9524;height:2" coordorigin="1247,12050" coordsize="9524,0" path="m1247,12050l10772,12050e" filled="f" stroked="t" strokeweight="1pt" strokecolor="#92BAC2">
                <v:path arrowok="t"/>
              </v:shape>
            </v:group>
            <v:group style="position:absolute;left:1247;top:12820;width:9524;height:2" coordorigin="1247,12820" coordsize="9524,2">
              <v:shape style="position:absolute;left:1247;top:12820;width:9524;height:2" coordorigin="1247,12820" coordsize="9524,0" path="m1247,12820l10772,12820e" filled="f" stroked="t" strokeweight="1pt" strokecolor="#92BAC2">
                <v:path arrowok="t"/>
              </v:shape>
            </v:group>
            <v:group style="position:absolute;left:1247;top:13390;width:9524;height:2" coordorigin="1247,13390" coordsize="9524,2">
              <v:shape style="position:absolute;left:1247;top:13390;width:9524;height:2" coordorigin="1247,13390" coordsize="9524,0" path="m1247,13390l10772,13390e" filled="f" stroked="t" strokeweight="1pt" strokecolor="#92BAC2">
                <v:path arrowok="t"/>
              </v:shape>
            </v:group>
            <v:group style="position:absolute;left:1247;top:14360;width:9524;height:2" coordorigin="1247,14360" coordsize="9524,2">
              <v:shape style="position:absolute;left:1247;top:14360;width:9524;height:2" coordorigin="1247,14360" coordsize="9524,0" path="m1247,14360l10772,14360e" filled="f" stroked="t" strokeweight="1pt" strokecolor="#92BAC2">
                <v:path arrowok="t"/>
              </v:shape>
            </v:group>
            <v:group style="position:absolute;left:1247;top:15130;width:9524;height:2" coordorigin="1247,15130" coordsize="9524,2">
              <v:shape style="position:absolute;left:1247;top:15130;width:9524;height:2" coordorigin="1247,15130" coordsize="9524,0" path="m1247,15130l10772,15130e" filled="f" stroked="t" strokeweight="1pt" strokecolor="#92BAC2">
                <v:path arrowok="t"/>
              </v:shape>
            </v:group>
            <v:group style="position:absolute;left:1247;top:15701;width:9524;height:2" coordorigin="1247,15701" coordsize="9524,2">
              <v:shape style="position:absolute;left:1247;top:15701;width:9524;height:2" coordorigin="1247,15701" coordsize="9524,0" path="m1247,15701l10772,15701e" filled="f" stroked="t" strokeweight="1pt" strokecolor="#92BAC2">
                <v:path arrowok="t"/>
              </v:shape>
            </v:group>
            <v:group style="position:absolute;left:2382;top:3926;width:2;height:11764" coordorigin="2382,3926" coordsize="2,11764">
              <v:shape style="position:absolute;left:2382;top:3926;width:2;height:11764" coordorigin="2382,3926" coordsize="0,11764" path="m2382,3926l2382,15690e" filled="f" stroked="t" strokeweight="1.5pt" strokecolor="#A0C2C9">
                <v:path arrowok="t"/>
              </v:shape>
            </v:group>
            <v:group style="position:absolute;left:3951;top:3926;width:2;height:11764" coordorigin="3951,3926" coordsize="2,11764">
              <v:shape style="position:absolute;left:3951;top:3926;width:2;height:11764" coordorigin="3951,3926" coordsize="0,11764" path="m3951,3926l3951,15690e" filled="f" stroked="t" strokeweight="1.5pt" strokecolor="#A0C2C9">
                <v:path arrowok="t"/>
              </v:shape>
            </v:group>
            <v:group style="position:absolute;left:4912;top:3926;width:2;height:11764" coordorigin="4912,3926" coordsize="2,11764">
              <v:shape style="position:absolute;left:4912;top:3926;width:2;height:11764" coordorigin="4912,3926" coordsize="0,11764" path="m4912,3926l4912,15690e" filled="f" stroked="t" strokeweight="1.5pt" strokecolor="#A0C2C9">
                <v:path arrowok="t"/>
              </v:shape>
            </v:group>
            <v:group style="position:absolute;left:5897;top:3926;width:2;height:11764" coordorigin="5897,3926" coordsize="2,11764">
              <v:shape style="position:absolute;left:5897;top:3926;width:2;height:11764" coordorigin="5897,3926" coordsize="0,11764" path="m5897,3926l5897,15690e" filled="f" stroked="t" strokeweight="1.5pt" strokecolor="#A0C2C9">
                <v:path arrowok="t"/>
              </v:shape>
            </v:group>
            <v:group style="position:absolute;left:6875;top:3926;width:2;height:11764" coordorigin="6875,3926" coordsize="2,11764">
              <v:shape style="position:absolute;left:6875;top:3926;width:2;height:11764" coordorigin="6875,3926" coordsize="0,11764" path="m6875,3926l6875,15690e" filled="f" stroked="t" strokeweight="1.5pt" strokecolor="#A0C2C9">
                <v:path arrowok="t"/>
              </v:shape>
            </v:group>
            <v:group style="position:absolute;left:7867;top:3926;width:2;height:11764" coordorigin="7867,3926" coordsize="2,11764">
              <v:shape style="position:absolute;left:7867;top:3926;width:2;height:11764" coordorigin="7867,3926" coordsize="0,11764" path="m7867,3926l7867,15690e" filled="f" stroked="t" strokeweight="1.5pt" strokecolor="#A0C2C9">
                <v:path arrowok="t"/>
              </v:shape>
            </v:group>
            <v:group style="position:absolute;left:8845;top:3926;width:2;height:11764" coordorigin="8845,3926" coordsize="2,11764">
              <v:shape style="position:absolute;left:8845;top:3926;width:2;height:11764" coordorigin="8845,3926" coordsize="0,11764" path="m8845,3926l8845,15690e" filled="f" stroked="t" strokeweight="1.5pt" strokecolor="#A0C2C9">
                <v:path arrowok="t"/>
              </v:shape>
            </v:group>
            <v:group style="position:absolute;left:9823;top:3926;width:2;height:11764" coordorigin="9823,3926" coordsize="2,11764">
              <v:shape style="position:absolute;left:9823;top:3926;width:2;height:11764" coordorigin="9823,3926" coordsize="0,11764" path="m9823,3926l9823,15690e" filled="f" stroked="t" strokeweight="1.5pt" strokecolor="#A0C2C9">
                <v:path arrowok="t"/>
              </v:shape>
            </v:group>
            <v:group style="position:absolute;left:10755;top:2211;width:2;height:13479" coordorigin="10755,2211" coordsize="2,13479">
              <v:shape style="position:absolute;left:10755;top:2211;width:2;height:13479" coordorigin="10755,2211" coordsize="0,13479" path="m10755,2211l10755,15690e" filled="f" stroked="t" strokeweight="1.5pt" strokecolor="#A0C2C9">
                <v:path arrowok="t"/>
              </v:shape>
            </v:group>
            <v:group style="position:absolute;left:4224;top:4096;width:454;height:454" coordorigin="4224,4096" coordsize="454,454">
              <v:shape style="position:absolute;left:4224;top:4096;width:454;height:454" coordorigin="4224,4096" coordsize="454,454" path="m4452,4096l4384,4106,4325,4134,4276,4178,4242,4233,4225,4298,4224,4321,4225,4344,4241,4410,4275,4466,4322,4510,4381,4539,4448,4550,4450,4550,4474,4548,4538,4532,4594,4498,4638,4450,4667,4391,4677,4324,4676,4300,4659,4235,4626,4179,4578,4135,4519,4107,4452,4096xe" filled="t" fillcolor="#5C9F42" stroked="f">
                <v:path arrowok="t"/>
                <v:fill type="solid"/>
              </v:shape>
            </v:group>
            <v:group style="position:absolute;left:5162;top:4096;width:454;height:454" coordorigin="5162,4096" coordsize="454,454">
              <v:shape style="position:absolute;left:5162;top:4096;width:454;height:454" coordorigin="5162,4096" coordsize="454,454" path="m5390,4096l5323,4106,5263,4134,5215,4178,5181,4233,5164,4298,5162,4321,5163,4344,5180,4410,5213,4466,5261,4510,5320,4539,5386,4550,5389,4550,5412,4548,5477,4532,5533,4498,5577,4450,5605,4391,5616,4324,5615,4300,5598,4235,5564,4179,5516,4135,5458,4107,5390,4096xe" filled="t" fillcolor="#5C9F42" stroked="f">
                <v:path arrowok="t"/>
                <v:fill type="solid"/>
              </v:shape>
            </v:group>
            <v:group style="position:absolute;left:6165;top:4096;width:454;height:454" coordorigin="6165,4096" coordsize="454,454">
              <v:shape style="position:absolute;left:6165;top:4096;width:454;height:454" coordorigin="6165,4096" coordsize="454,454" path="m6394,4096l6326,4106,6266,4134,6218,4178,6184,4233,6167,4298,6165,4321,6167,4344,6183,4410,6216,4466,6264,4510,6323,4539,6390,4550,6392,4550,6415,4548,6480,4532,6536,4498,6580,4450,6609,4391,6619,4324,6618,4300,6601,4235,6568,4179,6520,4135,6461,4107,6394,4096xe" filled="t" fillcolor="#D01C26" stroked="f">
                <v:path arrowok="t"/>
                <v:fill type="solid"/>
              </v:shape>
            </v:group>
            <v:group style="position:absolute;left:7140;top:4096;width:454;height:454" coordorigin="7140,4096" coordsize="454,454">
              <v:shape style="position:absolute;left:7140;top:4096;width:454;height:454" coordorigin="7140,4096" coordsize="454,454" path="m7368,4096l7301,4106,7241,4134,7193,4178,7159,4233,7142,4298,7140,4321,7141,4344,7158,4410,7191,4466,7239,4510,7298,4539,7364,4550,7367,4550,7390,4548,7455,4532,7511,4498,7555,4450,7583,4391,7594,4324,7593,4300,7576,4235,7542,4179,7494,4135,7435,4107,7368,4096xe" filled="t" fillcolor="#5C9F42" stroked="f">
                <v:path arrowok="t"/>
                <v:fill type="solid"/>
              </v:shape>
            </v:group>
            <v:group style="position:absolute;left:8129;top:4096;width:454;height:454" coordorigin="8129,4096" coordsize="454,454">
              <v:shape style="position:absolute;left:8129;top:4096;width:454;height:454" coordorigin="8129,4096" coordsize="454,454" path="m8357,4096l8290,4106,8230,4134,8182,4178,8148,4233,8130,4298,8129,4321,8130,4344,8147,4410,8180,4466,8228,4510,8287,4539,8353,4550,8356,4550,8379,4548,8444,4532,8500,4498,8544,4450,8572,4391,8583,4324,8582,4300,8565,4235,8531,4179,8483,4135,8424,4107,8357,4096xe" filled="t" fillcolor="#5C9F42" stroked="f">
                <v:path arrowok="t"/>
                <v:fill type="solid"/>
              </v:shape>
            </v:group>
            <v:group style="position:absolute;left:9118;top:4096;width:454;height:454" coordorigin="9118,4096" coordsize="454,454">
              <v:shape style="position:absolute;left:9118;top:4096;width:454;height:454" coordorigin="9118,4096" coordsize="454,454" path="m9346,4096l9279,4106,9219,4134,9171,4178,9137,4233,9119,4298,9118,4321,9119,4344,9136,4410,9169,4466,9217,4510,9276,4539,9342,4550,9345,4550,9368,4548,9433,4532,9489,4498,9533,4450,9561,4391,9572,4324,9570,4300,9554,4235,9520,4179,9472,4135,9413,4107,9346,4096xe" filled="t" fillcolor="#D01C26" stroked="f">
                <v:path arrowok="t"/>
                <v:fill type="solid"/>
              </v:shape>
            </v:group>
            <v:group style="position:absolute;left:10078;top:4096;width:454;height:454" coordorigin="10078,4096" coordsize="454,454">
              <v:shape style="position:absolute;left:10078;top:4096;width:454;height:454" coordorigin="10078,4096" coordsize="454,454" path="m10307,4096l10239,4106,10179,4134,10131,4178,10097,4233,10080,4298,10078,4321,10079,4344,10096,4410,10129,4466,10177,4510,10236,4539,10303,4550,10305,4550,10328,4548,10393,4532,10449,4498,10493,4450,10521,4391,10532,4324,10531,4300,10514,4235,10480,4179,10433,4135,10374,4107,10307,4096xe" filled="t" fillcolor="#5C9F42" stroked="f">
                <v:path arrowok="t"/>
                <v:fill type="solid"/>
              </v:shape>
            </v:group>
            <v:group style="position:absolute;left:850;top:4706;width:397;height:397" coordorigin="850,4706" coordsize="397,397">
              <v:shape style="position:absolute;left:850;top:4706;width:397;height:397" coordorigin="850,4706" coordsize="397,397" path="m850,5102l1247,5102,1247,4706,850,4706,850,5102xe" filled="t" fillcolor="#116161" stroked="f">
                <v:path arrowok="t"/>
                <v:fill type="solid"/>
              </v:shape>
            </v:group>
            <v:group style="position:absolute;left:850;top:5482;width:397;height:397" coordorigin="850,5482" coordsize="397,397">
              <v:shape style="position:absolute;left:850;top:5482;width:397;height:397" coordorigin="850,5482" coordsize="397,397" path="m850,5879l1247,5879,1247,5482,850,5482,850,5879xe" filled="t" fillcolor="#116161" stroked="f">
                <v:path arrowok="t"/>
                <v:fill type="solid"/>
              </v:shape>
            </v:group>
            <v:group style="position:absolute;left:850;top:6049;width:397;height:397" coordorigin="850,6049" coordsize="397,397">
              <v:shape style="position:absolute;left:850;top:6049;width:397;height:397" coordorigin="850,6049" coordsize="397,397" path="m850,6446l1247,6446,1247,6049,850,6049,850,6446xe" filled="t" fillcolor="#116161" stroked="f">
                <v:path arrowok="t"/>
                <v:fill type="solid"/>
              </v:shape>
            </v:group>
            <v:group style="position:absolute;left:1247;top:3586;width:9523;height:340" coordorigin="1247,3586" coordsize="9523,340">
              <v:shape style="position:absolute;left:1247;top:3586;width:9523;height:340" coordorigin="1247,3586" coordsize="9523,340" path="m1247,3926l10770,3926,10770,3586,1247,3586,1247,3926xe" filled="t" fillcolor="#65A5AE" stroked="f">
                <v:path arrowok="t"/>
                <v:fill type="solid"/>
              </v:shape>
            </v:group>
            <v:group style="position:absolute;left:850;top:3926;width:397;height:397" coordorigin="850,3926" coordsize="397,397">
              <v:shape style="position:absolute;left:850;top:3926;width:397;height:397" coordorigin="850,3926" coordsize="397,397" path="m850,4323l1247,4323,1247,3926,850,3926,850,4323xe" filled="t" fillcolor="#116161" stroked="f">
                <v:path arrowok="t"/>
                <v:fill type="solid"/>
              </v:shape>
            </v:group>
            <v:group style="position:absolute;left:850;top:6616;width:397;height:397" coordorigin="850,6616" coordsize="397,397">
              <v:shape style="position:absolute;left:850;top:6616;width:397;height:397" coordorigin="850,6616" coordsize="397,397" path="m850,7013l1247,7013,1247,6616,850,6616,850,7013xe" filled="t" fillcolor="#116161" stroked="f">
                <v:path arrowok="t"/>
                <v:fill type="solid"/>
              </v:shape>
            </v:group>
            <v:group style="position:absolute;left:850;top:7393;width:397;height:397" coordorigin="850,7393" coordsize="397,397">
              <v:shape style="position:absolute;left:850;top:7393;width:397;height:397" coordorigin="850,7393" coordsize="397,397" path="m850,7790l1247,7790,1247,7393,850,7393,850,7790xe" filled="t" fillcolor="#116161" stroked="f">
                <v:path arrowok="t"/>
                <v:fill type="solid"/>
              </v:shape>
            </v:group>
            <v:group style="position:absolute;left:850;top:8169;width:397;height:397" coordorigin="850,8169" coordsize="397,397">
              <v:shape style="position:absolute;left:850;top:8169;width:397;height:397" coordorigin="850,8169" coordsize="397,397" path="m850,8566l1247,8566,1247,8169,850,8169,850,8566xe" filled="t" fillcolor="#116161" stroked="f">
                <v:path arrowok="t"/>
                <v:fill type="solid"/>
              </v:shape>
            </v:group>
            <v:group style="position:absolute;left:850;top:8932;width:397;height:397" coordorigin="850,8932" coordsize="397,397">
              <v:shape style="position:absolute;left:850;top:8932;width:397;height:397" coordorigin="850,8932" coordsize="397,397" path="m850,9329l1247,9329,1247,8932,850,8932,850,9329xe" filled="t" fillcolor="#116161" stroked="f">
                <v:path arrowok="t"/>
                <v:fill type="solid"/>
              </v:shape>
            </v:group>
            <v:group style="position:absolute;left:850;top:10106;width:397;height:397" coordorigin="850,10106" coordsize="397,397">
              <v:shape style="position:absolute;left:850;top:10106;width:397;height:397" coordorigin="850,10106" coordsize="397,397" path="m850,10502l1247,10502,1247,10106,850,10106,850,10502xe" filled="t" fillcolor="#116161" stroked="f">
                <v:path arrowok="t"/>
                <v:fill type="solid"/>
              </v:shape>
            </v:group>
            <v:group style="position:absolute;left:850;top:11069;width:397;height:397" coordorigin="850,11069" coordsize="397,397">
              <v:shape style="position:absolute;left:850;top:11069;width:397;height:397" coordorigin="850,11069" coordsize="397,397" path="m850,11466l1247,11466,1247,11069,850,11069,850,11466xe" filled="t" fillcolor="#116161" stroked="f">
                <v:path arrowok="t"/>
                <v:fill type="solid"/>
              </v:shape>
            </v:group>
            <v:group style="position:absolute;left:850;top:12042;width:397;height:397" coordorigin="850,12042" coordsize="397,397">
              <v:shape style="position:absolute;left:850;top:12042;width:397;height:397" coordorigin="850,12042" coordsize="397,397" path="m850,12438l1247,12438,1247,12042,850,12042,850,12438xe" filled="t" fillcolor="#116161" stroked="f">
                <v:path arrowok="t"/>
                <v:fill type="solid"/>
              </v:shape>
            </v:group>
            <v:group style="position:absolute;left:850;top:12810;width:397;height:397" coordorigin="850,12810" coordsize="397,397">
              <v:shape style="position:absolute;left:850;top:12810;width:397;height:397" coordorigin="850,12810" coordsize="397,397" path="m850,13207l1247,13207,1247,12810,850,12810,850,13207xe" filled="t" fillcolor="#116161" stroked="f">
                <v:path arrowok="t"/>
                <v:fill type="solid"/>
              </v:shape>
            </v:group>
            <v:group style="position:absolute;left:850;top:13380;width:397;height:397" coordorigin="850,13380" coordsize="397,397">
              <v:shape style="position:absolute;left:850;top:13380;width:397;height:397" coordorigin="850,13380" coordsize="397,397" path="m850,13776l1247,13776,1247,13380,850,13380,850,13776xe" filled="t" fillcolor="#116161" stroked="f">
                <v:path arrowok="t"/>
                <v:fill type="solid"/>
              </v:shape>
            </v:group>
            <v:group style="position:absolute;left:850;top:14349;width:397;height:397" coordorigin="850,14349" coordsize="397,397">
              <v:shape style="position:absolute;left:850;top:14349;width:397;height:397" coordorigin="850,14349" coordsize="397,397" path="m850,14746l1247,14746,1247,14349,850,14349,850,14746xe" filled="t" fillcolor="#116161" stroked="f">
                <v:path arrowok="t"/>
                <v:fill type="solid"/>
              </v:shape>
            </v:group>
            <v:group style="position:absolute;left:850;top:15123;width:397;height:397" coordorigin="850,15123" coordsize="397,397">
              <v:shape style="position:absolute;left:850;top:15123;width:397;height:397" coordorigin="850,15123" coordsize="397,397" path="m850,15520l1247,15520,1247,15123,850,15123,850,15520xe" filled="t" fillcolor="#116161" stroked="f">
                <v:path arrowok="t"/>
                <v:fill type="solid"/>
              </v:shape>
            </v:group>
            <v:group style="position:absolute;left:4224;top:4876;width:454;height:454" coordorigin="4224,4876" coordsize="454,454">
              <v:shape style="position:absolute;left:4224;top:4876;width:454;height:454" coordorigin="4224,4876" coordsize="454,454" path="m4452,4876l4384,4886,4325,4914,4276,4957,4242,5013,4225,5077,4224,5100,4225,5124,4241,5189,4275,5245,4322,5289,4381,5318,4448,5329,4450,5329,4474,5328,4538,5311,4594,5278,4638,5230,4667,5170,4677,5103,4676,5080,4659,5015,4626,4959,4578,4915,4519,4886,4452,4876xe" filled="t" fillcolor="#D01C26" stroked="f">
                <v:path arrowok="t"/>
                <v:fill type="solid"/>
              </v:shape>
            </v:group>
            <v:group style="position:absolute;left:5162;top:4876;width:454;height:454" coordorigin="5162,4876" coordsize="454,454">
              <v:shape style="position:absolute;left:5162;top:4876;width:454;height:454" coordorigin="5162,4876" coordsize="454,454" path="m5390,4876l5323,4886,5263,4914,5215,4957,5181,5013,5164,5077,5162,5100,5163,5124,5180,5189,5213,5245,5261,5289,5320,5318,5386,5329,5389,5329,5412,5328,5477,5311,5533,5278,5577,5230,5605,5170,5616,5103,5615,5080,5598,5015,5564,4959,5516,4915,5458,4886,5390,4876xe" filled="t" fillcolor="#D01C26" stroked="f">
                <v:path arrowok="t"/>
                <v:fill type="solid"/>
              </v:shape>
            </v:group>
            <v:group style="position:absolute;left:6165;top:4876;width:454;height:454" coordorigin="6165,4876" coordsize="454,454">
              <v:shape style="position:absolute;left:6165;top:4876;width:454;height:454" coordorigin="6165,4876" coordsize="454,454" path="m6394,4876l6326,4886,6266,4914,6218,4957,6184,5013,6167,5077,6165,5100,6167,5124,6183,5189,6216,5245,6264,5289,6323,5318,6390,5329,6392,5329,6415,5328,6480,5311,6536,5278,6580,5230,6609,5170,6619,5103,6618,5080,6601,5015,6568,4959,6520,4915,6461,4886,6394,4876xe" filled="t" fillcolor="#D01C26" stroked="f">
                <v:path arrowok="t"/>
                <v:fill type="solid"/>
              </v:shape>
            </v:group>
            <v:group style="position:absolute;left:7140;top:4876;width:454;height:454" coordorigin="7140,4876" coordsize="454,454">
              <v:shape style="position:absolute;left:7140;top:4876;width:454;height:454" coordorigin="7140,4876" coordsize="454,454" path="m7368,4876l7301,4886,7241,4914,7193,4957,7159,5013,7142,5077,7140,5100,7141,5124,7158,5189,7191,5245,7239,5289,7298,5318,7364,5329,7367,5329,7390,5328,7455,5311,7511,5278,7555,5230,7583,5170,7594,5103,7593,5080,7576,5015,7542,4959,7494,4915,7435,4886,7368,4876xe" filled="t" fillcolor="#5C9F42" stroked="f">
                <v:path arrowok="t"/>
                <v:fill type="solid"/>
              </v:shape>
            </v:group>
            <v:group style="position:absolute;left:8129;top:4876;width:454;height:454" coordorigin="8129,4876" coordsize="454,454">
              <v:shape style="position:absolute;left:8129;top:4876;width:454;height:454" coordorigin="8129,4876" coordsize="454,454" path="m8357,4876l8290,4886,8230,4914,8182,4957,8148,5013,8130,5077,8129,5100,8130,5124,8147,5189,8180,5245,8228,5289,8287,5318,8353,5329,8356,5329,8379,5328,8444,5311,8500,5278,8544,5230,8572,5170,8583,5103,8582,5080,8565,5015,8531,4959,8483,4915,8424,4886,8357,4876xe" filled="t" fillcolor="#D01C26" stroked="f">
                <v:path arrowok="t"/>
                <v:fill type="solid"/>
              </v:shape>
            </v:group>
            <v:group style="position:absolute;left:9118;top:4876;width:454;height:454" coordorigin="9118,4876" coordsize="454,454">
              <v:shape style="position:absolute;left:9118;top:4876;width:454;height:454" coordorigin="9118,4876" coordsize="454,454" path="m9346,4876l9279,4886,9219,4914,9171,4957,9137,5013,9119,5077,9118,5100,9119,5124,9136,5189,9169,5245,9217,5289,9276,5318,9342,5329,9345,5329,9368,5328,9433,5311,9489,5278,9533,5230,9561,5170,9572,5103,9570,5080,9554,5015,9520,4959,9472,4915,9413,4886,9346,4876xe" filled="t" fillcolor="#D01C26" stroked="f">
                <v:path arrowok="t"/>
                <v:fill type="solid"/>
              </v:shape>
            </v:group>
            <v:group style="position:absolute;left:10078;top:4876;width:454;height:454" coordorigin="10078,4876" coordsize="454,454">
              <v:shape style="position:absolute;left:10078;top:4876;width:454;height:454" coordorigin="10078,4876" coordsize="454,454" path="m10307,4876l10239,4886,10179,4914,10131,4957,10097,5013,10080,5077,10078,5100,10079,5124,10096,5189,10129,5245,10177,5289,10236,5318,10303,5329,10305,5329,10328,5328,10393,5311,10449,5278,10493,5230,10521,5170,10532,5103,10531,5080,10514,5015,10480,4959,10433,4915,10374,4886,10307,4876xe" filled="t" fillcolor="#D01C26" stroked="f">
                <v:path arrowok="t"/>
                <v:fill type="solid"/>
              </v:shape>
            </v:group>
            <v:group style="position:absolute;left:4224;top:5553;width:454;height:454" coordorigin="4224,5553" coordsize="454,454">
              <v:shape style="position:absolute;left:4224;top:5553;width:454;height:454" coordorigin="4224,5553" coordsize="454,454" path="m4452,5553l4384,5563,4325,5591,4276,5635,4242,5690,4225,5755,4224,5778,4225,5801,4241,5867,4275,5923,4322,5967,4381,5996,4448,6007,4450,6007,4474,6005,4538,5989,4594,5955,4638,5907,4667,5848,4677,5781,4676,5757,4659,5692,4626,5636,4578,5592,4519,5564,4452,5553xe" filled="t" fillcolor="#D01C26" stroked="f">
                <v:path arrowok="t"/>
                <v:fill type="solid"/>
              </v:shape>
            </v:group>
            <v:group style="position:absolute;left:5162;top:5553;width:454;height:454" coordorigin="5162,5553" coordsize="454,454">
              <v:shape style="position:absolute;left:5162;top:5553;width:454;height:454" coordorigin="5162,5553" coordsize="454,454" path="m5390,5553l5323,5563,5263,5591,5215,5635,5181,5690,5164,5755,5162,5778,5163,5801,5180,5867,5213,5923,5261,5967,5320,5996,5386,6007,5389,6007,5412,6005,5477,5989,5533,5955,5577,5907,5605,5848,5616,5781,5615,5757,5598,5692,5564,5636,5516,5592,5458,5564,5390,5553xe" filled="t" fillcolor="#D01C26" stroked="f">
                <v:path arrowok="t"/>
                <v:fill type="solid"/>
              </v:shape>
            </v:group>
            <v:group style="position:absolute;left:6165;top:5553;width:454;height:454" coordorigin="6165,5553" coordsize="454,454">
              <v:shape style="position:absolute;left:6165;top:5553;width:454;height:454" coordorigin="6165,5553" coordsize="454,454" path="m6394,5553l6326,5563,6266,5591,6218,5635,6184,5690,6167,5755,6165,5778,6167,5801,6183,5867,6216,5923,6264,5967,6323,5996,6390,6007,6392,6007,6415,6005,6480,5989,6536,5955,6580,5907,6609,5848,6619,5781,6618,5757,6601,5692,6568,5636,6520,5592,6461,5564,6394,5553xe" filled="t" fillcolor="#D01C26" stroked="f">
                <v:path arrowok="t"/>
                <v:fill type="solid"/>
              </v:shape>
            </v:group>
            <v:group style="position:absolute;left:7140;top:5553;width:454;height:454" coordorigin="7140,5553" coordsize="454,454">
              <v:shape style="position:absolute;left:7140;top:5553;width:454;height:454" coordorigin="7140,5553" coordsize="454,454" path="m7368,5553l7301,5563,7241,5591,7193,5635,7159,5690,7142,5755,7140,5778,7141,5801,7158,5867,7191,5923,7239,5967,7298,5996,7364,6007,7367,6007,7390,6005,7455,5989,7511,5955,7555,5907,7583,5848,7594,5781,7593,5757,7576,5692,7542,5636,7494,5592,7435,5564,7368,5553xe" filled="t" fillcolor="#5C9F42" stroked="f">
                <v:path arrowok="t"/>
                <v:fill type="solid"/>
              </v:shape>
            </v:group>
            <v:group style="position:absolute;left:8129;top:5553;width:454;height:454" coordorigin="8129,5553" coordsize="454,454">
              <v:shape style="position:absolute;left:8129;top:5553;width:454;height:454" coordorigin="8129,5553" coordsize="454,454" path="m8357,5553l8290,5563,8230,5591,8182,5635,8148,5690,8130,5755,8129,5778,8130,5801,8147,5867,8180,5923,8228,5967,8287,5996,8353,6007,8356,6007,8379,6005,8444,5989,8500,5955,8544,5907,8572,5848,8583,5781,8582,5757,8565,5692,8531,5636,8483,5592,8424,5564,8357,5553xe" filled="t" fillcolor="#5C9F42" stroked="f">
                <v:path arrowok="t"/>
                <v:fill type="solid"/>
              </v:shape>
            </v:group>
            <v:group style="position:absolute;left:9118;top:5553;width:454;height:454" coordorigin="9118,5553" coordsize="454,454">
              <v:shape style="position:absolute;left:9118;top:5553;width:454;height:454" coordorigin="9118,5553" coordsize="454,454" path="m9346,5553l9279,5563,9219,5591,9171,5635,9137,5690,9119,5755,9118,5778,9119,5801,9136,5867,9169,5923,9217,5967,9276,5996,9342,6007,9345,6007,9368,6005,9433,5989,9489,5955,9533,5907,9561,5848,9572,5781,9570,5757,9554,5692,9520,5636,9472,5592,9413,5564,9346,5553xe" filled="t" fillcolor="#D01C26" stroked="f">
                <v:path arrowok="t"/>
                <v:fill type="solid"/>
              </v:shape>
            </v:group>
            <v:group style="position:absolute;left:10078;top:5553;width:454;height:454" coordorigin="10078,5553" coordsize="454,454">
              <v:shape style="position:absolute;left:10078;top:5553;width:454;height:454" coordorigin="10078,5553" coordsize="454,454" path="m10307,5553l10239,5563,10179,5591,10131,5635,10097,5690,10080,5755,10078,5778,10079,5801,10096,5867,10129,5923,10177,5967,10236,5996,10303,6007,10305,6007,10328,6005,10393,5989,10449,5955,10493,5907,10521,5848,10532,5781,10531,5757,10514,5692,10480,5636,10433,5592,10374,5564,10307,5553xe" filled="t" fillcolor="#5C9F42" stroked="f">
                <v:path arrowok="t"/>
                <v:fill type="solid"/>
              </v:shape>
            </v:group>
            <v:group style="position:absolute;left:4224;top:6120;width:454;height:454" coordorigin="4224,6120" coordsize="454,454">
              <v:shape style="position:absolute;left:4224;top:6120;width:454;height:454" coordorigin="4224,6120" coordsize="454,454" path="m4452,6120l4384,6130,4325,6158,4276,6202,4242,6257,4225,6322,4224,6345,4225,6368,4241,6434,4275,6490,4322,6534,4381,6563,4448,6574,4450,6574,4474,6572,4538,6556,4594,6522,4638,6474,4667,6415,4677,6348,4676,6324,4659,6259,4626,6203,4578,6159,4519,6131,4452,6120xe" filled="t" fillcolor="#D01C26" stroked="f">
                <v:path arrowok="t"/>
                <v:fill type="solid"/>
              </v:shape>
            </v:group>
            <v:group style="position:absolute;left:5162;top:6120;width:454;height:454" coordorigin="5162,6120" coordsize="454,454">
              <v:shape style="position:absolute;left:5162;top:6120;width:454;height:454" coordorigin="5162,6120" coordsize="454,454" path="m5390,6120l5323,6130,5263,6158,5215,6202,5181,6257,5164,6322,5162,6345,5163,6368,5180,6434,5213,6490,5261,6534,5320,6563,5386,6574,5389,6574,5412,6572,5477,6556,5533,6522,5577,6474,5605,6415,5616,6348,5615,6324,5598,6259,5564,6203,5516,6159,5458,6131,5390,6120xe" filled="t" fillcolor="#D01C26" stroked="f">
                <v:path arrowok="t"/>
                <v:fill type="solid"/>
              </v:shape>
            </v:group>
            <v:group style="position:absolute;left:6165;top:6120;width:454;height:454" coordorigin="6165,6120" coordsize="454,454">
              <v:shape style="position:absolute;left:6165;top:6120;width:454;height:454" coordorigin="6165,6120" coordsize="454,454" path="m6394,6120l6326,6130,6266,6158,6218,6202,6184,6257,6167,6322,6165,6345,6167,6368,6183,6434,6216,6490,6264,6534,6323,6563,6390,6574,6392,6574,6415,6572,6480,6556,6536,6522,6580,6474,6609,6415,6619,6348,6618,6324,6601,6259,6568,6203,6520,6159,6461,6131,6394,6120xe" filled="t" fillcolor="#D01C26" stroked="f">
                <v:path arrowok="t"/>
                <v:fill type="solid"/>
              </v:shape>
            </v:group>
            <v:group style="position:absolute;left:7140;top:6120;width:454;height:454" coordorigin="7140,6120" coordsize="454,454">
              <v:shape style="position:absolute;left:7140;top:6120;width:454;height:454" coordorigin="7140,6120" coordsize="454,454" path="m7368,6120l7301,6130,7241,6158,7193,6202,7159,6257,7142,6322,7140,6345,7141,6368,7158,6434,7191,6490,7239,6534,7298,6563,7364,6574,7367,6574,7390,6572,7455,6556,7511,6522,7555,6474,7583,6415,7594,6348,7593,6324,7576,6259,7542,6203,7494,6159,7435,6131,7368,6120xe" filled="t" fillcolor="#5C9F42" stroked="f">
                <v:path arrowok="t"/>
                <v:fill type="solid"/>
              </v:shape>
            </v:group>
            <v:group style="position:absolute;left:8129;top:6120;width:454;height:454" coordorigin="8129,6120" coordsize="454,454">
              <v:shape style="position:absolute;left:8129;top:6120;width:454;height:454" coordorigin="8129,6120" coordsize="454,454" path="m8357,6120l8290,6130,8230,6158,8182,6202,8148,6257,8130,6322,8129,6345,8130,6368,8147,6434,8180,6490,8228,6534,8287,6563,8353,6574,8356,6574,8379,6572,8444,6556,8500,6522,8544,6474,8572,6415,8583,6348,8582,6324,8565,6259,8531,6203,8483,6159,8424,6131,8357,6120xe" filled="t" fillcolor="#5C9F42" stroked="f">
                <v:path arrowok="t"/>
                <v:fill type="solid"/>
              </v:shape>
            </v:group>
            <v:group style="position:absolute;left:9118;top:6120;width:454;height:454" coordorigin="9118,6120" coordsize="454,454">
              <v:shape style="position:absolute;left:9118;top:6120;width:454;height:454" coordorigin="9118,6120" coordsize="454,454" path="m9346,6120l9279,6130,9219,6158,9171,6202,9137,6257,9119,6322,9118,6345,9119,6368,9136,6434,9169,6490,9217,6534,9276,6563,9342,6574,9345,6574,9368,6572,9433,6556,9489,6522,9533,6474,9561,6415,9572,6348,9570,6324,9554,6259,9520,6203,9472,6159,9413,6131,9346,6120xe" filled="t" fillcolor="#D01C26" stroked="f">
                <v:path arrowok="t"/>
                <v:fill type="solid"/>
              </v:shape>
            </v:group>
            <v:group style="position:absolute;left:10078;top:6120;width:454;height:454" coordorigin="10078,6120" coordsize="454,454">
              <v:shape style="position:absolute;left:10078;top:6120;width:454;height:454" coordorigin="10078,6120" coordsize="454,454" path="m10307,6120l10239,6130,10179,6158,10131,6202,10097,6257,10080,6322,10078,6345,10079,6368,10096,6434,10129,6490,10177,6534,10236,6563,10303,6574,10305,6574,10328,6572,10393,6556,10449,6522,10493,6474,10521,6415,10532,6348,10531,6324,10514,6259,10480,6203,10433,6159,10374,6131,10307,6120xe" filled="t" fillcolor="#D01C26" stroked="f">
                <v:path arrowok="t"/>
                <v:fill type="solid"/>
              </v:shape>
            </v:group>
            <v:group style="position:absolute;left:4224;top:6789;width:454;height:454" coordorigin="4224,6789" coordsize="454,454">
              <v:shape style="position:absolute;left:4224;top:6789;width:454;height:454" coordorigin="4224,6789" coordsize="454,454" path="m4452,6789l4384,6799,4325,6827,4276,6871,4242,6926,4225,6991,4224,7014,4225,7037,4241,7103,4275,7159,4322,7203,4381,7232,4448,7243,4450,7243,4474,7241,4538,7225,4594,7191,4638,7143,4667,7084,4677,7017,4676,6993,4659,6928,4626,6872,4578,6828,4519,6800,4452,6789xe" filled="t" fillcolor="#D01C26" stroked="f">
                <v:path arrowok="t"/>
                <v:fill type="solid"/>
              </v:shape>
            </v:group>
            <v:group style="position:absolute;left:5162;top:6789;width:454;height:454" coordorigin="5162,6789" coordsize="454,454">
              <v:shape style="position:absolute;left:5162;top:6789;width:454;height:454" coordorigin="5162,6789" coordsize="454,454" path="m5390,6789l5323,6799,5263,6827,5215,6871,5181,6926,5164,6991,5162,7014,5163,7037,5180,7103,5213,7159,5261,7203,5320,7232,5386,7243,5389,7243,5412,7241,5477,7225,5533,7191,5577,7143,5605,7084,5616,7017,5615,6993,5598,6928,5564,6872,5516,6828,5458,6800,5390,6789xe" filled="t" fillcolor="#F47721" stroked="f">
                <v:path arrowok="t"/>
                <v:fill type="solid"/>
              </v:shape>
            </v:group>
            <v:group style="position:absolute;left:6165;top:6789;width:454;height:454" coordorigin="6165,6789" coordsize="454,454">
              <v:shape style="position:absolute;left:6165;top:6789;width:454;height:454" coordorigin="6165,6789" coordsize="454,454" path="m6394,6789l6326,6799,6266,6827,6218,6871,6184,6926,6167,6991,6165,7014,6167,7037,6183,7103,6216,7159,6264,7203,6323,7232,6390,7243,6392,7243,6415,7241,6480,7225,6536,7191,6580,7143,6609,7084,6619,7017,6618,6993,6601,6928,6568,6872,6520,6828,6461,6800,6394,6789xe" filled="t" fillcolor="#D01C26" stroked="f">
                <v:path arrowok="t"/>
                <v:fill type="solid"/>
              </v:shape>
            </v:group>
            <v:group style="position:absolute;left:7140;top:6789;width:454;height:454" coordorigin="7140,6789" coordsize="454,454">
              <v:shape style="position:absolute;left:7140;top:6789;width:454;height:454" coordorigin="7140,6789" coordsize="454,454" path="m7368,6789l7301,6799,7241,6827,7193,6871,7159,6926,7142,6991,7140,7014,7141,7037,7158,7103,7191,7159,7239,7203,7298,7232,7364,7243,7367,7243,7390,7241,7455,7225,7511,7191,7555,7143,7583,7084,7594,7017,7593,6993,7576,6928,7542,6872,7494,6828,7435,6800,7368,6789xe" filled="t" fillcolor="#5C9F42" stroked="f">
                <v:path arrowok="t"/>
                <v:fill type="solid"/>
              </v:shape>
            </v:group>
            <v:group style="position:absolute;left:8129;top:6789;width:454;height:454" coordorigin="8129,6789" coordsize="454,454">
              <v:shape style="position:absolute;left:8129;top:6789;width:454;height:454" coordorigin="8129,6789" coordsize="454,454" path="m8357,6789l8290,6799,8230,6827,8182,6871,8148,6926,8130,6991,8129,7014,8130,7037,8147,7103,8180,7159,8228,7203,8287,7232,8353,7243,8356,7243,8379,7241,8444,7225,8500,7191,8544,7143,8572,7084,8583,7017,8582,6993,8565,6928,8531,6872,8483,6828,8424,6800,8357,6789xe" filled="t" fillcolor="#5C9F42" stroked="f">
                <v:path arrowok="t"/>
                <v:fill type="solid"/>
              </v:shape>
            </v:group>
            <v:group style="position:absolute;left:9118;top:6789;width:454;height:454" coordorigin="9118,6789" coordsize="454,454">
              <v:shape style="position:absolute;left:9118;top:6789;width:454;height:454" coordorigin="9118,6789" coordsize="454,454" path="m9346,6789l9279,6799,9219,6827,9171,6871,9137,6926,9119,6991,9118,7014,9119,7037,9136,7103,9169,7159,9217,7203,9276,7232,9342,7243,9345,7243,9368,7241,9433,7225,9489,7191,9533,7143,9561,7084,9572,7017,9570,6993,9554,6928,9520,6872,9472,6828,9413,6800,9346,6789xe" filled="t" fillcolor="#D01C26" stroked="f">
                <v:path arrowok="t"/>
                <v:fill type="solid"/>
              </v:shape>
            </v:group>
            <v:group style="position:absolute;left:10078;top:6789;width:454;height:454" coordorigin="10078,6789" coordsize="454,454">
              <v:shape style="position:absolute;left:10078;top:6789;width:454;height:454" coordorigin="10078,6789" coordsize="454,454" path="m10307,6789l10239,6799,10179,6827,10131,6871,10097,6926,10080,6991,10078,7014,10079,7037,10096,7103,10129,7159,10177,7203,10236,7232,10303,7243,10305,7243,10328,7241,10393,7225,10449,7191,10493,7143,10521,7084,10532,7017,10531,6993,10514,6928,10480,6872,10433,6828,10374,6800,10307,6789xe" filled="t" fillcolor="#D01C26" stroked="f">
                <v:path arrowok="t"/>
                <v:fill type="solid"/>
              </v:shape>
            </v:group>
            <v:group style="position:absolute;left:4224;top:7569;width:454;height:454" coordorigin="4224,7569" coordsize="454,454">
              <v:shape style="position:absolute;left:4224;top:7569;width:454;height:454" coordorigin="4224,7569" coordsize="454,454" path="m4452,7569l4384,7579,4325,7607,4276,7650,4242,7706,4225,7770,4224,7793,4225,7817,4241,7882,4275,7938,4322,7982,4381,8011,4448,8022,4450,8022,4474,8021,4538,8004,4594,7970,4638,7922,4667,7863,4677,7796,4676,7773,4659,7708,4626,7652,4578,7608,4519,7579,4452,7569xe" filled="t" fillcolor="#F47721" stroked="f">
                <v:path arrowok="t"/>
                <v:fill type="solid"/>
              </v:shape>
            </v:group>
            <v:group style="position:absolute;left:5162;top:7569;width:454;height:454" coordorigin="5162,7569" coordsize="454,454">
              <v:shape style="position:absolute;left:5162;top:7569;width:454;height:454" coordorigin="5162,7569" coordsize="454,454" path="m5390,7569l5323,7579,5263,7607,5215,7650,5181,7706,5164,7770,5162,7793,5163,7817,5180,7882,5213,7938,5261,7982,5320,8011,5386,8022,5389,8022,5412,8021,5477,8004,5533,7970,5577,7922,5605,7863,5616,7796,5615,7773,5598,7708,5564,7652,5516,7608,5458,7579,5390,7569xe" filled="t" fillcolor="#5C9F42" stroked="f">
                <v:path arrowok="t"/>
                <v:fill type="solid"/>
              </v:shape>
            </v:group>
            <v:group style="position:absolute;left:6165;top:7569;width:454;height:454" coordorigin="6165,7569" coordsize="454,454">
              <v:shape style="position:absolute;left:6165;top:7569;width:454;height:454" coordorigin="6165,7569" coordsize="454,454" path="m6394,7569l6326,7579,6266,7607,6218,7650,6184,7706,6167,7770,6165,7793,6167,7817,6183,7882,6216,7938,6264,7982,6323,8011,6390,8022,6392,8022,6415,8021,6480,8004,6536,7970,6580,7922,6609,7863,6619,7796,6618,7773,6601,7708,6568,7652,6520,7608,6461,7579,6394,7569xe" filled="t" fillcolor="#5C9F42" stroked="f">
                <v:path arrowok="t"/>
                <v:fill type="solid"/>
              </v:shape>
            </v:group>
            <v:group style="position:absolute;left:7140;top:7569;width:454;height:454" coordorigin="7140,7569" coordsize="454,454">
              <v:shape style="position:absolute;left:7140;top:7569;width:454;height:454" coordorigin="7140,7569" coordsize="454,454" path="m7368,7569l7301,7579,7241,7607,7193,7650,7159,7706,7142,7770,7140,7793,7141,7817,7158,7882,7191,7938,7239,7982,7298,8011,7364,8022,7367,8022,7390,8021,7455,8004,7511,7970,7555,7922,7583,7863,7594,7796,7593,7773,7576,7708,7542,7652,7494,7608,7435,7579,7368,7569xe" filled="t" fillcolor="#5C9F42" stroked="f">
                <v:path arrowok="t"/>
                <v:fill type="solid"/>
              </v:shape>
            </v:group>
            <v:group style="position:absolute;left:8129;top:7569;width:454;height:454" coordorigin="8129,7569" coordsize="454,454">
              <v:shape style="position:absolute;left:8129;top:7569;width:454;height:454" coordorigin="8129,7569" coordsize="454,454" path="m8357,7569l8290,7579,8230,7607,8182,7650,8148,7706,8130,7770,8129,7793,8130,7817,8147,7882,8180,7938,8228,7982,8287,8011,8353,8022,8356,8022,8379,8021,8444,8004,8500,7970,8544,7922,8572,7863,8583,7796,8582,7773,8565,7708,8531,7652,8483,7608,8424,7579,8357,7569xe" filled="t" fillcolor="#5C9F42" stroked="f">
                <v:path arrowok="t"/>
                <v:fill type="solid"/>
              </v:shape>
            </v:group>
            <v:group style="position:absolute;left:9118;top:7569;width:454;height:454" coordorigin="9118,7569" coordsize="454,454">
              <v:shape style="position:absolute;left:9118;top:7569;width:454;height:454" coordorigin="9118,7569" coordsize="454,454" path="m9346,7569l9279,7579,9219,7607,9171,7650,9137,7706,9119,7770,9118,7793,9119,7817,9136,7882,9169,7938,9217,7982,9276,8011,9342,8022,9345,8022,9368,8021,9433,8004,9489,7970,9533,7922,9561,7863,9572,7796,9570,7773,9554,7708,9520,7652,9472,7608,9413,7579,9346,7569xe" filled="t" fillcolor="#D01C26" stroked="f">
                <v:path arrowok="t"/>
                <v:fill type="solid"/>
              </v:shape>
            </v:group>
            <v:group style="position:absolute;left:10078;top:7569;width:454;height:454" coordorigin="10078,7569" coordsize="454,454">
              <v:shape style="position:absolute;left:10078;top:7569;width:454;height:454" coordorigin="10078,7569" coordsize="454,454" path="m10307,7569l10239,7579,10179,7607,10131,7650,10097,7706,10080,7770,10078,7793,10079,7817,10096,7882,10129,7938,10177,7982,10236,8011,10303,8022,10305,8022,10328,8021,10393,8004,10449,7970,10493,7922,10521,7863,10532,7796,10531,7773,10514,7708,10480,7652,10433,7608,10374,7579,10307,7569xe" filled="t" fillcolor="#F47721" stroked="f">
                <v:path arrowok="t"/>
                <v:fill type="solid"/>
              </v:shape>
            </v:group>
            <v:group style="position:absolute;left:4224;top:8334;width:454;height:454" coordorigin="4224,8334" coordsize="454,454">
              <v:shape style="position:absolute;left:4224;top:8334;width:454;height:454" coordorigin="4224,8334" coordsize="454,454" path="m4452,8334l4384,8344,4325,8372,4276,8416,4242,8471,4225,8536,4224,8559,4225,8582,4241,8647,4275,8704,4322,8748,4381,8777,4448,8787,4450,8787,4474,8786,4538,8770,4594,8736,4638,8688,4667,8629,4677,8561,4676,8538,4659,8473,4626,8417,4578,8373,4519,8344,4452,8334xe" filled="t" fillcolor="#D01C26" stroked="f">
                <v:path arrowok="t"/>
                <v:fill type="solid"/>
              </v:shape>
            </v:group>
            <v:group style="position:absolute;left:5162;top:8334;width:454;height:454" coordorigin="5162,8334" coordsize="454,454">
              <v:shape style="position:absolute;left:5162;top:8334;width:454;height:454" coordorigin="5162,8334" coordsize="454,454" path="m5390,8334l5323,8344,5263,8372,5215,8416,5181,8471,5164,8536,5162,8559,5163,8582,5180,8647,5213,8704,5261,8748,5320,8777,5386,8787,5389,8787,5412,8786,5477,8770,5533,8736,5577,8688,5605,8629,5616,8561,5615,8538,5598,8473,5564,8417,5516,8373,5458,8344,5390,8334xe" filled="t" fillcolor="#D01C26" stroked="f">
                <v:path arrowok="t"/>
                <v:fill type="solid"/>
              </v:shape>
            </v:group>
            <v:group style="position:absolute;left:6165;top:8334;width:454;height:454" coordorigin="6165,8334" coordsize="454,454">
              <v:shape style="position:absolute;left:6165;top:8334;width:454;height:454" coordorigin="6165,8334" coordsize="454,454" path="m6394,8334l6326,8344,6266,8372,6218,8416,6184,8471,6167,8536,6165,8559,6167,8582,6183,8647,6216,8704,6264,8748,6323,8777,6390,8787,6392,8787,6415,8786,6480,8770,6536,8736,6580,8688,6609,8629,6619,8561,6618,8538,6601,8473,6568,8417,6520,8373,6461,8344,6394,8334xe" filled="t" fillcolor="#D01C26" stroked="f">
                <v:path arrowok="t"/>
                <v:fill type="solid"/>
              </v:shape>
            </v:group>
            <v:group style="position:absolute;left:7140;top:8334;width:454;height:454" coordorigin="7140,8334" coordsize="454,454">
              <v:shape style="position:absolute;left:7140;top:8334;width:454;height:454" coordorigin="7140,8334" coordsize="454,454" path="m7368,8334l7301,8344,7241,8372,7193,8416,7159,8471,7142,8536,7140,8559,7141,8582,7158,8647,7191,8704,7239,8748,7298,8777,7364,8787,7367,8787,7390,8786,7455,8770,7511,8736,7555,8688,7583,8629,7594,8561,7593,8538,7576,8473,7542,8417,7494,8373,7435,8344,7368,8334xe" filled="t" fillcolor="#5C9F42" stroked="f">
                <v:path arrowok="t"/>
                <v:fill type="solid"/>
              </v:shape>
            </v:group>
            <v:group style="position:absolute;left:8129;top:8334;width:454;height:454" coordorigin="8129,8334" coordsize="454,454">
              <v:shape style="position:absolute;left:8129;top:8334;width:454;height:454" coordorigin="8129,8334" coordsize="454,454" path="m8357,8334l8290,8344,8230,8372,8182,8416,8148,8471,8130,8536,8129,8559,8130,8582,8147,8647,8180,8704,8228,8748,8287,8777,8353,8787,8356,8787,8379,8786,8444,8770,8500,8736,8544,8688,8572,8629,8583,8561,8582,8538,8565,8473,8531,8417,8483,8373,8424,8344,8357,8334xe" filled="t" fillcolor="#5C9F42" stroked="f">
                <v:path arrowok="t"/>
                <v:fill type="solid"/>
              </v:shape>
            </v:group>
            <v:group style="position:absolute;left:9118;top:8334;width:454;height:454" coordorigin="9118,8334" coordsize="454,454">
              <v:shape style="position:absolute;left:9118;top:8334;width:454;height:454" coordorigin="9118,8334" coordsize="454,454" path="m9346,8334l9279,8344,9219,8372,9171,8416,9137,8471,9119,8536,9118,8559,9119,8582,9136,8647,9169,8704,9217,8748,9276,8777,9342,8787,9345,8787,9368,8786,9433,8770,9489,8736,9533,8688,9561,8629,9572,8561,9570,8538,9554,8473,9520,8417,9472,8373,9413,8344,9346,8334xe" filled="t" fillcolor="#D01C26" stroked="f">
                <v:path arrowok="t"/>
                <v:fill type="solid"/>
              </v:shape>
            </v:group>
            <v:group style="position:absolute;left:10078;top:8334;width:454;height:454" coordorigin="10078,8334" coordsize="454,454">
              <v:shape style="position:absolute;left:10078;top:8334;width:454;height:454" coordorigin="10078,8334" coordsize="454,454" path="m10307,8334l10239,8344,10179,8372,10131,8416,10097,8471,10080,8536,10078,8559,10079,8582,10096,8647,10129,8704,10177,8748,10236,8777,10303,8787,10305,8787,10328,8786,10393,8770,10449,8736,10493,8688,10521,8629,10532,8561,10531,8538,10514,8473,10480,8417,10433,8373,10374,8344,10307,8334xe" filled="t" fillcolor="#D01C26" stroked="f">
                <v:path arrowok="t"/>
                <v:fill type="solid"/>
              </v:shape>
            </v:group>
            <v:group style="position:absolute;left:4224;top:9113;width:454;height:454" coordorigin="4224,9113" coordsize="454,454">
              <v:shape style="position:absolute;left:4224;top:9113;width:454;height:454" coordorigin="4224,9113" coordsize="454,454" path="m4452,9113l4384,9123,4325,9152,4276,9195,4242,9251,4225,9315,4224,9338,4225,9361,4241,9427,4275,9483,4322,9527,4381,9556,4448,9567,4450,9567,4474,9566,4538,9549,4594,9515,4638,9467,4667,9408,4677,9341,4676,9318,4659,9253,4626,9197,4578,9153,4519,9124,4452,9113xe" filled="t" fillcolor="#D01C26" stroked="f">
                <v:path arrowok="t"/>
                <v:fill type="solid"/>
              </v:shape>
            </v:group>
            <v:group style="position:absolute;left:5162;top:9113;width:454;height:454" coordorigin="5162,9113" coordsize="454,454">
              <v:shape style="position:absolute;left:5162;top:9113;width:454;height:454" coordorigin="5162,9113" coordsize="454,454" path="m5390,9113l5323,9123,5263,9152,5215,9195,5181,9251,5164,9315,5162,9338,5163,9361,5180,9427,5213,9483,5261,9527,5320,9556,5386,9567,5389,9567,5412,9566,5477,9549,5533,9515,5577,9467,5605,9408,5616,9341,5615,9318,5598,9253,5564,9197,5516,9153,5458,9124,5390,9113xe" filled="t" fillcolor="#D01C26" stroked="f">
                <v:path arrowok="t"/>
                <v:fill type="solid"/>
              </v:shape>
            </v:group>
            <v:group style="position:absolute;left:6165;top:9113;width:454;height:454" coordorigin="6165,9113" coordsize="454,454">
              <v:shape style="position:absolute;left:6165;top:9113;width:454;height:454" coordorigin="6165,9113" coordsize="454,454" path="m6394,9113l6326,9123,6266,9152,6218,9195,6184,9251,6167,9315,6165,9338,6167,9361,6183,9427,6216,9483,6264,9527,6323,9556,6390,9567,6392,9567,6415,9566,6480,9549,6536,9515,6580,9467,6609,9408,6619,9341,6618,9318,6601,9253,6568,9197,6520,9153,6461,9124,6394,9113xe" filled="t" fillcolor="#D01C26" stroked="f">
                <v:path arrowok="t"/>
                <v:fill type="solid"/>
              </v:shape>
            </v:group>
            <v:group style="position:absolute;left:7140;top:9113;width:454;height:454" coordorigin="7140,9113" coordsize="454,454">
              <v:shape style="position:absolute;left:7140;top:9113;width:454;height:454" coordorigin="7140,9113" coordsize="454,454" path="m7368,9113l7301,9123,7241,9152,7193,9195,7159,9251,7142,9315,7140,9338,7141,9361,7158,9427,7191,9483,7239,9527,7298,9556,7364,9567,7367,9567,7390,9566,7455,9549,7511,9515,7555,9467,7583,9408,7594,9341,7593,9318,7576,9253,7542,9197,7494,9153,7435,9124,7368,9113xe" filled="t" fillcolor="#D01C26" stroked="f">
                <v:path arrowok="t"/>
                <v:fill type="solid"/>
              </v:shape>
            </v:group>
            <v:group style="position:absolute;left:8129;top:9113;width:454;height:454" coordorigin="8129,9113" coordsize="454,454">
              <v:shape style="position:absolute;left:8129;top:9113;width:454;height:454" coordorigin="8129,9113" coordsize="454,454" path="m8357,9113l8290,9123,8230,9152,8182,9195,8148,9251,8130,9315,8129,9338,8130,9361,8147,9427,8180,9483,8228,9527,8287,9556,8353,9567,8356,9567,8379,9566,8444,9549,8500,9515,8544,9467,8572,9408,8583,9341,8582,9318,8565,9253,8531,9197,8483,9153,8424,9124,8357,9113xe" filled="t" fillcolor="#D01C26" stroked="f">
                <v:path arrowok="t"/>
                <v:fill type="solid"/>
              </v:shape>
            </v:group>
            <v:group style="position:absolute;left:9118;top:9113;width:454;height:454" coordorigin="9118,9113" coordsize="454,454">
              <v:shape style="position:absolute;left:9118;top:9113;width:454;height:454" coordorigin="9118,9113" coordsize="454,454" path="m9346,9113l9279,9123,9219,9152,9171,9195,9137,9251,9119,9315,9118,9338,9119,9361,9136,9427,9169,9483,9217,9527,9276,9556,9342,9567,9345,9567,9368,9566,9433,9549,9489,9515,9533,9467,9561,9408,9572,9341,9570,9318,9554,9253,9520,9197,9472,9153,9413,9124,9346,9113xe" filled="t" fillcolor="#D01C26" stroked="f">
                <v:path arrowok="t"/>
                <v:fill type="solid"/>
              </v:shape>
            </v:group>
            <v:group style="position:absolute;left:10078;top:9113;width:454;height:454" coordorigin="10078,9113" coordsize="454,454">
              <v:shape style="position:absolute;left:10078;top:9113;width:454;height:454" coordorigin="10078,9113" coordsize="454,454" path="m10307,9113l10239,9123,10179,9152,10131,9195,10097,9251,10080,9315,10078,9338,10079,9361,10096,9427,10129,9483,10177,9527,10236,9556,10303,9567,10305,9567,10328,9566,10393,9549,10449,9515,10493,9467,10521,9408,10532,9341,10531,9318,10514,9253,10480,9197,10433,9153,10374,9124,10307,9113xe" filled="t" fillcolor="#D01C26" stroked="f">
                <v:path arrowok="t"/>
                <v:fill type="solid"/>
              </v:shape>
            </v:group>
            <v:group style="position:absolute;left:4224;top:10276;width:454;height:454" coordorigin="4224,10276" coordsize="454,454">
              <v:shape style="position:absolute;left:4224;top:10276;width:454;height:454" coordorigin="4224,10276" coordsize="454,454" path="m4452,10276l4384,10286,4325,10314,4276,10357,4242,10413,4225,10477,4224,10500,4225,10524,4241,10589,4275,10645,4322,10689,4381,10718,4448,10729,4450,10729,4474,10728,4538,10711,4594,10678,4638,10630,4667,10570,4677,10503,4676,10480,4659,10415,4626,10359,4578,10315,4519,10286,4452,10276xe" filled="t" fillcolor="#D01C26" stroked="f">
                <v:path arrowok="t"/>
                <v:fill type="solid"/>
              </v:shape>
            </v:group>
            <v:group style="position:absolute;left:5162;top:10276;width:454;height:454" coordorigin="5162,10276" coordsize="454,454">
              <v:shape style="position:absolute;left:5162;top:10276;width:454;height:454" coordorigin="5162,10276" coordsize="454,454" path="m5390,10276l5323,10286,5263,10314,5215,10357,5181,10413,5164,10477,5162,10500,5163,10524,5180,10589,5213,10645,5261,10689,5320,10718,5386,10729,5389,10729,5412,10728,5477,10711,5533,10678,5577,10630,5605,10570,5616,10503,5615,10480,5598,10415,5564,10359,5516,10315,5458,10286,5390,10276xe" filled="t" fillcolor="#D01C26" stroked="f">
                <v:path arrowok="t"/>
                <v:fill type="solid"/>
              </v:shape>
            </v:group>
            <v:group style="position:absolute;left:6165;top:10276;width:454;height:454" coordorigin="6165,10276" coordsize="454,454">
              <v:shape style="position:absolute;left:6165;top:10276;width:454;height:454" coordorigin="6165,10276" coordsize="454,454" path="m6394,10276l6326,10286,6266,10314,6218,10357,6184,10413,6167,10477,6165,10500,6167,10524,6183,10589,6216,10645,6264,10689,6323,10718,6390,10729,6392,10729,6415,10728,6480,10711,6536,10678,6580,10630,6609,10570,6619,10503,6618,10480,6601,10415,6568,10359,6520,10315,6461,10286,6394,10276xe" filled="t" fillcolor="#D01C26" stroked="f">
                <v:path arrowok="t"/>
                <v:fill type="solid"/>
              </v:shape>
            </v:group>
            <v:group style="position:absolute;left:7140;top:10276;width:454;height:454" coordorigin="7140,10276" coordsize="454,454">
              <v:shape style="position:absolute;left:7140;top:10276;width:454;height:454" coordorigin="7140,10276" coordsize="454,454" path="m7368,10276l7301,10286,7241,10314,7193,10357,7159,10413,7142,10477,7140,10500,7141,10524,7158,10589,7191,10645,7239,10689,7298,10718,7364,10729,7367,10729,7390,10728,7455,10711,7511,10678,7555,10630,7583,10570,7594,10503,7593,10480,7576,10415,7542,10359,7494,10315,7435,10286,7368,10276xe" filled="t" fillcolor="#D01C26" stroked="f">
                <v:path arrowok="t"/>
                <v:fill type="solid"/>
              </v:shape>
            </v:group>
            <v:group style="position:absolute;left:8129;top:10276;width:454;height:454" coordorigin="8129,10276" coordsize="454,454">
              <v:shape style="position:absolute;left:8129;top:10276;width:454;height:454" coordorigin="8129,10276" coordsize="454,454" path="m8357,10276l8290,10286,8230,10314,8182,10357,8148,10413,8130,10477,8129,10500,8130,10524,8147,10589,8180,10645,8228,10689,8287,10718,8353,10729,8356,10729,8379,10728,8444,10711,8500,10678,8544,10630,8572,10570,8583,10503,8582,10480,8565,10415,8531,10359,8483,10315,8424,10286,8357,10276xe" filled="t" fillcolor="#5C9F42" stroked="f">
                <v:path arrowok="t"/>
                <v:fill type="solid"/>
              </v:shape>
            </v:group>
            <v:group style="position:absolute;left:9118;top:10276;width:454;height:454" coordorigin="9118,10276" coordsize="454,454">
              <v:shape style="position:absolute;left:9118;top:10276;width:454;height:454" coordorigin="9118,10276" coordsize="454,454" path="m9346,10276l9279,10286,9219,10314,9171,10357,9137,10413,9119,10477,9118,10500,9119,10524,9136,10589,9169,10645,9217,10689,9276,10718,9342,10729,9345,10729,9368,10728,9433,10711,9489,10678,9533,10630,9561,10570,9572,10503,9570,10480,9554,10415,9520,10359,9472,10315,9413,10286,9346,10276xe" filled="t" fillcolor="#D01C26" stroked="f">
                <v:path arrowok="t"/>
                <v:fill type="solid"/>
              </v:shape>
            </v:group>
            <v:group style="position:absolute;left:10078;top:10276;width:454;height:454" coordorigin="10078,10276" coordsize="454,454">
              <v:shape style="position:absolute;left:10078;top:10276;width:454;height:454" coordorigin="10078,10276" coordsize="454,454" path="m10307,10276l10239,10286,10179,10314,10131,10357,10097,10413,10080,10477,10078,10500,10079,10524,10096,10589,10129,10645,10177,10689,10236,10718,10303,10729,10305,10729,10328,10728,10393,10711,10449,10678,10493,10630,10521,10570,10532,10503,10531,10480,10514,10415,10480,10359,10433,10315,10374,10286,10307,10276xe" filled="t" fillcolor="#D01C26" stroked="f">
                <v:path arrowok="t"/>
                <v:fill type="solid"/>
              </v:shape>
            </v:group>
            <v:group style="position:absolute;left:4224;top:11239;width:454;height:454" coordorigin="4224,11239" coordsize="454,454">
              <v:shape style="position:absolute;left:4224;top:11239;width:454;height:454" coordorigin="4224,11239" coordsize="454,454" path="m4452,11239l4384,11249,4325,11278,4276,11321,4242,11377,4225,11441,4224,11464,4225,11487,4241,11553,4275,11609,4322,11653,4381,11682,4448,11693,4450,11693,4474,11692,4538,11675,4594,11641,4638,11593,4667,11534,4677,11467,4676,11444,4659,11379,4626,11323,4578,11279,4519,11250,4452,11239xe" filled="t" fillcolor="#D01C26" stroked="f">
                <v:path arrowok="t"/>
                <v:fill type="solid"/>
              </v:shape>
            </v:group>
            <v:group style="position:absolute;left:5162;top:11239;width:454;height:454" coordorigin="5162,11239" coordsize="454,454">
              <v:shape style="position:absolute;left:5162;top:11239;width:454;height:454" coordorigin="5162,11239" coordsize="454,454" path="m5390,11239l5323,11249,5263,11278,5215,11321,5181,11377,5164,11441,5162,11464,5163,11487,5180,11553,5213,11609,5261,11653,5320,11682,5386,11693,5389,11693,5412,11692,5477,11675,5533,11641,5577,11593,5605,11534,5616,11467,5615,11444,5598,11379,5564,11323,5516,11279,5458,11250,5390,11239xe" filled="t" fillcolor="#D01C26" stroked="f">
                <v:path arrowok="t"/>
                <v:fill type="solid"/>
              </v:shape>
            </v:group>
            <v:group style="position:absolute;left:6165;top:11239;width:454;height:454" coordorigin="6165,11239" coordsize="454,454">
              <v:shape style="position:absolute;left:6165;top:11239;width:454;height:454" coordorigin="6165,11239" coordsize="454,454" path="m6394,11239l6326,11249,6266,11278,6218,11321,6184,11377,6167,11441,6165,11464,6167,11487,6183,11553,6216,11609,6264,11653,6323,11682,6390,11693,6392,11693,6415,11692,6480,11675,6536,11641,6580,11593,6609,11534,6619,11467,6618,11444,6601,11379,6568,11323,6520,11279,6461,11250,6394,11239xe" filled="t" fillcolor="#D01C26" stroked="f">
                <v:path arrowok="t"/>
                <v:fill type="solid"/>
              </v:shape>
            </v:group>
            <v:group style="position:absolute;left:7140;top:11239;width:454;height:454" coordorigin="7140,11239" coordsize="454,454">
              <v:shape style="position:absolute;left:7140;top:11239;width:454;height:454" coordorigin="7140,11239" coordsize="454,454" path="m7368,11239l7301,11249,7241,11278,7193,11321,7159,11377,7142,11441,7140,11464,7141,11487,7158,11553,7191,11609,7239,11653,7298,11682,7364,11693,7367,11693,7390,11692,7455,11675,7511,11641,7555,11593,7583,11534,7594,11467,7593,11444,7576,11379,7542,11323,7494,11279,7435,11250,7368,11239xe" filled="t" fillcolor="#D01C26" stroked="f">
                <v:path arrowok="t"/>
                <v:fill type="solid"/>
              </v:shape>
            </v:group>
            <v:group style="position:absolute;left:8129;top:11239;width:454;height:454" coordorigin="8129,11239" coordsize="454,454">
              <v:shape style="position:absolute;left:8129;top:11239;width:454;height:454" coordorigin="8129,11239" coordsize="454,454" path="m8357,11239l8290,11249,8230,11278,8182,11321,8148,11377,8130,11441,8129,11464,8130,11487,8147,11553,8180,11609,8228,11653,8287,11682,8353,11693,8356,11693,8379,11692,8444,11675,8500,11641,8544,11593,8572,11534,8583,11467,8582,11444,8565,11379,8531,11323,8483,11279,8424,11250,8357,11239xe" filled="t" fillcolor="#5C9F42" stroked="f">
                <v:path arrowok="t"/>
                <v:fill type="solid"/>
              </v:shape>
            </v:group>
            <v:group style="position:absolute;left:9118;top:11239;width:454;height:454" coordorigin="9118,11239" coordsize="454,454">
              <v:shape style="position:absolute;left:9118;top:11239;width:454;height:454" coordorigin="9118,11239" coordsize="454,454" path="m9346,11239l9279,11249,9219,11278,9171,11321,9137,11377,9119,11441,9118,11464,9119,11487,9136,11553,9169,11609,9217,11653,9276,11682,9342,11693,9345,11693,9368,11692,9433,11675,9489,11641,9533,11593,9561,11534,9572,11467,9570,11444,9554,11379,9520,11323,9472,11279,9413,11250,9346,11239xe" filled="t" fillcolor="#D01C26" stroked="f">
                <v:path arrowok="t"/>
                <v:fill type="solid"/>
              </v:shape>
            </v:group>
            <v:group style="position:absolute;left:10078;top:11239;width:454;height:454" coordorigin="10078,11239" coordsize="454,454">
              <v:shape style="position:absolute;left:10078;top:11239;width:454;height:454" coordorigin="10078,11239" coordsize="454,454" path="m10307,11239l10239,11249,10179,11278,10131,11321,10097,11377,10080,11441,10078,11464,10079,11487,10096,11553,10129,11609,10177,11653,10236,11682,10303,11693,10305,11693,10328,11692,10393,11675,10449,11641,10493,11593,10521,11534,10532,11467,10531,11444,10514,11379,10480,11323,10433,11279,10374,11250,10307,11239xe" filled="t" fillcolor="#D01C26" stroked="f">
                <v:path arrowok="t"/>
                <v:fill type="solid"/>
              </v:shape>
            </v:group>
            <v:group style="position:absolute;left:4224;top:12203;width:454;height:454" coordorigin="4224,12203" coordsize="454,454">
              <v:shape style="position:absolute;left:4224;top:12203;width:454;height:454" coordorigin="4224,12203" coordsize="454,454" path="m4452,12203l4384,12213,4325,12241,4276,12285,4242,12340,4225,12405,4224,12428,4225,12451,4241,12517,4275,12573,4322,12617,4381,12646,4448,12657,4450,12657,4474,12656,4538,12639,4594,12605,4638,12557,4667,12498,4677,12431,4676,12408,4659,12342,4626,12286,4578,12242,4519,12214,4452,12203xe" filled="t" fillcolor="#D01C26" stroked="f">
                <v:path arrowok="t"/>
                <v:fill type="solid"/>
              </v:shape>
            </v:group>
            <v:group style="position:absolute;left:5162;top:12203;width:454;height:454" coordorigin="5162,12203" coordsize="454,454">
              <v:shape style="position:absolute;left:5162;top:12203;width:454;height:454" coordorigin="5162,12203" coordsize="454,454" path="m5390,12203l5323,12213,5263,12241,5215,12285,5181,12340,5164,12405,5162,12428,5163,12451,5180,12517,5213,12573,5261,12617,5320,12646,5386,12657,5389,12657,5412,12656,5477,12639,5533,12605,5577,12557,5605,12498,5616,12431,5615,12408,5598,12342,5564,12286,5516,12242,5458,12214,5390,12203xe" filled="t" fillcolor="#5C9F42" stroked="f">
                <v:path arrowok="t"/>
                <v:fill type="solid"/>
              </v:shape>
            </v:group>
            <v:group style="position:absolute;left:6165;top:12203;width:454;height:454" coordorigin="6165,12203" coordsize="454,454">
              <v:shape style="position:absolute;left:6165;top:12203;width:454;height:454" coordorigin="6165,12203" coordsize="454,454" path="m6394,12203l6326,12213,6266,12241,6218,12285,6184,12340,6167,12405,6165,12428,6167,12451,6183,12517,6216,12573,6264,12617,6323,12646,6390,12657,6392,12657,6415,12656,6480,12639,6536,12605,6580,12557,6609,12498,6619,12431,6618,12408,6601,12342,6568,12286,6520,12242,6461,12214,6394,12203xe" filled="t" fillcolor="#D01C26" stroked="f">
                <v:path arrowok="t"/>
                <v:fill type="solid"/>
              </v:shape>
            </v:group>
            <v:group style="position:absolute;left:7140;top:12203;width:454;height:454" coordorigin="7140,12203" coordsize="454,454">
              <v:shape style="position:absolute;left:7140;top:12203;width:454;height:454" coordorigin="7140,12203" coordsize="454,454" path="m7368,12203l7301,12213,7241,12241,7193,12285,7159,12340,7142,12405,7140,12428,7141,12451,7158,12517,7191,12573,7239,12617,7298,12646,7364,12657,7367,12657,7390,12656,7455,12639,7511,12605,7555,12557,7583,12498,7594,12431,7593,12408,7576,12342,7542,12286,7494,12242,7435,12214,7368,12203xe" filled="t" fillcolor="#5C9F42" stroked="f">
                <v:path arrowok="t"/>
                <v:fill type="solid"/>
              </v:shape>
            </v:group>
            <v:group style="position:absolute;left:8129;top:12203;width:454;height:454" coordorigin="8129,12203" coordsize="454,454">
              <v:shape style="position:absolute;left:8129;top:12203;width:454;height:454" coordorigin="8129,12203" coordsize="454,454" path="m8357,12203l8290,12213,8230,12241,8182,12285,8148,12340,8130,12405,8129,12428,8130,12451,8147,12517,8180,12573,8228,12617,8287,12646,8353,12657,8356,12657,8379,12656,8444,12639,8500,12605,8544,12557,8572,12498,8583,12431,8582,12408,8565,12342,8531,12286,8483,12242,8424,12214,8357,12203xe" filled="t" fillcolor="#5C9F42" stroked="f">
                <v:path arrowok="t"/>
                <v:fill type="solid"/>
              </v:shape>
            </v:group>
            <v:group style="position:absolute;left:9118;top:12203;width:454;height:454" coordorigin="9118,12203" coordsize="454,454">
              <v:shape style="position:absolute;left:9118;top:12203;width:454;height:454" coordorigin="9118,12203" coordsize="454,454" path="m9346,12203l9279,12213,9219,12241,9171,12285,9137,12340,9119,12405,9118,12428,9119,12451,9136,12517,9169,12573,9217,12617,9276,12646,9342,12657,9345,12657,9368,12656,9433,12639,9489,12605,9533,12557,9561,12498,9572,12431,9570,12408,9554,12342,9520,12286,9472,12242,9413,12214,9346,12203xe" filled="t" fillcolor="#D01C26" stroked="f">
                <v:path arrowok="t"/>
                <v:fill type="solid"/>
              </v:shape>
            </v:group>
            <v:group style="position:absolute;left:10078;top:12203;width:454;height:454" coordorigin="10078,12203" coordsize="454,454">
              <v:shape style="position:absolute;left:10078;top:12203;width:454;height:454" coordorigin="10078,12203" coordsize="454,454" path="m10307,12203l10239,12213,10179,12241,10131,12285,10097,12340,10080,12405,10078,12428,10079,12451,10096,12517,10129,12573,10177,12617,10236,12646,10303,12657,10305,12657,10328,12656,10393,12639,10449,12605,10493,12557,10521,12498,10532,12431,10531,12408,10514,12342,10480,12286,10433,12242,10374,12214,10307,12203xe" filled="t" fillcolor="#5C9F42" stroked="f">
                <v:path arrowok="t"/>
                <v:fill type="solid"/>
              </v:shape>
            </v:group>
            <v:group style="position:absolute;left:4224;top:12883;width:454;height:454" coordorigin="4224,12883" coordsize="454,454">
              <v:shape style="position:absolute;left:4224;top:12883;width:454;height:454" coordorigin="4224,12883" coordsize="454,454" path="m4452,12883l4384,12894,4325,12922,4276,12965,4242,13021,4225,13085,4224,13108,4225,13132,4241,13197,4275,13253,4322,13297,4381,13326,4448,13337,4450,13337,4474,13336,4538,13319,4594,13285,4638,13237,4667,13178,4677,13111,4676,13088,4659,13023,4626,12967,4578,12923,4519,12894,4452,12883xe" filled="t" fillcolor="#D01C26" stroked="f">
                <v:path arrowok="t"/>
                <v:fill type="solid"/>
              </v:shape>
            </v:group>
            <v:group style="position:absolute;left:5162;top:12883;width:454;height:454" coordorigin="5162,12883" coordsize="454,454">
              <v:shape style="position:absolute;left:5162;top:12883;width:454;height:454" coordorigin="5162,12883" coordsize="454,454" path="m5390,12883l5323,12894,5263,12922,5215,12965,5181,13021,5164,13085,5162,13108,5163,13132,5180,13197,5213,13253,5261,13297,5320,13326,5386,13337,5389,13337,5412,13336,5477,13319,5533,13285,5577,13237,5605,13178,5616,13111,5615,13088,5598,13023,5564,12967,5516,12923,5458,12894,5390,12883xe" filled="t" fillcolor="#5C9F42" stroked="f">
                <v:path arrowok="t"/>
                <v:fill type="solid"/>
              </v:shape>
            </v:group>
            <v:group style="position:absolute;left:6165;top:12883;width:454;height:454" coordorigin="6165,12883" coordsize="454,454">
              <v:shape style="position:absolute;left:6165;top:12883;width:454;height:454" coordorigin="6165,12883" coordsize="454,454" path="m6394,12883l6326,12894,6266,12922,6218,12965,6184,13021,6167,13085,6165,13108,6167,13132,6183,13197,6216,13253,6264,13297,6323,13326,6390,13337,6392,13337,6415,13336,6480,13319,6536,13285,6580,13237,6609,13178,6619,13111,6618,13088,6601,13023,6568,12967,6520,12923,6461,12894,6394,12883xe" filled="t" fillcolor="#D01C26" stroked="f">
                <v:path arrowok="t"/>
                <v:fill type="solid"/>
              </v:shape>
            </v:group>
            <v:group style="position:absolute;left:7140;top:12883;width:454;height:454" coordorigin="7140,12883" coordsize="454,454">
              <v:shape style="position:absolute;left:7140;top:12883;width:454;height:454" coordorigin="7140,12883" coordsize="454,454" path="m7368,12883l7301,12894,7241,12922,7193,12965,7159,13021,7142,13085,7140,13108,7141,13132,7158,13197,7191,13253,7239,13297,7298,13326,7364,13337,7367,13337,7390,13336,7455,13319,7511,13285,7555,13237,7583,13178,7594,13111,7593,13088,7576,13023,7542,12967,7494,12923,7435,12894,7368,12883xe" filled="t" fillcolor="#5C9F42" stroked="f">
                <v:path arrowok="t"/>
                <v:fill type="solid"/>
              </v:shape>
            </v:group>
            <v:group style="position:absolute;left:8129;top:12883;width:454;height:454" coordorigin="8129,12883" coordsize="454,454">
              <v:shape style="position:absolute;left:8129;top:12883;width:454;height:454" coordorigin="8129,12883" coordsize="454,454" path="m8357,12883l8290,12894,8230,12922,8182,12965,8148,13021,8130,13085,8129,13108,8130,13132,8147,13197,8180,13253,8228,13297,8287,13326,8353,13337,8356,13337,8379,13336,8444,13319,8500,13285,8544,13237,8572,13178,8583,13111,8582,13088,8565,13023,8531,12967,8483,12923,8424,12894,8357,12883xe" filled="t" fillcolor="#5C9F42" stroked="f">
                <v:path arrowok="t"/>
                <v:fill type="solid"/>
              </v:shape>
            </v:group>
            <v:group style="position:absolute;left:9118;top:12883;width:454;height:454" coordorigin="9118,12883" coordsize="454,454">
              <v:shape style="position:absolute;left:9118;top:12883;width:454;height:454" coordorigin="9118,12883" coordsize="454,454" path="m9346,12883l9279,12894,9219,12922,9171,12965,9137,13021,9119,13085,9118,13108,9119,13132,9136,13197,9169,13253,9217,13297,9276,13326,9342,13337,9345,13337,9368,13336,9433,13319,9489,13285,9533,13237,9561,13178,9572,13111,9570,13088,9554,13023,9520,12967,9472,12923,9413,12894,9346,12883xe" filled="t" fillcolor="#D01C26" stroked="f">
                <v:path arrowok="t"/>
                <v:fill type="solid"/>
              </v:shape>
            </v:group>
            <v:group style="position:absolute;left:10078;top:12883;width:454;height:454" coordorigin="10078,12883" coordsize="454,454">
              <v:shape style="position:absolute;left:10078;top:12883;width:454;height:454" coordorigin="10078,12883" coordsize="454,454" path="m10307,12883l10239,12894,10179,12922,10131,12965,10097,13021,10080,13085,10078,13108,10079,13132,10096,13197,10129,13253,10177,13297,10236,13326,10303,13337,10305,13337,10328,13336,10393,13319,10449,13285,10493,13237,10521,13178,10532,13111,10531,13088,10514,13023,10480,12967,10433,12923,10374,12894,10307,12883xe" filled="t" fillcolor="#5C9F42" stroked="f">
                <v:path arrowok="t"/>
                <v:fill type="solid"/>
              </v:shape>
            </v:group>
            <v:group style="position:absolute;left:4224;top:13564;width:454;height:454" coordorigin="4224,13564" coordsize="454,454">
              <v:shape style="position:absolute;left:4224;top:13564;width:454;height:454" coordorigin="4224,13564" coordsize="454,454" path="m4452,13564l4384,13574,4325,13602,4276,13645,4242,13701,4225,13765,4224,13788,4225,13812,4241,13877,4275,13934,4322,13978,4381,14007,4448,14017,4450,14017,4474,14016,4538,14000,4594,13966,4638,13918,4667,13859,4677,13791,4676,13768,4659,13703,4626,13647,4578,13603,4519,13574,4452,13564xe" filled="t" fillcolor="#D01C26" stroked="f">
                <v:path arrowok="t"/>
                <v:fill type="solid"/>
              </v:shape>
            </v:group>
            <v:group style="position:absolute;left:5162;top:13564;width:454;height:454" coordorigin="5162,13564" coordsize="454,454">
              <v:shape style="position:absolute;left:5162;top:13564;width:454;height:454" coordorigin="5162,13564" coordsize="454,454" path="m5390,13564l5323,13574,5263,13602,5215,13645,5181,13701,5164,13765,5162,13788,5163,13812,5180,13877,5213,13934,5261,13978,5320,14007,5386,14017,5389,14017,5412,14016,5477,14000,5533,13966,5577,13918,5605,13859,5616,13791,5615,13768,5598,13703,5564,13647,5516,13603,5458,13574,5390,13564xe" filled="t" fillcolor="#F47721" stroked="f">
                <v:path arrowok="t"/>
                <v:fill type="solid"/>
              </v:shape>
            </v:group>
            <v:group style="position:absolute;left:6165;top:13564;width:454;height:454" coordorigin="6165,13564" coordsize="454,454">
              <v:shape style="position:absolute;left:6165;top:13564;width:454;height:454" coordorigin="6165,13564" coordsize="454,454" path="m6394,13564l6326,13574,6266,13602,6218,13645,6184,13701,6167,13765,6165,13788,6167,13812,6183,13877,6216,13934,6264,13978,6323,14007,6390,14017,6392,14017,6415,14016,6480,14000,6536,13966,6580,13918,6609,13859,6619,13791,6618,13768,6601,13703,6568,13647,6520,13603,6461,13574,6394,13564xe" filled="t" fillcolor="#5C9F42" stroked="f">
                <v:path arrowok="t"/>
                <v:fill type="solid"/>
              </v:shape>
            </v:group>
            <v:group style="position:absolute;left:7140;top:13564;width:454;height:454" coordorigin="7140,13564" coordsize="454,454">
              <v:shape style="position:absolute;left:7140;top:13564;width:454;height:454" coordorigin="7140,13564" coordsize="454,454" path="m7368,13564l7301,13574,7241,13602,7193,13645,7159,13701,7142,13765,7140,13788,7141,13812,7158,13877,7191,13934,7239,13978,7298,14007,7364,14017,7367,14017,7390,14016,7455,14000,7511,13966,7555,13918,7583,13859,7594,13791,7593,13768,7576,13703,7542,13647,7494,13603,7435,13574,7368,13564xe" filled="t" fillcolor="#5C9F42" stroked="f">
                <v:path arrowok="t"/>
                <v:fill type="solid"/>
              </v:shape>
            </v:group>
            <v:group style="position:absolute;left:8129;top:13564;width:454;height:454" coordorigin="8129,13564" coordsize="454,454">
              <v:shape style="position:absolute;left:8129;top:13564;width:454;height:454" coordorigin="8129,13564" coordsize="454,454" path="m8357,13564l8290,13574,8230,13602,8182,13645,8148,13701,8130,13765,8129,13788,8130,13812,8147,13877,8180,13934,8228,13978,8287,14007,8353,14017,8356,14017,8379,14016,8444,14000,8500,13966,8544,13918,8572,13859,8583,13791,8582,13768,8565,13703,8531,13647,8483,13603,8424,13574,8357,13564xe" filled="t" fillcolor="#5C9F42" stroked="f">
                <v:path arrowok="t"/>
                <v:fill type="solid"/>
              </v:shape>
            </v:group>
            <v:group style="position:absolute;left:9118;top:13564;width:454;height:454" coordorigin="9118,13564" coordsize="454,454">
              <v:shape style="position:absolute;left:9118;top:13564;width:454;height:454" coordorigin="9118,13564" coordsize="454,454" path="m9346,13564l9279,13574,9219,13602,9171,13645,9137,13701,9119,13765,9118,13788,9119,13812,9136,13877,9169,13934,9217,13978,9276,14007,9342,14017,9345,14017,9368,14016,9433,14000,9489,13966,9533,13918,9561,13859,9572,13791,9570,13768,9554,13703,9520,13647,9472,13603,9413,13574,9346,13564xe" filled="t" fillcolor="#D01C26" stroked="f">
                <v:path arrowok="t"/>
                <v:fill type="solid"/>
              </v:shape>
            </v:group>
            <v:group style="position:absolute;left:10078;top:13564;width:454;height:454" coordorigin="10078,13564" coordsize="454,454">
              <v:shape style="position:absolute;left:10078;top:13564;width:454;height:454" coordorigin="10078,13564" coordsize="454,454" path="m10307,13564l10239,13574,10179,13602,10131,13645,10097,13701,10080,13765,10078,13788,10079,13812,10096,13877,10129,13934,10177,13978,10236,14007,10303,14017,10305,14017,10328,14016,10393,14000,10449,13966,10493,13918,10521,13859,10532,13791,10531,13768,10514,13703,10480,13647,10433,13603,10374,13574,10307,13564xe" filled="t" fillcolor="#5C9F42" stroked="f">
                <v:path arrowok="t"/>
                <v:fill type="solid"/>
              </v:shape>
            </v:group>
            <v:group style="position:absolute;left:4224;top:14499;width:454;height:454" coordorigin="4224,14499" coordsize="454,454">
              <v:shape style="position:absolute;left:4224;top:14499;width:454;height:454" coordorigin="4224,14499" coordsize="454,454" path="m4452,14499l4384,14509,4325,14538,4276,14581,4242,14636,4225,14701,4224,14724,4225,14747,4241,14813,4275,14869,4322,14913,4381,14942,4448,14953,4450,14953,4474,14952,4538,14935,4594,14901,4638,14853,4667,14794,4677,14727,4676,14704,4659,14638,4626,14582,4578,14538,4519,14510,4452,14499xe" filled="t" fillcolor="#5C9F42" stroked="f">
                <v:path arrowok="t"/>
                <v:fill type="solid"/>
              </v:shape>
            </v:group>
            <v:group style="position:absolute;left:5162;top:14499;width:454;height:454" coordorigin="5162,14499" coordsize="454,454">
              <v:shape style="position:absolute;left:5162;top:14499;width:454;height:454" coordorigin="5162,14499" coordsize="454,454" path="m5390,14499l5323,14509,5263,14538,5215,14581,5181,14636,5164,14701,5162,14724,5163,14747,5180,14813,5213,14869,5261,14913,5320,14942,5386,14953,5389,14953,5412,14952,5477,14935,5533,14901,5577,14853,5605,14794,5616,14727,5615,14704,5598,14638,5564,14582,5516,14538,5458,14510,5390,14499xe" filled="t" fillcolor="#D01C26" stroked="f">
                <v:path arrowok="t"/>
                <v:fill type="solid"/>
              </v:shape>
            </v:group>
            <v:group style="position:absolute;left:6165;top:14499;width:454;height:454" coordorigin="6165,14499" coordsize="454,454">
              <v:shape style="position:absolute;left:6165;top:14499;width:454;height:454" coordorigin="6165,14499" coordsize="454,454" path="m6394,14499l6326,14509,6266,14538,6218,14581,6184,14636,6167,14701,6165,14724,6167,14747,6183,14813,6216,14869,6264,14913,6323,14942,6390,14953,6392,14953,6415,14952,6480,14935,6536,14901,6580,14853,6609,14794,6619,14727,6618,14704,6601,14638,6568,14582,6520,14538,6461,14510,6394,14499xe" filled="t" fillcolor="#D01C26" stroked="f">
                <v:path arrowok="t"/>
                <v:fill type="solid"/>
              </v:shape>
            </v:group>
            <v:group style="position:absolute;left:7140;top:14499;width:454;height:454" coordorigin="7140,14499" coordsize="454,454">
              <v:shape style="position:absolute;left:7140;top:14499;width:454;height:454" coordorigin="7140,14499" coordsize="454,454" path="m7368,14499l7301,14509,7241,14538,7193,14581,7159,14636,7142,14701,7140,14724,7141,14747,7158,14813,7191,14869,7239,14913,7298,14942,7364,14953,7367,14953,7390,14952,7455,14935,7511,14901,7555,14853,7583,14794,7594,14727,7593,14704,7576,14638,7542,14582,7494,14538,7435,14510,7368,14499xe" filled="t" fillcolor="#D01C26" stroked="f">
                <v:path arrowok="t"/>
                <v:fill type="solid"/>
              </v:shape>
            </v:group>
            <v:group style="position:absolute;left:8129;top:14499;width:454;height:454" coordorigin="8129,14499" coordsize="454,454">
              <v:shape style="position:absolute;left:8129;top:14499;width:454;height:454" coordorigin="8129,14499" coordsize="454,454" path="m8357,14499l8290,14509,8230,14538,8182,14581,8148,14636,8130,14701,8129,14724,8130,14747,8147,14813,8180,14869,8228,14913,8287,14942,8353,14953,8356,14953,8379,14952,8444,14935,8500,14901,8544,14853,8572,14794,8583,14727,8582,14704,8565,14638,8531,14582,8483,14538,8424,14510,8357,14499xe" filled="t" fillcolor="#D01C26" stroked="f">
                <v:path arrowok="t"/>
                <v:fill type="solid"/>
              </v:shape>
            </v:group>
            <v:group style="position:absolute;left:9118;top:14499;width:454;height:454" coordorigin="9118,14499" coordsize="454,454">
              <v:shape style="position:absolute;left:9118;top:14499;width:454;height:454" coordorigin="9118,14499" coordsize="454,454" path="m9346,14499l9279,14509,9219,14538,9171,14581,9137,14636,9119,14701,9118,14724,9119,14747,9136,14813,9169,14869,9217,14913,9276,14942,9342,14953,9345,14953,9368,14952,9433,14935,9489,14901,9533,14853,9561,14794,9572,14727,9570,14704,9554,14638,9520,14582,9472,14538,9413,14510,9346,14499xe" filled="t" fillcolor="#D01C26" stroked="f">
                <v:path arrowok="t"/>
                <v:fill type="solid"/>
              </v:shape>
            </v:group>
            <v:group style="position:absolute;left:10078;top:14499;width:454;height:454" coordorigin="10078,14499" coordsize="454,454">
              <v:shape style="position:absolute;left:10078;top:14499;width:454;height:454" coordorigin="10078,14499" coordsize="454,454" path="m10307,14499l10239,14509,10179,14538,10131,14581,10097,14636,10080,14701,10078,14724,10079,14747,10096,14813,10129,14869,10177,14913,10236,14942,10303,14953,10305,14953,10328,14952,10393,14935,10449,14901,10493,14853,10521,14794,10532,14727,10531,14704,10514,14638,10480,14582,10433,14538,10374,14510,10307,14499xe" filled="t" fillcolor="#D01C26" stroked="f">
                <v:path arrowok="t"/>
                <v:fill type="solid"/>
              </v:shape>
            </v:group>
            <v:group style="position:absolute;left:4224;top:15180;width:454;height:454" coordorigin="4224,15180" coordsize="454,454">
              <v:shape style="position:absolute;left:4224;top:15180;width:454;height:454" coordorigin="4224,15180" coordsize="454,454" path="m4452,15180l4384,15190,4325,15218,4276,15261,4242,15317,4225,15381,4224,15404,4225,15428,4241,15493,4275,15549,4322,15593,4381,15622,4448,15633,4450,15633,4474,15632,4538,15615,4594,15582,4638,15533,4667,15474,4677,15407,4676,15384,4659,15319,4626,15263,4578,15219,4519,15190,4452,15180xe" filled="t" fillcolor="#5C9F42" stroked="f">
                <v:path arrowok="t"/>
                <v:fill type="solid"/>
              </v:shape>
            </v:group>
            <v:group style="position:absolute;left:5162;top:15180;width:454;height:454" coordorigin="5162,15180" coordsize="454,454">
              <v:shape style="position:absolute;left:5162;top:15180;width:454;height:454" coordorigin="5162,15180" coordsize="454,454" path="m5390,15180l5323,15190,5263,15218,5215,15261,5181,15317,5164,15381,5162,15404,5163,15428,5180,15493,5213,15549,5261,15593,5320,15622,5386,15633,5389,15633,5412,15632,5477,15615,5533,15582,5577,15533,5605,15474,5616,15407,5615,15384,5598,15319,5564,15263,5516,15219,5458,15190,5390,15180xe" filled="t" fillcolor="#5C9F42" stroked="f">
                <v:path arrowok="t"/>
                <v:fill type="solid"/>
              </v:shape>
            </v:group>
            <v:group style="position:absolute;left:6165;top:15180;width:454;height:454" coordorigin="6165,15180" coordsize="454,454">
              <v:shape style="position:absolute;left:6165;top:15180;width:454;height:454" coordorigin="6165,15180" coordsize="454,454" path="m6394,15180l6326,15190,6266,15218,6218,15261,6184,15317,6167,15381,6165,15404,6167,15428,6183,15493,6216,15549,6264,15593,6323,15622,6390,15633,6392,15633,6415,15632,6480,15615,6536,15582,6580,15533,6609,15474,6619,15407,6618,15384,6601,15319,6568,15263,6520,15219,6461,15190,6394,15180xe" filled="t" fillcolor="#5C9F42" stroked="f">
                <v:path arrowok="t"/>
                <v:fill type="solid"/>
              </v:shape>
            </v:group>
            <v:group style="position:absolute;left:7140;top:15180;width:454;height:454" coordorigin="7140,15180" coordsize="454,454">
              <v:shape style="position:absolute;left:7140;top:15180;width:454;height:454" coordorigin="7140,15180" coordsize="454,454" path="m7368,15180l7301,15190,7241,15218,7193,15261,7159,15317,7142,15381,7140,15404,7141,15428,7158,15493,7191,15549,7239,15593,7298,15622,7364,15633,7367,15633,7390,15632,7455,15615,7511,15582,7555,15533,7583,15474,7594,15407,7593,15384,7576,15319,7542,15263,7494,15219,7435,15190,7368,15180xe" filled="t" fillcolor="#D01C26" stroked="f">
                <v:path arrowok="t"/>
                <v:fill type="solid"/>
              </v:shape>
            </v:group>
            <v:group style="position:absolute;left:8129;top:15180;width:454;height:454" coordorigin="8129,15180" coordsize="454,454">
              <v:shape style="position:absolute;left:8129;top:15180;width:454;height:454" coordorigin="8129,15180" coordsize="454,454" path="m8357,15180l8290,15190,8230,15218,8182,15261,8148,15317,8130,15381,8129,15404,8130,15428,8147,15493,8180,15549,8228,15593,8287,15622,8353,15633,8356,15633,8379,15632,8444,15615,8500,15582,8544,15533,8572,15474,8583,15407,8582,15384,8565,15319,8531,15263,8483,15219,8424,15190,8357,15180xe" filled="t" fillcolor="#5C9F42" stroked="f">
                <v:path arrowok="t"/>
                <v:fill type="solid"/>
              </v:shape>
            </v:group>
            <v:group style="position:absolute;left:9118;top:15180;width:454;height:454" coordorigin="9118,15180" coordsize="454,454">
              <v:shape style="position:absolute;left:9118;top:15180;width:454;height:454" coordorigin="9118,15180" coordsize="454,454" path="m9346,15180l9279,15190,9219,15218,9171,15261,9137,15317,9119,15381,9118,15404,9119,15428,9136,15493,9169,15549,9217,15593,9276,15622,9342,15633,9345,15633,9368,15632,9433,15615,9489,15582,9533,15533,9561,15474,9572,15407,9570,15384,9554,15319,9520,15263,9472,15219,9413,15190,9346,15180xe" filled="t" fillcolor="#5C9F42" stroked="f">
                <v:path arrowok="t"/>
                <v:fill type="solid"/>
              </v:shape>
            </v:group>
            <v:group style="position:absolute;left:10078;top:15180;width:454;height:454" coordorigin="10078,15180" coordsize="454,454">
              <v:shape style="position:absolute;left:10078;top:15180;width:454;height:454" coordorigin="10078,15180" coordsize="454,454" path="m10307,15180l10239,15190,10179,15218,10131,15261,10097,15317,10080,15381,10078,15404,10079,15428,10096,15493,10129,15549,10177,15593,10236,15622,10303,15633,10305,15633,10328,15632,10393,15615,10449,15582,10493,15533,10521,15474,10532,15407,10531,15384,10514,15319,10480,15263,10433,15219,10374,15190,10307,15180xe" filled="t" fillcolor="#5C9F42" stroked="f">
                <v:path arrowok="t"/>
                <v:fill type="solid"/>
              </v:shape>
            </v:group>
            <v:group style="position:absolute;left:5276;top:2650;width:227;height:170" coordorigin="5276,2650" coordsize="227,170">
              <v:shape style="position:absolute;left:5276;top:2650;width:227;height:170" coordorigin="5276,2650" coordsize="227,170" path="m5389,2650l5276,2820,5502,2820,5389,2650xe" filled="t" fillcolor="#000000" stroked="f">
                <v:path arrowok="t"/>
                <v:fill type="solid"/>
              </v:shape>
            </v:group>
            <v:group style="position:absolute;left:7254;top:2650;width:227;height:170" coordorigin="7254,2650" coordsize="227,170">
              <v:shape style="position:absolute;left:7254;top:2650;width:227;height:170" coordorigin="7254,2650" coordsize="227,170" path="m7367,2650l7254,2820,7480,2820,7367,2650xe" filled="t" fillcolor="#000000" stroked="f">
                <v:path arrowok="t"/>
                <v:fill type="solid"/>
              </v:shape>
            </v:group>
            <v:group style="position:absolute;left:8243;top:2650;width:227;height:170" coordorigin="8243,2650" coordsize="227,170">
              <v:shape style="position:absolute;left:8243;top:2650;width:227;height:170" coordorigin="8243,2650" coordsize="227,170" path="m8356,2650l8243,2820,8469,2820,8356,2650xe" filled="t" fillcolor="#000000" stroked="f">
                <v:path arrowok="t"/>
                <v:fill type="solid"/>
              </v:shape>
            </v:group>
            <v:group style="position:absolute;left:4348;top:2665;width:227;height:170" coordorigin="4348,2665" coordsize="227,170">
              <v:shape style="position:absolute;left:4348;top:2665;width:227;height:170" coordorigin="4348,2665" coordsize="227,170" path="m4575,2665l4348,2665,4461,2835,4575,2665xe" filled="t" fillcolor="#000000" stroked="f">
                <v:path arrowok="t"/>
                <v:fill type="solid"/>
              </v:shape>
            </v:group>
            <v:group style="position:absolute;left:9227;top:2665;width:227;height:170" coordorigin="9227,2665" coordsize="227,170">
              <v:shape style="position:absolute;left:9227;top:2665;width:227;height:170" coordorigin="9227,2665" coordsize="227,170" path="m9454,2665l9227,2665,9340,2835,9454,266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2.362263pt;margin-top:2.523447pt;width:22.677461pt;height:22.676753pt;mso-position-horizontal-relative:page;mso-position-vertical-relative:paragraph;z-index:-14833" coordorigin="1247,50" coordsize="454,454">
            <v:shape style="position:absolute;left:1247;top:50;width:454;height:454" coordorigin="1247,50" coordsize="454,454" path="m1476,50l1408,61,1348,89,1300,132,1266,188,1249,252,1247,275,1248,299,1265,364,1298,420,1346,464,1405,493,1471,504,1474,504,1497,503,1562,486,1618,452,1662,404,1690,345,1701,278,1700,255,1683,190,1649,134,1602,90,1543,61,1476,50xe" filled="t" fillcolor="#5C9F4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4.645767pt;margin-top:2.523447pt;width:22.677461pt;height:22.676753pt;mso-position-horizontal-relative:page;mso-position-vertical-relative:paragraph;z-index:-14832" coordorigin="2693,50" coordsize="454,454">
            <v:shape style="position:absolute;left:2693;top:50;width:454;height:454" coordorigin="2693,50" coordsize="454,454" path="m2921,50l2853,61,2794,89,2746,132,2711,188,2694,252,2693,275,2694,299,2710,364,2744,420,2792,464,2850,493,2917,504,2920,504,2943,503,3008,486,3064,452,3107,404,3136,345,3146,278,3145,255,3129,190,3095,134,3047,90,2988,61,2921,50xe" filled="t" fillcolor="#D01C26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Publicly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76"/>
        <w:ind w:left="7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Publicly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line="245" w:lineRule="auto" w:before="72"/>
        <w:ind w:left="655" w:right="130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udgments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online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ailable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previous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ear/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fee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visions</w:t>
      </w:r>
      <w:r>
        <w:rPr>
          <w:rFonts w:ascii="Arial" w:hAnsi="Arial" w:cs="Arial" w:eastAsia="Arial"/>
          <w:b w:val="0"/>
          <w:bCs w:val="0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and/or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cuit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courts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held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data</w:t>
      </w:r>
      <w:r>
        <w:rPr>
          <w:rFonts w:ascii="Arial" w:hAnsi="Arial" w:cs="Arial" w:eastAsia="Arial"/>
          <w:b w:val="0"/>
          <w:bCs w:val="0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collected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number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cases/</w:t>
      </w:r>
      <w:r>
        <w:rPr>
          <w:rFonts w:ascii="Arial" w:hAnsi="Arial" w:cs="Arial" w:eastAsia="Arial"/>
          <w:b w:val="0"/>
          <w:bCs w:val="0"/>
          <w:spacing w:val="0"/>
          <w:w w:val="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produces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Annual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Report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but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not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clear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public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access</w:t>
      </w:r>
      <w:r>
        <w:rPr>
          <w:rFonts w:ascii="Arial" w:hAnsi="Arial" w:cs="Arial" w:eastAsia="Arial"/>
          <w:b w:val="0"/>
          <w:bCs w:val="0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7"/>
          <w:szCs w:val="17"/>
        </w:rPr>
        <w:t>it.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6" w:h="16840"/>
          <w:pgMar w:top="4540" w:bottom="280" w:left="0" w:right="0"/>
          <w:cols w:num="3" w:equalWidth="0">
            <w:col w:w="2458" w:space="40"/>
            <w:col w:w="1655" w:space="40"/>
            <w:col w:w="771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3.248689pt;height:161.025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7"/>
        <w:jc w:val="both"/>
      </w:pPr>
      <w:r>
        <w:rPr>
          <w:b w:val="0"/>
          <w:bCs w:val="0"/>
          <w:spacing w:val="-9"/>
          <w:w w:val="100"/>
        </w:rPr>
        <w:t>T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indicator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selecte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wer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2"/>
          <w:w w:val="100"/>
        </w:rPr>
        <w:t>hose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PJD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judicia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counterpart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represented</w:t>
      </w:r>
      <w:r>
        <w:rPr>
          <w:b w:val="0"/>
          <w:bCs w:val="0"/>
          <w:spacing w:val="2"/>
          <w:w w:val="93"/>
        </w:rPr>
        <w:t> </w:t>
      </w:r>
      <w:r>
        <w:rPr>
          <w:b w:val="0"/>
          <w:bCs w:val="0"/>
          <w:spacing w:val="2"/>
          <w:w w:val="100"/>
        </w:rPr>
        <w:t>essentia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dat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jurisdictions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2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larg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small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ideall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capacity</w:t>
      </w:r>
      <w:r>
        <w:rPr>
          <w:b w:val="0"/>
          <w:bCs w:val="0"/>
          <w:spacing w:val="2"/>
          <w:w w:val="98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collect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analys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presen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annua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reports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0"/>
          <w:w w:val="100"/>
        </w:rPr>
        <w:t>F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se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thes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indicators,</w:t>
      </w:r>
      <w:r>
        <w:rPr>
          <w:b w:val="0"/>
          <w:bCs w:val="0"/>
          <w:spacing w:val="2"/>
          <w:w w:val="98"/>
        </w:rPr>
        <w:t> </w:t>
      </w:r>
      <w:r>
        <w:rPr>
          <w:b w:val="0"/>
          <w:bCs w:val="0"/>
          <w:spacing w:val="2"/>
          <w:w w:val="100"/>
        </w:rPr>
        <w:t>jurisdiction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wer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captur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dat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disaggregate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gende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cour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client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or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(ju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enile/non-ju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enil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clients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wer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requeste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presen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le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of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information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we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see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Chapte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mos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court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captur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gende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and</w:t>
      </w:r>
      <w:r>
        <w:rPr>
          <w:b w:val="0"/>
          <w:bCs w:val="0"/>
          <w:spacing w:val="2"/>
          <w:w w:val="96"/>
        </w:rPr>
        <w:t> </w:t>
      </w:r>
      <w:r>
        <w:rPr>
          <w:b w:val="0"/>
          <w:bCs w:val="0"/>
          <w:spacing w:val="2"/>
          <w:w w:val="100"/>
        </w:rPr>
        <w:t>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disaggregate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dat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presen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informatio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annua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report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5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v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time,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PJD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judicia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counterpart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m</w:t>
      </w:r>
      <w:r>
        <w:rPr>
          <w:b w:val="0"/>
          <w:bCs w:val="0"/>
          <w:spacing w:val="-6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wis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exten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lis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indicator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lin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wit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the</w:t>
      </w:r>
      <w:r>
        <w:rPr>
          <w:b w:val="0"/>
          <w:bCs w:val="0"/>
          <w:spacing w:val="2"/>
          <w:w w:val="95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abilit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mor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collect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analys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repor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performanc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dat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more</w:t>
      </w:r>
      <w:r>
        <w:rPr>
          <w:b w:val="0"/>
          <w:bCs w:val="0"/>
          <w:spacing w:val="2"/>
          <w:w w:val="97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comple</w:t>
      </w:r>
      <w:r>
        <w:rPr>
          <w:b w:val="0"/>
          <w:bCs w:val="0"/>
          <w:spacing w:val="0"/>
          <w:w w:val="100"/>
          <w:position w:val="0"/>
        </w:rPr>
        <w:t>x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w</w:t>
      </w:r>
      <w:r>
        <w:rPr>
          <w:b w:val="0"/>
          <w:bCs w:val="0"/>
          <w:spacing w:val="-6"/>
          <w:w w:val="100"/>
          <w:position w:val="0"/>
        </w:rPr>
        <w:t>a</w:t>
      </w:r>
      <w:r>
        <w:rPr>
          <w:b w:val="0"/>
          <w:bCs w:val="0"/>
          <w:spacing w:val="2"/>
          <w:w w:val="100"/>
          <w:position w:val="0"/>
        </w:rPr>
        <w:t>ys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H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2"/>
          <w:w w:val="100"/>
          <w:position w:val="0"/>
        </w:rPr>
        <w:t>we</w:t>
      </w:r>
      <w:r>
        <w:rPr>
          <w:b w:val="0"/>
          <w:bCs w:val="0"/>
          <w:spacing w:val="-1"/>
          <w:w w:val="100"/>
          <w:position w:val="0"/>
        </w:rPr>
        <w:t>v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6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initia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1</w:t>
      </w:r>
      <w:r>
        <w:rPr>
          <w:b w:val="0"/>
          <w:bCs w:val="0"/>
          <w:spacing w:val="0"/>
          <w:w w:val="100"/>
          <w:position w:val="0"/>
        </w:rPr>
        <w:t>5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indicator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containe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baselin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repor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wil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all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0"/>
          <w:w w:val="107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externa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stakeholder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22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acifi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regio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obser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w</w:t>
      </w:r>
      <w:r>
        <w:rPr>
          <w:b w:val="0"/>
          <w:bCs w:val="0"/>
          <w:spacing w:val="2"/>
          <w:w w:val="100"/>
          <w:position w:val="0"/>
        </w:rPr>
        <w:t>hethe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capacity</w:t>
      </w:r>
      <w:r>
        <w:rPr>
          <w:b w:val="0"/>
          <w:bCs w:val="0"/>
          <w:spacing w:val="2"/>
          <w:w w:val="98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court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collect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analys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repor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cour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performanc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dat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strengthene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v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the</w:t>
      </w:r>
      <w:r>
        <w:rPr>
          <w:b w:val="0"/>
          <w:bCs w:val="0"/>
          <w:spacing w:val="2"/>
          <w:w w:val="95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implementatio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perio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fo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PJD</w:t>
      </w:r>
      <w:r>
        <w:rPr>
          <w:b w:val="0"/>
          <w:bCs w:val="0"/>
          <w:spacing w:val="0"/>
          <w:w w:val="100"/>
          <w:position w:val="0"/>
        </w:rPr>
        <w:t>P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be</w:t>
      </w:r>
      <w:r>
        <w:rPr>
          <w:b w:val="0"/>
          <w:bCs w:val="0"/>
          <w:spacing w:val="-3"/>
          <w:w w:val="100"/>
          <w:position w:val="0"/>
        </w:rPr>
        <w:t>y</w:t>
      </w:r>
      <w:r>
        <w:rPr>
          <w:b w:val="0"/>
          <w:bCs w:val="0"/>
          <w:spacing w:val="2"/>
          <w:w w:val="100"/>
          <w:position w:val="0"/>
        </w:rPr>
        <w:t>ond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19"/>
          <w:w w:val="100"/>
          <w:position w:val="0"/>
        </w:rPr>
        <w:t> </w:t>
      </w:r>
      <w:r>
        <w:rPr>
          <w:b w:val="0"/>
          <w:bCs w:val="0"/>
          <w:spacing w:val="-9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2</w:t>
      </w:r>
      <w:r>
        <w:rPr>
          <w:b w:val="0"/>
          <w:bCs w:val="0"/>
          <w:spacing w:val="0"/>
          <w:w w:val="100"/>
          <w:position w:val="0"/>
        </w:rPr>
        <w:t>7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ke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finding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2</w:t>
      </w:r>
      <w:r>
        <w:rPr>
          <w:b w:val="0"/>
          <w:bCs w:val="0"/>
          <w:spacing w:val="0"/>
          <w:w w:val="100"/>
          <w:position w:val="0"/>
        </w:rPr>
        <w:t>4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recommendations</w:t>
      </w:r>
      <w:r>
        <w:rPr>
          <w:b w:val="0"/>
          <w:bCs w:val="0"/>
          <w:spacing w:val="2"/>
          <w:w w:val="97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fro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201</w:t>
      </w:r>
      <w:r>
        <w:rPr>
          <w:b w:val="0"/>
          <w:bCs w:val="0"/>
          <w:spacing w:val="0"/>
          <w:w w:val="100"/>
          <w:position w:val="0"/>
        </w:rPr>
        <w:t>2</w:t>
      </w:r>
      <w:r>
        <w:rPr>
          <w:b w:val="0"/>
          <w:bCs w:val="0"/>
          <w:spacing w:val="-22"/>
          <w:w w:val="100"/>
          <w:position w:val="0"/>
        </w:rPr>
        <w:t> </w:t>
      </w:r>
      <w:r>
        <w:rPr>
          <w:b w:val="0"/>
          <w:bCs w:val="0"/>
          <w:spacing w:val="-16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ren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Repor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ar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se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ou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Chapte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8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thi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report.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collection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regular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review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external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ceptions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dialogues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step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Once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collected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aluated,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then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possible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meaningful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hese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relate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timeliness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disposal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different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types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cases,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quality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experienced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registr</w:t>
      </w:r>
      <w:r>
        <w:rPr>
          <w:b w:val="0"/>
          <w:bCs w:val="0"/>
          <w:spacing w:val="-21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quality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judgments.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ithout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understanding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performing,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collection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analysis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ears,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unlikely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realistic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hie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standard.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process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setting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standards,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consultation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staff,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establishes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aims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expect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displ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ansparen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commitment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ving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statement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met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targets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Only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one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court,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hie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80" w:lineRule="exact" w:before="79"/>
        <w:ind w:left="1984" w:right="1532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86pt;width:425.197pt;height:.1pt;mso-position-horizontal-relative:page;mso-position-vertical-relative:paragraph;z-index:-14830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5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judiciary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exception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presents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ju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enile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ailable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website: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hyperlink r:id="rId34"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-6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rm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6"/>
            <w:szCs w:val="16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6"/>
            <w:szCs w:val="16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g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7"/>
        <w:ind w:left="1700" w:right="4038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Ownership,</w:t>
      </w:r>
      <w:r>
        <w:rPr>
          <w:rFonts w:ascii="Arial" w:hAnsi="Arial" w:cs="Arial" w:eastAsia="Arial"/>
          <w:b w:val="0"/>
          <w:bCs w:val="0"/>
          <w:color w:val="116161"/>
          <w:spacing w:val="-4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Results,</w:t>
      </w:r>
      <w:r>
        <w:rPr>
          <w:rFonts w:ascii="Arial" w:hAnsi="Arial" w:cs="Arial" w:eastAsia="Arial"/>
          <w:b w:val="0"/>
          <w:bCs w:val="0"/>
          <w:color w:val="116161"/>
          <w:spacing w:val="-5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27"/>
          <w:w w:val="10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rust</w:t>
      </w:r>
      <w:r>
        <w:rPr>
          <w:rFonts w:ascii="Arial" w:hAnsi="Arial" w:cs="Arial" w:eastAsia="Arial"/>
          <w:b w:val="0"/>
          <w:bCs w:val="0"/>
          <w:color w:val="116161"/>
          <w:spacing w:val="-4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116161"/>
          <w:spacing w:val="-5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Accountability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hese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four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principles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underpin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4"/>
          <w:w w:val="95"/>
        </w:rPr>
        <w:t>n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international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statements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95"/>
        </w:rPr>
        <w:t>integrity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independence.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represent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ehicle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take</w:t>
      </w:r>
      <w:r>
        <w:rPr>
          <w:b w:val="0"/>
          <w:bCs w:val="0"/>
          <w:spacing w:val="0"/>
          <w:w w:val="94"/>
        </w:rPr>
        <w:t> </w:t>
      </w:r>
      <w:r>
        <w:rPr>
          <w:rFonts w:ascii="Arial" w:hAnsi="Arial" w:cs="Arial" w:eastAsia="Arial"/>
          <w:b/>
          <w:bCs/>
          <w:spacing w:val="-5"/>
          <w:w w:val="95"/>
        </w:rPr>
        <w:t>o</w:t>
      </w:r>
      <w:r>
        <w:rPr>
          <w:rFonts w:ascii="Arial" w:hAnsi="Arial" w:cs="Arial" w:eastAsia="Arial"/>
          <w:b/>
          <w:bCs/>
          <w:spacing w:val="0"/>
          <w:w w:val="95"/>
        </w:rPr>
        <w:t>wnership</w:t>
      </w:r>
      <w:r>
        <w:rPr>
          <w:rFonts w:ascii="Arial" w:hAnsi="Arial" w:cs="Arial" w:eastAsia="Arial"/>
          <w:b/>
          <w:bCs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completed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1"/>
          <w:w w:val="95"/>
        </w:rPr>
        <w:t> </w:t>
      </w:r>
      <w:r>
        <w:rPr>
          <w:rFonts w:ascii="Arial" w:hAnsi="Arial" w:cs="Arial" w:eastAsia="Arial"/>
          <w:b/>
          <w:bCs/>
          <w:spacing w:val="-3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esults</w:t>
      </w:r>
      <w:r>
        <w:rPr>
          <w:rFonts w:ascii="Arial" w:hAnsi="Arial" w:cs="Arial" w:eastAsia="Arial"/>
          <w:b/>
          <w:bCs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doing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win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trust</w:t>
      </w:r>
      <w:r>
        <w:rPr>
          <w:rFonts w:ascii="Arial" w:hAnsi="Arial" w:cs="Arial" w:eastAsia="Arial"/>
          <w:b/>
          <w:bCs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0"/>
          <w:w w:val="104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-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accountable</w:t>
      </w:r>
      <w:r>
        <w:rPr>
          <w:rFonts w:ascii="Arial" w:hAnsi="Arial" w:cs="Arial" w:eastAsia="Arial"/>
          <w:b/>
          <w:bCs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citizens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834" w:val="left" w:leader="none"/>
        </w:tabs>
        <w:spacing w:line="268" w:lineRule="auto" w:before="65"/>
        <w:ind w:left="2834" w:right="2109" w:hanging="1134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Summary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Reporting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80" w:hRule="exact"/>
        </w:trPr>
        <w:tc>
          <w:tcPr>
            <w:tcW w:w="2776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84"/>
              <w:ind w:left="2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36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84"/>
              <w:ind w:left="1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/>
                <w:bCs/>
                <w:spacing w:val="1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61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84"/>
              <w:ind w:left="102" w:right="8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2012</w:t>
            </w:r>
            <w:r>
              <w:rPr>
                <w:rFonts w:ascii="Arial" w:hAnsi="Arial" w:cs="Arial" w:eastAsia="Arial"/>
                <w:b/>
                <w:bCs/>
                <w:spacing w:val="-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05" w:hRule="exact"/>
        </w:trPr>
        <w:tc>
          <w:tcPr>
            <w:tcW w:w="2776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83" w:right="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6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DBA561"/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less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10</w:t>
            </w:r>
          </w:p>
          <w:p>
            <w:pPr>
              <w:pStyle w:val="TableParagraph"/>
              <w:ind w:left="122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2" w:right="-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less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2" w:right="-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2" w:right="1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on.</w:t>
            </w:r>
          </w:p>
        </w:tc>
      </w:tr>
      <w:tr>
        <w:trPr>
          <w:trHeight w:val="1314" w:hRule="exact"/>
        </w:trPr>
        <w:tc>
          <w:tcPr>
            <w:tcW w:w="2776" w:type="dxa"/>
            <w:vMerge/>
            <w:tcBorders>
              <w:left w:val="single" w:sz="12" w:space="0" w:color="A0C2C9"/>
              <w:bottom w:val="single" w:sz="8" w:space="0" w:color="BED3D8"/>
              <w:right w:val="single" w:sz="12" w:space="0" w:color="A0C2C9"/>
            </w:tcBorders>
          </w:tcPr>
          <w:p>
            <w:pPr/>
          </w:p>
        </w:tc>
        <w:tc>
          <w:tcPr>
            <w:tcW w:w="2836" w:type="dxa"/>
            <w:tcBorders>
              <w:top w:val="nil" w:sz="6" w:space="0" w:color="auto"/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on.</w:t>
            </w:r>
          </w:p>
        </w:tc>
        <w:tc>
          <w:tcPr>
            <w:tcW w:w="2861" w:type="dxa"/>
            <w:vMerge/>
            <w:tcBorders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A6B46D"/>
          </w:tcPr>
          <w:p>
            <w:pPr/>
          </w:p>
        </w:tc>
      </w:tr>
      <w:tr>
        <w:trPr>
          <w:trHeight w:val="1417" w:hRule="exact"/>
        </w:trPr>
        <w:tc>
          <w:tcPr>
            <w:tcW w:w="2776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83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produc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contribut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publicl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ailabl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win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.</w:t>
            </w:r>
          </w:p>
        </w:tc>
        <w:tc>
          <w:tcPr>
            <w:tcW w:w="2836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DBA561"/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produces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contributes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.</w:t>
            </w:r>
          </w:p>
        </w:tc>
        <w:tc>
          <w:tcPr>
            <w:tcW w:w="2861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02" w:right="-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produce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contribute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</w:p>
        </w:tc>
      </w:tr>
      <w:tr>
        <w:trPr>
          <w:trHeight w:val="1701" w:hRule="exact"/>
        </w:trPr>
        <w:tc>
          <w:tcPr>
            <w:tcW w:w="2776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3" w:right="2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6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DBA561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3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8" w:space="0" w:color="BED3D8"/>
              <w:left w:val="single" w:sz="12" w:space="0" w:color="A0C2C9"/>
              <w:bottom w:val="single" w:sz="8" w:space="0" w:color="BED3D8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5" w:hRule="exact"/>
        </w:trPr>
        <w:tc>
          <w:tcPr>
            <w:tcW w:w="2776" w:type="dxa"/>
            <w:tcBorders>
              <w:top w:val="single" w:sz="8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3" w:right="2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regularly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analyse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better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understand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hat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actual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potential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ery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quality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client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stakeholder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dialogues.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36" w:type="dxa"/>
            <w:tcBorders>
              <w:top w:val="single" w:sz="8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2" w:right="8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undertook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PNG).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61" w:type="dxa"/>
            <w:tcBorders>
              <w:top w:val="single" w:sz="8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A6B46D"/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undertook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Islands).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5" w:lineRule="auto" w:before="76"/>
        <w:ind w:left="2721" w:right="6354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85.039001pt;margin-top:5.358304pt;width:45.354pt;height:28.346pt;mso-position-horizontal-relative:page;mso-position-vertical-relative:paragraph;z-index:-14829" coordorigin="1701,107" coordsize="907,567">
            <v:shape style="position:absolute;left:1701;top:107;width:907;height:567" coordorigin="1701,107" coordsize="907,567" path="m1701,674l2608,674,2608,107,1701,107,1701,674xe" filled="t" fillcolor="#A6B46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een</w:t>
      </w:r>
      <w:r>
        <w:rPr>
          <w:rFonts w:ascii="Arial" w:hAnsi="Arial" w:cs="Arial" w:eastAsia="Arial"/>
          <w:b/>
          <w:bCs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indicates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trend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impr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ement</w:t>
      </w:r>
      <w:r>
        <w:rPr>
          <w:rFonts w:ascii="Arial" w:hAnsi="Arial" w:cs="Arial" w:eastAsia="Arial"/>
          <w:b w:val="0"/>
          <w:bCs w:val="0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performance</w:t>
      </w:r>
      <w:r>
        <w:rPr>
          <w:rFonts w:ascii="Arial" w:hAnsi="Arial" w:cs="Arial" w:eastAsia="Arial"/>
          <w:b w:val="0"/>
          <w:bCs w:val="0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reporting</w:t>
      </w:r>
      <w:r>
        <w:rPr>
          <w:rFonts w:ascii="Arial" w:hAnsi="Arial" w:cs="Arial" w:eastAsia="Arial"/>
          <w:b w:val="0"/>
          <w:bCs w:val="0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ear</w:t>
      </w:r>
      <w:r>
        <w:rPr>
          <w:rFonts w:ascii="Arial" w:hAnsi="Arial" w:cs="Arial" w:eastAsia="Arial"/>
          <w:b w:val="0"/>
          <w:bCs w:val="0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er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baseline</w:t>
      </w:r>
      <w:r>
        <w:rPr>
          <w:rFonts w:ascii="Arial" w:hAnsi="Arial" w:cs="Arial" w:eastAsia="Arial"/>
          <w:b w:val="0"/>
          <w:bCs w:val="0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spacing w:val="-15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17"/>
          <w:szCs w:val="17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17"/>
          <w:szCs w:val="17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7"/>
        <w:ind w:right="0"/>
        <w:jc w:val="left"/>
      </w:pPr>
      <w:r>
        <w:rPr>
          <w:b w:val="0"/>
          <w:bCs w:val="0"/>
          <w:color w:val="116161"/>
          <w:spacing w:val="0"/>
          <w:w w:val="95"/>
        </w:rPr>
        <w:t>Regional</w:t>
      </w:r>
      <w:r>
        <w:rPr>
          <w:b w:val="0"/>
          <w:bCs w:val="0"/>
          <w:color w:val="116161"/>
          <w:spacing w:val="-11"/>
          <w:w w:val="95"/>
        </w:rPr>
        <w:t> </w:t>
      </w:r>
      <w:r>
        <w:rPr>
          <w:b w:val="0"/>
          <w:bCs w:val="0"/>
          <w:color w:val="116161"/>
          <w:spacing w:val="-11"/>
          <w:w w:val="95"/>
        </w:rPr>
        <w:t>J</w:t>
      </w:r>
      <w:r>
        <w:rPr>
          <w:b w:val="0"/>
          <w:bCs w:val="0"/>
          <w:color w:val="116161"/>
          <w:spacing w:val="0"/>
          <w:w w:val="95"/>
        </w:rPr>
        <w:t>ustice</w:t>
      </w:r>
      <w:r>
        <w:rPr>
          <w:b w:val="0"/>
          <w:bCs w:val="0"/>
          <w:color w:val="116161"/>
          <w:spacing w:val="-11"/>
          <w:w w:val="95"/>
        </w:rPr>
        <w:t> </w:t>
      </w:r>
      <w:r>
        <w:rPr>
          <w:b w:val="0"/>
          <w:bCs w:val="0"/>
          <w:color w:val="116161"/>
          <w:spacing w:val="-18"/>
          <w:w w:val="95"/>
        </w:rPr>
        <w:t>P</w:t>
      </w:r>
      <w:r>
        <w:rPr>
          <w:b w:val="0"/>
          <w:bCs w:val="0"/>
          <w:color w:val="116161"/>
          <w:spacing w:val="0"/>
          <w:w w:val="95"/>
        </w:rPr>
        <w:t>erformance</w:t>
      </w:r>
      <w:r>
        <w:rPr>
          <w:b w:val="0"/>
          <w:bCs w:val="0"/>
          <w:color w:val="116161"/>
          <w:spacing w:val="-10"/>
          <w:w w:val="95"/>
        </w:rPr>
        <w:t> </w:t>
      </w:r>
      <w:r>
        <w:rPr>
          <w:b w:val="0"/>
          <w:bCs w:val="0"/>
          <w:color w:val="116161"/>
          <w:spacing w:val="-15"/>
          <w:w w:val="95"/>
        </w:rPr>
        <w:t>F</w:t>
      </w:r>
      <w:r>
        <w:rPr>
          <w:b w:val="0"/>
          <w:bCs w:val="0"/>
          <w:color w:val="116161"/>
          <w:spacing w:val="-4"/>
          <w:w w:val="95"/>
        </w:rPr>
        <w:t>r</w:t>
      </w:r>
      <w:r>
        <w:rPr>
          <w:b w:val="0"/>
          <w:bCs w:val="0"/>
          <w:color w:val="116161"/>
          <w:spacing w:val="0"/>
          <w:w w:val="95"/>
        </w:rPr>
        <w:t>ame</w:t>
      </w:r>
      <w:r>
        <w:rPr>
          <w:b w:val="0"/>
          <w:bCs w:val="0"/>
          <w:color w:val="116161"/>
          <w:spacing w:val="-4"/>
          <w:w w:val="95"/>
        </w:rPr>
        <w:t>w</w:t>
      </w:r>
      <w:r>
        <w:rPr>
          <w:b w:val="0"/>
          <w:bCs w:val="0"/>
          <w:color w:val="116161"/>
          <w:spacing w:val="0"/>
          <w:w w:val="95"/>
        </w:rPr>
        <w:t>ork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14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leadership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meeting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Apia,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Samoa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endorsed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ork:</w:t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1" w:lineRule="auto"/>
        <w:ind w:left="2437" w:right="23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Chief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ustices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countries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participating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udicial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i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Prog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amme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agree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progress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ely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build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capacity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their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judicial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staff</w:t>
      </w:r>
      <w:r>
        <w:rPr>
          <w:rFonts w:ascii="Arial" w:hAnsi="Arial" w:cs="Arial" w:eastAsia="Arial"/>
          <w:b w:val="0"/>
          <w:bCs w:val="0"/>
          <w:i/>
          <w:spacing w:val="0"/>
          <w:w w:val="9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colleagues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so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publish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Annual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Reports: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9"/>
        </w:numPr>
        <w:tabs>
          <w:tab w:pos="2834" w:val="left" w:leader="none"/>
        </w:tabs>
        <w:ind w:left="2834" w:right="5498" w:hanging="45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regional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websites,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9"/>
        </w:numPr>
        <w:tabs>
          <w:tab w:pos="2834" w:val="left" w:leader="none"/>
        </w:tabs>
        <w:ind w:left="2834" w:right="4761" w:hanging="45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within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one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ear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end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reporting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period,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9"/>
        </w:numPr>
        <w:tabs>
          <w:tab w:pos="2834" w:val="left" w:leader="none"/>
        </w:tabs>
        <w:ind w:left="2834" w:right="7992" w:hanging="45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that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include: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9"/>
        </w:numPr>
        <w:tabs>
          <w:tab w:pos="3175" w:val="left" w:leader="none"/>
        </w:tabs>
        <w:spacing w:line="271" w:lineRule="auto"/>
        <w:ind w:left="3175" w:right="3206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performance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data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results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against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15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indicators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Recommendations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presented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PJDP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2"/>
          <w:numId w:val="9"/>
        </w:numPr>
        <w:tabs>
          <w:tab w:pos="3175" w:val="left" w:leader="none"/>
        </w:tabs>
        <w:spacing w:line="271" w:lineRule="auto"/>
        <w:ind w:left="3175" w:right="2712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performance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standards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annual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results</w:t>
      </w:r>
      <w:r>
        <w:rPr>
          <w:rFonts w:ascii="Arial" w:hAnsi="Arial" w:cs="Arial" w:eastAsia="Arial"/>
          <w:b w:val="0"/>
          <w:bCs w:val="0"/>
          <w:i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against</w:t>
      </w:r>
      <w:r>
        <w:rPr>
          <w:rFonts w:ascii="Arial" w:hAnsi="Arial" w:cs="Arial" w:eastAsia="Arial"/>
          <w:b w:val="0"/>
          <w:bCs w:val="0"/>
          <w:i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those</w:t>
      </w:r>
      <w:r>
        <w:rPr>
          <w:rFonts w:ascii="Arial" w:hAnsi="Arial" w:cs="Arial" w:eastAsia="Arial"/>
          <w:b w:val="0"/>
          <w:bCs w:val="0"/>
          <w:i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standards,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2"/>
          <w:numId w:val="9"/>
        </w:numPr>
        <w:tabs>
          <w:tab w:pos="3175" w:val="left" w:leader="none"/>
        </w:tabs>
        <w:spacing w:line="271" w:lineRule="auto"/>
        <w:ind w:left="3175" w:right="2476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summary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key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findings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from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stakeholder/potential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user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dialogues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that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taken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place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previous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ea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2"/>
          <w:numId w:val="9"/>
        </w:numPr>
        <w:tabs>
          <w:tab w:pos="3175" w:val="left" w:leader="none"/>
        </w:tabs>
        <w:ind w:left="3175" w:right="0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financial</w:t>
      </w:r>
      <w:r>
        <w:rPr>
          <w:rFonts w:ascii="Arial" w:hAnsi="Arial" w:cs="Arial" w:eastAsia="Arial"/>
          <w:b w:val="0"/>
          <w:bCs w:val="0"/>
          <w:i/>
          <w:spacing w:val="-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statements,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including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budget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execution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statements.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0"/>
        <w:jc w:val="left"/>
      </w:pPr>
      <w:r>
        <w:rPr>
          <w:b w:val="0"/>
          <w:bCs w:val="0"/>
          <w:color w:val="116161"/>
          <w:spacing w:val="-26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rend</w:t>
      </w:r>
      <w:r>
        <w:rPr>
          <w:b w:val="0"/>
          <w:bCs w:val="0"/>
          <w:color w:val="116161"/>
          <w:spacing w:val="-9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Changes:</w:t>
      </w:r>
      <w:r>
        <w:rPr>
          <w:b w:val="0"/>
          <w:bCs w:val="0"/>
          <w:color w:val="116161"/>
          <w:spacing w:val="-9"/>
          <w:w w:val="95"/>
        </w:rPr>
        <w:t> </w:t>
      </w:r>
      <w:r>
        <w:rPr>
          <w:b w:val="0"/>
          <w:bCs w:val="0"/>
          <w:color w:val="116161"/>
          <w:spacing w:val="-11"/>
          <w:w w:val="95"/>
        </w:rPr>
        <w:t>J</w:t>
      </w:r>
      <w:r>
        <w:rPr>
          <w:b w:val="0"/>
          <w:bCs w:val="0"/>
          <w:color w:val="116161"/>
          <w:spacing w:val="0"/>
          <w:w w:val="95"/>
        </w:rPr>
        <w:t>uly</w:t>
      </w:r>
      <w:r>
        <w:rPr>
          <w:b w:val="0"/>
          <w:bCs w:val="0"/>
          <w:color w:val="116161"/>
          <w:spacing w:val="-9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2012–</w:t>
      </w:r>
      <w:r>
        <w:rPr>
          <w:b w:val="0"/>
          <w:bCs w:val="0"/>
          <w:color w:val="116161"/>
          <w:spacing w:val="-50"/>
          <w:w w:val="95"/>
        </w:rPr>
        <w:t> </w:t>
      </w:r>
      <w:r>
        <w:rPr>
          <w:b w:val="0"/>
          <w:bCs w:val="0"/>
          <w:color w:val="116161"/>
          <w:spacing w:val="-11"/>
          <w:w w:val="95"/>
        </w:rPr>
        <w:t>J</w:t>
      </w:r>
      <w:r>
        <w:rPr>
          <w:b w:val="0"/>
          <w:bCs w:val="0"/>
          <w:color w:val="116161"/>
          <w:spacing w:val="0"/>
          <w:w w:val="95"/>
        </w:rPr>
        <w:t>une</w:t>
      </w:r>
      <w:r>
        <w:rPr>
          <w:b w:val="0"/>
          <w:bCs w:val="0"/>
          <w:color w:val="116161"/>
          <w:spacing w:val="-9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2013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Imp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-5"/>
          <w:w w:val="95"/>
        </w:rPr>
        <w:t>o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ed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-17"/>
          <w:w w:val="95"/>
        </w:rPr>
        <w:t>T</w:t>
      </w:r>
      <w:r>
        <w:rPr>
          <w:rFonts w:ascii="Arial" w:hAnsi="Arial" w:cs="Arial" w:eastAsia="Arial"/>
          <w:b/>
          <w:bCs/>
          <w:spacing w:val="-7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anspa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en</w:t>
      </w:r>
      <w:r>
        <w:rPr>
          <w:rFonts w:ascii="Arial" w:hAnsi="Arial" w:cs="Arial" w:eastAsia="Arial"/>
          <w:b/>
          <w:bCs/>
          <w:spacing w:val="-9"/>
          <w:w w:val="95"/>
        </w:rPr>
        <w:t>c</w:t>
      </w:r>
      <w:r>
        <w:rPr>
          <w:rFonts w:ascii="Arial" w:hAnsi="Arial" w:cs="Arial" w:eastAsia="Arial"/>
          <w:b/>
          <w:bCs/>
          <w:spacing w:val="0"/>
          <w:w w:val="95"/>
        </w:rPr>
        <w:t>y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Nine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(64%)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increased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B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ab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e.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hree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(21%)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reported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same</w:t>
      </w:r>
      <w:r>
        <w:rPr>
          <w:b w:val="0"/>
          <w:bCs w:val="0"/>
          <w:spacing w:val="0"/>
          <w:w w:val="90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22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(14%)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wer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2041" w:val="left" w:leader="none"/>
        </w:tabs>
        <w:spacing w:line="268" w:lineRule="auto"/>
        <w:ind w:left="2041" w:right="1700" w:hanging="341"/>
        <w:jc w:val="both"/>
      </w:pPr>
      <w:r>
        <w:rPr>
          <w:rFonts w:ascii="Arial" w:hAnsi="Arial" w:cs="Arial" w:eastAsia="Arial"/>
          <w:b/>
          <w:bCs/>
          <w:spacing w:val="0"/>
          <w:w w:val="100"/>
        </w:rPr>
        <w:t>Imp</w:t>
      </w:r>
      <w:r>
        <w:rPr>
          <w:rFonts w:ascii="Arial" w:hAnsi="Arial" w:cs="Arial" w:eastAsia="Arial"/>
          <w:b/>
          <w:bCs/>
          <w:spacing w:val="-5"/>
          <w:w w:val="100"/>
        </w:rPr>
        <w:t>r</w:t>
      </w:r>
      <w:r>
        <w:rPr>
          <w:rFonts w:ascii="Arial" w:hAnsi="Arial" w:cs="Arial" w:eastAsia="Arial"/>
          <w:b/>
          <w:bCs/>
          <w:spacing w:val="-5"/>
          <w:w w:val="100"/>
        </w:rPr>
        <w:t>o</w:t>
      </w:r>
      <w:r>
        <w:rPr>
          <w:rFonts w:ascii="Arial" w:hAnsi="Arial" w:cs="Arial" w:eastAsia="Arial"/>
          <w:b/>
          <w:bCs/>
          <w:spacing w:val="-5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ed</w:t>
      </w:r>
      <w:r>
        <w:rPr>
          <w:rFonts w:ascii="Arial" w:hAnsi="Arial" w:cs="Arial" w:eastAsia="Arial"/>
          <w:b/>
          <w:bCs/>
          <w:spacing w:val="-1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Consisten</w:t>
      </w:r>
      <w:r>
        <w:rPr>
          <w:rFonts w:ascii="Arial" w:hAnsi="Arial" w:cs="Arial" w:eastAsia="Arial"/>
          <w:b/>
          <w:bCs/>
          <w:spacing w:val="-10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(79%)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Island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indicators,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trend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impr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ears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prog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amme.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2041" w:val="left" w:leader="none"/>
        </w:tabs>
        <w:spacing w:line="268" w:lineRule="auto"/>
        <w:ind w:left="2041" w:right="1697" w:hanging="341"/>
        <w:jc w:val="both"/>
      </w:pPr>
      <w:r>
        <w:rPr>
          <w:rFonts w:ascii="Arial" w:hAnsi="Arial" w:cs="Arial" w:eastAsia="Arial"/>
          <w:b/>
          <w:bCs/>
          <w:spacing w:val="1"/>
          <w:w w:val="95"/>
        </w:rPr>
        <w:t>Inc</w:t>
      </w:r>
      <w:r>
        <w:rPr>
          <w:rFonts w:ascii="Arial" w:hAnsi="Arial" w:cs="Arial" w:eastAsia="Arial"/>
          <w:b/>
          <w:bCs/>
          <w:spacing w:val="-1"/>
          <w:w w:val="95"/>
        </w:rPr>
        <w:t>r</w:t>
      </w:r>
      <w:r>
        <w:rPr>
          <w:rFonts w:ascii="Arial" w:hAnsi="Arial" w:cs="Arial" w:eastAsia="Arial"/>
          <w:b/>
          <w:bCs/>
          <w:spacing w:val="2"/>
          <w:w w:val="95"/>
        </w:rPr>
        <w:t>ease</w:t>
      </w:r>
      <w:r>
        <w:rPr>
          <w:rFonts w:ascii="Arial" w:hAnsi="Arial" w:cs="Arial" w:eastAsia="Arial"/>
          <w:b/>
          <w:bCs/>
          <w:spacing w:val="0"/>
          <w:w w:val="95"/>
        </w:rPr>
        <w:t>d</w:t>
      </w:r>
      <w:r>
        <w:rPr>
          <w:rFonts w:ascii="Arial" w:hAnsi="Arial" w:cs="Arial" w:eastAsia="Arial"/>
          <w:b/>
          <w:bCs/>
          <w:spacing w:val="20"/>
          <w:w w:val="95"/>
        </w:rPr>
        <w:t> </w:t>
      </w:r>
      <w:r>
        <w:rPr>
          <w:rFonts w:ascii="Arial" w:hAnsi="Arial" w:cs="Arial" w:eastAsia="Arial"/>
          <w:b/>
          <w:bCs/>
          <w:spacing w:val="2"/>
          <w:w w:val="95"/>
        </w:rPr>
        <w:t>Reporting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hre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1</w:t>
      </w:r>
      <w:r>
        <w:rPr>
          <w:b w:val="0"/>
          <w:bCs w:val="0"/>
          <w:spacing w:val="0"/>
          <w:w w:val="95"/>
        </w:rPr>
        <w:t>4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(21%</w:t>
      </w:r>
      <w:r>
        <w:rPr>
          <w:b w:val="0"/>
          <w:bCs w:val="0"/>
          <w:spacing w:val="0"/>
          <w:w w:val="95"/>
        </w:rPr>
        <w:t>)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PJD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countrie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produce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annua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report</w:t>
      </w:r>
      <w:r>
        <w:rPr>
          <w:b w:val="0"/>
          <w:bCs w:val="0"/>
          <w:spacing w:val="2"/>
          <w:w w:val="97"/>
        </w:rPr>
        <w:t> </w:t>
      </w:r>
      <w:r>
        <w:rPr>
          <w:b w:val="0"/>
          <w:bCs w:val="0"/>
          <w:spacing w:val="1"/>
          <w:w w:val="95"/>
        </w:rPr>
        <w:t>fo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firs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time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Coo</w:t>
      </w:r>
      <w:r>
        <w:rPr>
          <w:b w:val="0"/>
          <w:bCs w:val="0"/>
          <w:spacing w:val="0"/>
          <w:w w:val="95"/>
        </w:rPr>
        <w:t>k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2"/>
          <w:w w:val="95"/>
        </w:rPr>
        <w:t>Islands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2"/>
          <w:w w:val="95"/>
        </w:rPr>
        <w:t>ede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2"/>
          <w:w w:val="95"/>
        </w:rPr>
        <w:t>ate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2"/>
          <w:w w:val="95"/>
        </w:rPr>
        <w:t>State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Micronesi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21"/>
          <w:w w:val="95"/>
        </w:rPr>
        <w:t>T</w:t>
      </w:r>
      <w:r>
        <w:rPr>
          <w:b w:val="0"/>
          <w:bCs w:val="0"/>
          <w:spacing w:val="1"/>
          <w:w w:val="95"/>
        </w:rPr>
        <w:t>okelau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1"/>
          <w:w w:val="95"/>
        </w:rPr>
        <w:t>public</w:t>
      </w:r>
      <w:r>
        <w:rPr>
          <w:b w:val="0"/>
          <w:bCs w:val="0"/>
          <w:spacing w:val="2"/>
          <w:w w:val="104"/>
        </w:rPr>
        <w:t> </w:t>
      </w:r>
      <w:r>
        <w:rPr>
          <w:b w:val="0"/>
          <w:bCs w:val="0"/>
          <w:spacing w:val="1"/>
          <w:w w:val="95"/>
        </w:rPr>
        <w:t>ca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acces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al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thre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thes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annua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report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throug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nationa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website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wel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1"/>
          <w:w w:val="95"/>
        </w:rPr>
        <w:t>regiona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21"/>
          <w:w w:val="95"/>
        </w:rPr>
        <w:t>P</w:t>
      </w:r>
      <w:r>
        <w:rPr>
          <w:b w:val="0"/>
          <w:bCs w:val="0"/>
          <w:spacing w:val="1"/>
          <w:w w:val="95"/>
        </w:rPr>
        <w:t>acifi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2"/>
          <w:w w:val="95"/>
        </w:rPr>
        <w:t>Lega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Informatio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Institut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2"/>
          <w:w w:val="95"/>
        </w:rPr>
        <w:t>(</w:t>
      </w:r>
      <w:r>
        <w:rPr>
          <w:b w:val="0"/>
          <w:bCs w:val="0"/>
          <w:spacing w:val="-21"/>
          <w:w w:val="95"/>
        </w:rPr>
        <w:t>P</w:t>
      </w:r>
      <w:r>
        <w:rPr>
          <w:b w:val="0"/>
          <w:bCs w:val="0"/>
          <w:spacing w:val="2"/>
          <w:w w:val="95"/>
        </w:rPr>
        <w:t>acLII</w:t>
      </w:r>
      <w:r>
        <w:rPr>
          <w:b w:val="0"/>
          <w:bCs w:val="0"/>
          <w:spacing w:val="0"/>
          <w:w w:val="95"/>
        </w:rPr>
        <w:t>)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website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experienc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1"/>
          <w:w w:val="95"/>
        </w:rPr>
        <w:t>Cook</w:t>
      </w:r>
      <w:r>
        <w:rPr>
          <w:b w:val="0"/>
          <w:bCs w:val="0"/>
          <w:spacing w:val="2"/>
          <w:w w:val="97"/>
        </w:rPr>
        <w:t> </w:t>
      </w:r>
      <w:r>
        <w:rPr>
          <w:b w:val="0"/>
          <w:bCs w:val="0"/>
          <w:spacing w:val="2"/>
          <w:w w:val="95"/>
        </w:rPr>
        <w:t>Island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21"/>
          <w:w w:val="95"/>
        </w:rPr>
        <w:t>T</w:t>
      </w:r>
      <w:r>
        <w:rPr>
          <w:b w:val="0"/>
          <w:bCs w:val="0"/>
          <w:spacing w:val="1"/>
          <w:w w:val="95"/>
        </w:rPr>
        <w:t>okela</w:t>
      </w:r>
      <w:r>
        <w:rPr>
          <w:b w:val="0"/>
          <w:bCs w:val="0"/>
          <w:spacing w:val="0"/>
          <w:w w:val="95"/>
        </w:rPr>
        <w:t>u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compilin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thei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firs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annua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repor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2"/>
          <w:w w:val="95"/>
        </w:rPr>
        <w:t>i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2"/>
          <w:w w:val="95"/>
        </w:rPr>
        <w:t>presente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2"/>
          <w:w w:val="95"/>
        </w:rPr>
        <w:t>Chapte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1"/>
          <w:w w:val="95"/>
        </w:rPr>
        <w:t>thi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-15"/>
          <w:w w:val="95"/>
        </w:rPr>
        <w:t>T</w:t>
      </w:r>
      <w:r>
        <w:rPr>
          <w:b w:val="0"/>
          <w:bCs w:val="0"/>
          <w:spacing w:val="1"/>
          <w:w w:val="95"/>
        </w:rPr>
        <w:t>ren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2"/>
          <w:w w:val="95"/>
        </w:rPr>
        <w:t>Report.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2041" w:val="left" w:leader="none"/>
        </w:tabs>
        <w:spacing w:line="268" w:lineRule="auto"/>
        <w:ind w:left="2041" w:right="1699" w:hanging="341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Imp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-5"/>
          <w:w w:val="95"/>
        </w:rPr>
        <w:t>o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ed</w:t>
      </w:r>
      <w:r>
        <w:rPr>
          <w:rFonts w:ascii="Arial" w:hAnsi="Arial" w:cs="Arial" w:eastAsia="Arial"/>
          <w:b/>
          <w:bCs/>
          <w:spacing w:val="-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Public</w:t>
      </w:r>
      <w:r>
        <w:rPr>
          <w:rFonts w:ascii="Arial" w:hAnsi="Arial" w:cs="Arial" w:eastAsia="Arial"/>
          <w:b/>
          <w:bCs/>
          <w:spacing w:val="-2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Access</w:t>
      </w:r>
      <w:r>
        <w:rPr>
          <w:rFonts w:ascii="Arial" w:hAnsi="Arial" w:cs="Arial" w:eastAsia="Arial"/>
          <w:b/>
          <w:bCs/>
          <w:spacing w:val="-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to</w:t>
      </w:r>
      <w:r>
        <w:rPr>
          <w:rFonts w:ascii="Arial" w:hAnsi="Arial" w:cs="Arial" w:eastAsia="Arial"/>
          <w:b/>
          <w:bCs/>
          <w:spacing w:val="-1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Court</w:t>
      </w:r>
      <w:r>
        <w:rPr>
          <w:rFonts w:ascii="Arial" w:hAnsi="Arial" w:cs="Arial" w:eastAsia="Arial"/>
          <w:b/>
          <w:bCs/>
          <w:spacing w:val="-2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Annual</w:t>
      </w:r>
      <w:r>
        <w:rPr>
          <w:rFonts w:ascii="Arial" w:hAnsi="Arial" w:cs="Arial" w:eastAsia="Arial"/>
          <w:b/>
          <w:bCs/>
          <w:spacing w:val="-1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Reports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Report,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only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one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produced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contributed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nine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(64%)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produced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contributed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represents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significant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impr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accountability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ansparen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judiciaries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acLII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continues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7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role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facilitating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accountability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ansparen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systems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across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publication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judgments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reports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jurisdictions.</w:t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2041" w:val="left" w:leader="none"/>
        </w:tabs>
        <w:spacing w:line="268" w:lineRule="auto" w:before="65"/>
        <w:ind w:left="2041" w:right="1700" w:hanging="341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Smallest</w:t>
      </w:r>
      <w:r>
        <w:rPr>
          <w:rFonts w:ascii="Arial" w:hAnsi="Arial" w:cs="Arial" w:eastAsia="Arial"/>
          <w:b/>
          <w:bCs/>
          <w:spacing w:val="-3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PJDP</w:t>
      </w:r>
      <w:r>
        <w:rPr>
          <w:rFonts w:ascii="Arial" w:hAnsi="Arial" w:cs="Arial" w:eastAsia="Arial"/>
          <w:b/>
          <w:bCs/>
          <w:spacing w:val="-34"/>
          <w:w w:val="95"/>
        </w:rPr>
        <w:t> </w:t>
      </w:r>
      <w:r>
        <w:rPr>
          <w:rFonts w:ascii="Arial" w:hAnsi="Arial" w:cs="Arial" w:eastAsia="Arial"/>
          <w:b/>
          <w:bCs/>
          <w:spacing w:val="-7"/>
          <w:w w:val="95"/>
        </w:rPr>
        <w:t>J</w:t>
      </w:r>
      <w:r>
        <w:rPr>
          <w:rFonts w:ascii="Arial" w:hAnsi="Arial" w:cs="Arial" w:eastAsia="Arial"/>
          <w:b/>
          <w:bCs/>
          <w:spacing w:val="0"/>
          <w:w w:val="95"/>
        </w:rPr>
        <w:t>urisdictions</w:t>
      </w:r>
      <w:r>
        <w:rPr>
          <w:rFonts w:ascii="Arial" w:hAnsi="Arial" w:cs="Arial" w:eastAsia="Arial"/>
          <w:b/>
          <w:bCs/>
          <w:spacing w:val="-3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</w:t>
      </w:r>
      <w:r>
        <w:rPr>
          <w:rFonts w:ascii="Arial" w:hAnsi="Arial" w:cs="Arial" w:eastAsia="Arial"/>
          <w:b/>
          <w:bCs/>
          <w:spacing w:val="-5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omote</w:t>
      </w:r>
      <w:r>
        <w:rPr>
          <w:rFonts w:ascii="Arial" w:hAnsi="Arial" w:cs="Arial" w:eastAsia="Arial"/>
          <w:b/>
          <w:bCs/>
          <w:spacing w:val="-3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Inc</w:t>
      </w:r>
      <w:r>
        <w:rPr>
          <w:rFonts w:ascii="Arial" w:hAnsi="Arial" w:cs="Arial" w:eastAsia="Arial"/>
          <w:b/>
          <w:bCs/>
          <w:spacing w:val="-3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eased</w:t>
      </w:r>
      <w:r>
        <w:rPr>
          <w:rFonts w:ascii="Arial" w:hAnsi="Arial" w:cs="Arial" w:eastAsia="Arial"/>
          <w:b/>
          <w:bCs/>
          <w:spacing w:val="-42"/>
          <w:w w:val="95"/>
        </w:rPr>
        <w:t> </w:t>
      </w:r>
      <w:r>
        <w:rPr>
          <w:rFonts w:ascii="Arial" w:hAnsi="Arial" w:cs="Arial" w:eastAsia="Arial"/>
          <w:b/>
          <w:bCs/>
          <w:spacing w:val="-17"/>
          <w:w w:val="95"/>
        </w:rPr>
        <w:t>T</w:t>
      </w:r>
      <w:r>
        <w:rPr>
          <w:rFonts w:ascii="Arial" w:hAnsi="Arial" w:cs="Arial" w:eastAsia="Arial"/>
          <w:b/>
          <w:bCs/>
          <w:spacing w:val="-7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anspa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en</w:t>
      </w:r>
      <w:r>
        <w:rPr>
          <w:rFonts w:ascii="Arial" w:hAnsi="Arial" w:cs="Arial" w:eastAsia="Arial"/>
          <w:b/>
          <w:bCs/>
          <w:spacing w:val="-9"/>
          <w:w w:val="95"/>
        </w:rPr>
        <w:t>c</w:t>
      </w:r>
      <w:r>
        <w:rPr>
          <w:rFonts w:ascii="Arial" w:hAnsi="Arial" w:cs="Arial" w:eastAsia="Arial"/>
          <w:b/>
          <w:bCs/>
          <w:spacing w:val="0"/>
          <w:w w:val="95"/>
        </w:rPr>
        <w:t>y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3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3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-35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-34"/>
          <w:w w:val="95"/>
        </w:rPr>
        <w:t> </w:t>
      </w:r>
      <w:r>
        <w:rPr>
          <w:b w:val="0"/>
          <w:bCs w:val="0"/>
          <w:spacing w:val="0"/>
          <w:w w:val="95"/>
        </w:rPr>
        <w:t>Report,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only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(14%)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indicators.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six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(43%)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indicators.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Islands,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Niue,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four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joined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alau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Island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indicators.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interesting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initiat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ansparen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accountability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led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smallest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0"/>
        </w:numPr>
        <w:tabs>
          <w:tab w:pos="2041" w:val="left" w:leader="none"/>
        </w:tabs>
        <w:spacing w:line="268" w:lineRule="auto"/>
        <w:ind w:left="2041" w:right="1699" w:hanging="341"/>
        <w:jc w:val="both"/>
      </w:pPr>
      <w:r>
        <w:rPr>
          <w:rFonts w:ascii="Arial" w:hAnsi="Arial" w:cs="Arial" w:eastAsia="Arial"/>
          <w:b/>
          <w:bCs/>
          <w:spacing w:val="0"/>
          <w:w w:val="95"/>
        </w:rPr>
        <w:t>Continued</w:t>
      </w:r>
      <w:r>
        <w:rPr>
          <w:rFonts w:ascii="Arial" w:hAnsi="Arial" w:cs="Arial" w:eastAsia="Arial"/>
          <w:b/>
          <w:bCs/>
          <w:spacing w:val="-1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Commitment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to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Client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Su</w:t>
      </w:r>
      <w:r>
        <w:rPr>
          <w:rFonts w:ascii="Arial" w:hAnsi="Arial" w:cs="Arial" w:eastAsia="Arial"/>
          <w:b/>
          <w:bCs/>
          <w:spacing w:val="-5"/>
          <w:w w:val="95"/>
        </w:rPr>
        <w:t>r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-5"/>
          <w:w w:val="95"/>
        </w:rPr>
        <w:t>e</w:t>
      </w:r>
      <w:r>
        <w:rPr>
          <w:rFonts w:ascii="Arial" w:hAnsi="Arial" w:cs="Arial" w:eastAsia="Arial"/>
          <w:b/>
          <w:bCs/>
          <w:spacing w:val="0"/>
          <w:w w:val="95"/>
        </w:rPr>
        <w:t>ys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and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-8"/>
          <w:w w:val="95"/>
        </w:rPr>
        <w:t>F</w:t>
      </w:r>
      <w:r>
        <w:rPr>
          <w:rFonts w:ascii="Arial" w:hAnsi="Arial" w:cs="Arial" w:eastAsia="Arial"/>
          <w:b/>
          <w:bCs/>
          <w:spacing w:val="0"/>
          <w:w w:val="95"/>
        </w:rPr>
        <w:t>eedba</w:t>
      </w:r>
      <w:r>
        <w:rPr>
          <w:rFonts w:ascii="Arial" w:hAnsi="Arial" w:cs="Arial" w:eastAsia="Arial"/>
          <w:b/>
          <w:bCs/>
          <w:spacing w:val="-4"/>
          <w:w w:val="95"/>
        </w:rPr>
        <w:t>c</w:t>
      </w:r>
      <w:r>
        <w:rPr>
          <w:rFonts w:ascii="Arial" w:hAnsi="Arial" w:cs="Arial" w:eastAsia="Arial"/>
          <w:b/>
          <w:bCs/>
          <w:spacing w:val="0"/>
          <w:w w:val="95"/>
        </w:rPr>
        <w:t>k</w:t>
      </w:r>
      <w:r>
        <w:rPr>
          <w:rFonts w:ascii="Arial" w:hAnsi="Arial" w:cs="Arial" w:eastAsia="Arial"/>
          <w:b/>
          <w:bCs/>
          <w:spacing w:val="-1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Me</w:t>
      </w:r>
      <w:r>
        <w:rPr>
          <w:rFonts w:ascii="Arial" w:hAnsi="Arial" w:cs="Arial" w:eastAsia="Arial"/>
          <w:b/>
          <w:bCs/>
          <w:spacing w:val="-3"/>
          <w:w w:val="95"/>
        </w:rPr>
        <w:t>c</w:t>
      </w:r>
      <w:r>
        <w:rPr>
          <w:rFonts w:ascii="Arial" w:hAnsi="Arial" w:cs="Arial" w:eastAsia="Arial"/>
          <w:b/>
          <w:bCs/>
          <w:spacing w:val="0"/>
          <w:w w:val="95"/>
        </w:rPr>
        <w:t>hanisms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satisfaction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judiciaries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understand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degree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satisfied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feedba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k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think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could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service.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2012,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95"/>
        </w:rPr>
        <w:t>undertook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satisfaction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o-week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period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105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4"/>
          <w:w w:val="95"/>
        </w:rPr>
        <w:t>s</w:t>
      </w:r>
      <w:r>
        <w:rPr>
          <w:b w:val="0"/>
          <w:bCs w:val="0"/>
          <w:spacing w:val="0"/>
          <w:w w:val="95"/>
        </w:rPr>
        <w:t>wered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questions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ceptions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fairness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system.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Details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fairness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undertaken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seen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report.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undertaken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satisfaction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last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shared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experience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undertaking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judiciaries.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ould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like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thank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Coordinators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support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95"/>
        </w:rPr>
        <w:t>contributing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Report.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his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prepared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assistance</w:t>
      </w:r>
      <w:r>
        <w:rPr>
          <w:b w:val="0"/>
          <w:bCs w:val="0"/>
          <w:spacing w:val="0"/>
          <w:w w:val="90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4"/>
          <w:w w:val="95"/>
        </w:rPr>
        <w:t>n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parties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referred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page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2.</w:t>
      </w:r>
    </w:p>
    <w:p>
      <w:pPr>
        <w:spacing w:after="0" w:line="268" w:lineRule="auto"/>
        <w:jc w:val="both"/>
        <w:sectPr>
          <w:pgSz w:w="11906" w:h="16840"/>
          <w:pgMar w:header="305" w:footer="0" w:top="1140" w:bottom="280" w:left="0" w:right="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620" w:lineRule="exact"/>
        <w:ind w:right="3206"/>
        <w:jc w:val="left"/>
      </w:pPr>
      <w:r>
        <w:rPr/>
        <w:pict>
          <v:group style="position:absolute;margin-left:0pt;margin-top:3.445007pt;width:79.37pt;height:53.858pt;mso-position-horizontal-relative:page;mso-position-vertical-relative:paragraph;z-index:-14828" coordorigin="0,69" coordsize="1587,1077">
            <v:shape style="position:absolute;left:0;top:69;width:1587;height:1077" coordorigin="0,69" coordsize="1587,1077" path="m0,1146l1587,1146,1587,69,0,69,0,1146xe" filled="t" fillcolor="#E4B323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75pt;width:24.464001pt;height:44pt;mso-position-horizontal-relative:page;mso-position-vertical-relative:paragraph;z-index:-14827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1. Goal of the Pacific JudicialDevelopme" w:id="9"/>
      <w:bookmarkEnd w:id="9"/>
      <w:r>
        <w:rPr/>
      </w:r>
      <w:bookmarkStart w:name="2. Methodology for the CourtBaseline Rep" w:id="10"/>
      <w:bookmarkEnd w:id="10"/>
      <w:r>
        <w:rPr/>
      </w:r>
      <w:r>
        <w:rPr>
          <w:b w:val="0"/>
          <w:bCs w:val="0"/>
          <w:color w:val="116161"/>
          <w:spacing w:val="-6"/>
          <w:w w:val="100"/>
        </w:rPr>
        <w:t>Goa</w:t>
      </w:r>
      <w:r>
        <w:rPr>
          <w:b w:val="0"/>
          <w:bCs w:val="0"/>
          <w:color w:val="116161"/>
          <w:spacing w:val="0"/>
          <w:w w:val="100"/>
        </w:rPr>
        <w:t>l</w:t>
      </w:r>
      <w:r>
        <w:rPr>
          <w:b w:val="0"/>
          <w:bCs w:val="0"/>
          <w:color w:val="116161"/>
          <w:spacing w:val="-47"/>
          <w:w w:val="100"/>
        </w:rPr>
        <w:t> </w:t>
      </w:r>
      <w:r>
        <w:rPr>
          <w:b w:val="0"/>
          <w:bCs w:val="0"/>
          <w:color w:val="116161"/>
          <w:spacing w:val="-6"/>
          <w:w w:val="100"/>
        </w:rPr>
        <w:t>o</w:t>
      </w:r>
      <w:r>
        <w:rPr>
          <w:b w:val="0"/>
          <w:bCs w:val="0"/>
          <w:color w:val="116161"/>
          <w:spacing w:val="0"/>
          <w:w w:val="100"/>
        </w:rPr>
        <w:t>f</w:t>
      </w:r>
      <w:r>
        <w:rPr>
          <w:b w:val="0"/>
          <w:bCs w:val="0"/>
          <w:color w:val="116161"/>
          <w:spacing w:val="-46"/>
          <w:w w:val="100"/>
        </w:rPr>
        <w:t> </w:t>
      </w:r>
      <w:r>
        <w:rPr>
          <w:b w:val="0"/>
          <w:bCs w:val="0"/>
          <w:color w:val="116161"/>
          <w:spacing w:val="-7"/>
          <w:w w:val="100"/>
        </w:rPr>
        <w:t>th</w:t>
      </w:r>
      <w:r>
        <w:rPr>
          <w:b w:val="0"/>
          <w:bCs w:val="0"/>
          <w:color w:val="116161"/>
          <w:spacing w:val="0"/>
          <w:w w:val="100"/>
        </w:rPr>
        <w:t>e</w:t>
      </w:r>
      <w:r>
        <w:rPr>
          <w:b w:val="0"/>
          <w:bCs w:val="0"/>
          <w:color w:val="116161"/>
          <w:spacing w:val="-47"/>
          <w:w w:val="100"/>
        </w:rPr>
        <w:t> </w:t>
      </w:r>
      <w:r>
        <w:rPr>
          <w:b w:val="0"/>
          <w:bCs w:val="0"/>
          <w:color w:val="116161"/>
          <w:spacing w:val="-75"/>
          <w:w w:val="100"/>
        </w:rPr>
        <w:t>P</w:t>
      </w:r>
      <w:r>
        <w:rPr>
          <w:b w:val="0"/>
          <w:bCs w:val="0"/>
          <w:color w:val="116161"/>
          <w:spacing w:val="-6"/>
          <w:w w:val="100"/>
        </w:rPr>
        <w:t>acifi</w:t>
      </w:r>
      <w:r>
        <w:rPr>
          <w:b w:val="0"/>
          <w:bCs w:val="0"/>
          <w:color w:val="116161"/>
          <w:spacing w:val="0"/>
          <w:w w:val="100"/>
        </w:rPr>
        <w:t>c</w:t>
      </w:r>
      <w:r>
        <w:rPr>
          <w:b w:val="0"/>
          <w:bCs w:val="0"/>
          <w:color w:val="116161"/>
          <w:spacing w:val="-46"/>
          <w:w w:val="100"/>
        </w:rPr>
        <w:t> </w:t>
      </w:r>
      <w:r>
        <w:rPr>
          <w:b w:val="0"/>
          <w:bCs w:val="0"/>
          <w:color w:val="116161"/>
          <w:spacing w:val="-31"/>
          <w:w w:val="100"/>
        </w:rPr>
        <w:t>J</w:t>
      </w:r>
      <w:r>
        <w:rPr>
          <w:b w:val="0"/>
          <w:bCs w:val="0"/>
          <w:color w:val="116161"/>
          <w:spacing w:val="-6"/>
          <w:w w:val="100"/>
        </w:rPr>
        <w:t>udicial</w:t>
      </w:r>
      <w:r>
        <w:rPr>
          <w:b w:val="0"/>
          <w:bCs w:val="0"/>
          <w:color w:val="116161"/>
          <w:spacing w:val="-6"/>
          <w:w w:val="103"/>
        </w:rPr>
        <w:t> </w:t>
      </w:r>
      <w:r>
        <w:rPr>
          <w:b w:val="0"/>
          <w:bCs w:val="0"/>
          <w:color w:val="116161"/>
          <w:spacing w:val="-6"/>
          <w:w w:val="95"/>
        </w:rPr>
        <w:t>De</w:t>
      </w:r>
      <w:r>
        <w:rPr>
          <w:b w:val="0"/>
          <w:bCs w:val="0"/>
          <w:color w:val="116161"/>
          <w:spacing w:val="-14"/>
          <w:w w:val="95"/>
        </w:rPr>
        <w:t>v</w:t>
      </w:r>
      <w:r>
        <w:rPr>
          <w:b w:val="0"/>
          <w:bCs w:val="0"/>
          <w:color w:val="116161"/>
          <w:spacing w:val="-6"/>
          <w:w w:val="95"/>
        </w:rPr>
        <w:t>elopmen</w:t>
      </w:r>
      <w:r>
        <w:rPr>
          <w:b w:val="0"/>
          <w:bCs w:val="0"/>
          <w:color w:val="116161"/>
          <w:spacing w:val="0"/>
          <w:w w:val="95"/>
        </w:rPr>
        <w:t>t</w:t>
      </w:r>
      <w:r>
        <w:rPr>
          <w:b w:val="0"/>
          <w:bCs w:val="0"/>
          <w:color w:val="116161"/>
          <w:spacing w:val="99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Prog</w:t>
      </w:r>
      <w:r>
        <w:rPr>
          <w:b w:val="0"/>
          <w:bCs w:val="0"/>
          <w:color w:val="116161"/>
          <w:spacing w:val="-15"/>
          <w:w w:val="95"/>
        </w:rPr>
        <w:t>r</w:t>
      </w:r>
      <w:r>
        <w:rPr>
          <w:b w:val="0"/>
          <w:bCs w:val="0"/>
          <w:color w:val="116161"/>
          <w:spacing w:val="-6"/>
          <w:w w:val="95"/>
        </w:rPr>
        <w:t>am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2947" w:val="left" w:leader="none"/>
        </w:tabs>
        <w:spacing w:before="65"/>
        <w:ind w:right="0"/>
        <w:jc w:val="left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85"/>
          <w:highlight w:val="lightGray"/>
        </w:rPr>
        <w:t>PJDP</w:t>
      </w:r>
      <w:r>
        <w:rPr>
          <w:spacing w:val="26"/>
          <w:w w:val="85"/>
          <w:highlight w:val="lightGray"/>
        </w:rPr>
        <w:t> </w:t>
      </w:r>
      <w:r>
        <w:rPr>
          <w:spacing w:val="0"/>
          <w:w w:val="85"/>
          <w:highlight w:val="lightGray"/>
        </w:rPr>
        <w:t>goal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8" w:lineRule="auto"/>
        <w:ind w:right="1589"/>
        <w:jc w:val="left"/>
      </w:pPr>
      <w:r>
        <w:rPr>
          <w:b w:val="0"/>
          <w:bCs w:val="0"/>
          <w:spacing w:val="0"/>
          <w:w w:val="100"/>
        </w:rPr>
        <w:t>Strengthened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ernance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rule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Island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enhanced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professional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officers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independently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according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principles.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outset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determined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that: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11"/>
        </w:numPr>
        <w:tabs>
          <w:tab w:pos="2040" w:val="left" w:leader="none"/>
        </w:tabs>
        <w:ind w:left="2041" w:right="0" w:hanging="341"/>
        <w:jc w:val="left"/>
      </w:pP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exists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applied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region.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11"/>
        </w:numPr>
        <w:tabs>
          <w:tab w:pos="2040" w:val="left" w:leader="none"/>
        </w:tabs>
        <w:spacing w:line="268" w:lineRule="auto"/>
        <w:ind w:left="2041" w:right="1701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clear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understanding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administ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region.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1"/>
        </w:numPr>
        <w:tabs>
          <w:tab w:pos="2040" w:val="left" w:leader="none"/>
        </w:tabs>
        <w:spacing w:line="268" w:lineRule="auto"/>
        <w:ind w:left="2041" w:right="1700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unquantified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marginalised/disa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antaged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prospect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0"/>
          <w:w w:val="88"/>
        </w:rPr>
        <w:t> </w:t>
      </w:r>
      <w:r>
        <w:rPr>
          <w:b w:val="0"/>
          <w:bCs w:val="0"/>
          <w:spacing w:val="0"/>
          <w:w w:val="95"/>
        </w:rPr>
        <w:t>facing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accessing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5782" w:val="left" w:leader="none"/>
        </w:tabs>
        <w:ind w:right="0"/>
        <w:jc w:val="left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90"/>
          <w:highlight w:val="lightGray"/>
        </w:rPr>
        <w:t>18</w:t>
      </w:r>
      <w:r>
        <w:rPr>
          <w:spacing w:val="11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Month</w:t>
      </w:r>
      <w:r>
        <w:rPr>
          <w:spacing w:val="-10"/>
          <w:w w:val="90"/>
          <w:highlight w:val="lightGray"/>
        </w:rPr>
        <w:t> </w:t>
      </w:r>
      <w:r>
        <w:rPr>
          <w:spacing w:val="-21"/>
          <w:w w:val="90"/>
          <w:highlight w:val="lightGray"/>
        </w:rPr>
        <w:t>T</w:t>
      </w:r>
      <w:r>
        <w:rPr>
          <w:spacing w:val="0"/>
          <w:w w:val="90"/>
          <w:highlight w:val="lightGray"/>
        </w:rPr>
        <w:t>arget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set</w:t>
      </w:r>
      <w:r>
        <w:rPr>
          <w:spacing w:val="11"/>
          <w:w w:val="90"/>
          <w:highlight w:val="lightGray"/>
        </w:rPr>
        <w:t> </w:t>
      </w:r>
      <w:r>
        <w:rPr>
          <w:spacing w:val="-7"/>
          <w:w w:val="90"/>
          <w:highlight w:val="lightGray"/>
        </w:rPr>
        <w:t>b</w:t>
      </w:r>
      <w:r>
        <w:rPr>
          <w:spacing w:val="0"/>
          <w:w w:val="90"/>
          <w:highlight w:val="lightGray"/>
        </w:rPr>
        <w:t>y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PJDP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(</w:t>
      </w:r>
      <w:r>
        <w:rPr>
          <w:spacing w:val="-5"/>
          <w:w w:val="90"/>
          <w:highlight w:val="lightGray"/>
        </w:rPr>
        <w:t>J</w:t>
      </w:r>
      <w:r>
        <w:rPr>
          <w:spacing w:val="0"/>
          <w:w w:val="90"/>
          <w:highlight w:val="lightGray"/>
        </w:rPr>
        <w:t>une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2012)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12"/>
        </w:numPr>
        <w:tabs>
          <w:tab w:pos="2040" w:val="left" w:leader="none"/>
        </w:tabs>
        <w:spacing w:line="268" w:lineRule="auto"/>
        <w:ind w:left="2041" w:right="1702" w:hanging="341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majority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PICs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court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baseline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data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hanges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measured,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2040" w:val="left" w:leader="none"/>
        </w:tabs>
        <w:spacing w:line="268" w:lineRule="auto"/>
        <w:ind w:left="2041" w:right="1700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Regional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ustice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erformance</w:t>
      </w:r>
      <w:r>
        <w:rPr>
          <w:rFonts w:ascii="Arial" w:hAnsi="Arial" w:cs="Arial" w:eastAsia="Arial"/>
          <w:b/>
          <w:bCs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am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ork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with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Chief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ustices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identifies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justice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performance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indicators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courts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will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ork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hie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with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capacity</w:t>
      </w:r>
      <w:r>
        <w:rPr>
          <w:rFonts w:ascii="Arial" w:hAnsi="Arial" w:cs="Arial" w:eastAsia="Arial"/>
          <w:b w:val="0"/>
          <w:bCs w:val="0"/>
          <w:spacing w:val="4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building</w:t>
      </w:r>
      <w:r>
        <w:rPr>
          <w:rFonts w:ascii="Arial" w:hAnsi="Arial" w:cs="Arial" w:eastAsia="Arial"/>
          <w:b w:val="0"/>
          <w:bCs w:val="0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support</w:t>
      </w:r>
      <w:r>
        <w:rPr>
          <w:rFonts w:ascii="Arial" w:hAnsi="Arial" w:cs="Arial" w:eastAsia="Arial"/>
          <w:b w:val="0"/>
          <w:bCs w:val="0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from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PJD</w:t>
      </w:r>
      <w:r>
        <w:rPr>
          <w:rFonts w:ascii="Arial" w:hAnsi="Arial" w:cs="Arial" w:eastAsia="Arial"/>
          <w:b w:val="0"/>
          <w:bCs w:val="0"/>
          <w:spacing w:val="-3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5782" w:val="left" w:leader="none"/>
        </w:tabs>
        <w:ind w:right="0"/>
        <w:jc w:val="left"/>
        <w:rPr>
          <w:b w:val="0"/>
          <w:bCs w:val="0"/>
        </w:rPr>
      </w:pPr>
      <w:r>
        <w:rPr/>
      </w:r>
      <w:r>
        <w:rPr>
          <w:spacing w:val="-2"/>
          <w:highlight w:val="lightGray"/>
        </w:rPr>
        <w:t> </w:t>
      </w:r>
      <w:r>
        <w:rPr>
          <w:spacing w:val="0"/>
          <w:w w:val="90"/>
          <w:highlight w:val="lightGray"/>
        </w:rPr>
        <w:t>30</w:t>
      </w:r>
      <w:r>
        <w:rPr>
          <w:spacing w:val="11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Month</w:t>
      </w:r>
      <w:r>
        <w:rPr>
          <w:spacing w:val="-10"/>
          <w:w w:val="90"/>
          <w:highlight w:val="lightGray"/>
        </w:rPr>
        <w:t> </w:t>
      </w:r>
      <w:r>
        <w:rPr>
          <w:spacing w:val="-21"/>
          <w:w w:val="90"/>
          <w:highlight w:val="lightGray"/>
        </w:rPr>
        <w:t>T</w:t>
      </w:r>
      <w:r>
        <w:rPr>
          <w:spacing w:val="0"/>
          <w:w w:val="90"/>
          <w:highlight w:val="lightGray"/>
        </w:rPr>
        <w:t>arget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set</w:t>
      </w:r>
      <w:r>
        <w:rPr>
          <w:spacing w:val="11"/>
          <w:w w:val="90"/>
          <w:highlight w:val="lightGray"/>
        </w:rPr>
        <w:t> </w:t>
      </w:r>
      <w:r>
        <w:rPr>
          <w:spacing w:val="-7"/>
          <w:w w:val="90"/>
          <w:highlight w:val="lightGray"/>
        </w:rPr>
        <w:t>b</w:t>
      </w:r>
      <w:r>
        <w:rPr>
          <w:spacing w:val="0"/>
          <w:w w:val="90"/>
          <w:highlight w:val="lightGray"/>
        </w:rPr>
        <w:t>y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PJDP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(</w:t>
      </w:r>
      <w:r>
        <w:rPr>
          <w:spacing w:val="-5"/>
          <w:w w:val="90"/>
          <w:highlight w:val="lightGray"/>
        </w:rPr>
        <w:t>J</w:t>
      </w:r>
      <w:r>
        <w:rPr>
          <w:spacing w:val="0"/>
          <w:w w:val="90"/>
          <w:highlight w:val="lightGray"/>
        </w:rPr>
        <w:t>une</w:t>
      </w:r>
      <w:r>
        <w:rPr>
          <w:spacing w:val="12"/>
          <w:w w:val="90"/>
          <w:highlight w:val="lightGray"/>
        </w:rPr>
        <w:t> </w:t>
      </w:r>
      <w:r>
        <w:rPr>
          <w:spacing w:val="0"/>
          <w:w w:val="90"/>
          <w:highlight w:val="lightGray"/>
        </w:rPr>
        <w:t>2013)</w:t>
      </w:r>
      <w:r>
        <w:rPr>
          <w:spacing w:val="0"/>
          <w:w w:val="100"/>
          <w:highlight w:val="lightGray"/>
        </w:rPr>
        <w:t> </w:t>
      </w:r>
      <w:r>
        <w:rPr>
          <w:spacing w:val="0"/>
          <w:w w:val="100"/>
          <w:highlight w:val="lightGray"/>
        </w:rPr>
        <w:tab/>
      </w:r>
      <w:r>
        <w:rPr>
          <w:spacing w:val="0"/>
          <w:w w:val="100"/>
        </w:rPr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8" w:lineRule="auto"/>
        <w:ind w:left="2041" w:right="1699"/>
        <w:jc w:val="both"/>
      </w:pPr>
      <w:r>
        <w:rPr>
          <w:b w:val="0"/>
          <w:bCs w:val="0"/>
          <w:spacing w:val="0"/>
          <w:w w:val="95"/>
        </w:rPr>
        <w:t>Increased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ansparen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region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publication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2012</w:t>
      </w:r>
      <w:r>
        <w:rPr>
          <w:rFonts w:ascii="Arial" w:hAnsi="Arial" w:cs="Arial" w:eastAsia="Arial"/>
          <w:b/>
          <w:bCs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PJDP</w:t>
      </w:r>
      <w:r>
        <w:rPr>
          <w:rFonts w:ascii="Arial" w:hAnsi="Arial" w:cs="Arial" w:eastAsia="Arial"/>
          <w:b/>
          <w:bCs/>
          <w:spacing w:val="-16"/>
          <w:w w:val="95"/>
        </w:rPr>
        <w:t> </w:t>
      </w:r>
      <w:r>
        <w:rPr>
          <w:rFonts w:ascii="Arial" w:hAnsi="Arial" w:cs="Arial" w:eastAsia="Arial"/>
          <w:b/>
          <w:bCs/>
          <w:spacing w:val="-17"/>
          <w:w w:val="95"/>
        </w:rPr>
        <w:t>T</w:t>
      </w:r>
      <w:r>
        <w:rPr>
          <w:rFonts w:ascii="Arial" w:hAnsi="Arial" w:cs="Arial" w:eastAsia="Arial"/>
          <w:b/>
          <w:bCs/>
          <w:spacing w:val="-3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end</w:t>
      </w:r>
      <w:r>
        <w:rPr>
          <w:rFonts w:ascii="Arial" w:hAnsi="Arial" w:cs="Arial" w:eastAsia="Arial"/>
          <w:b/>
          <w:bCs/>
          <w:spacing w:val="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Report</w:t>
      </w:r>
      <w:r>
        <w:rPr>
          <w:rFonts w:ascii="Arial" w:hAnsi="Arial" w:cs="Arial" w:eastAsia="Arial"/>
          <w:b/>
          <w:bCs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participating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PICs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compared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2011</w:t>
      </w:r>
      <w:r>
        <w:rPr>
          <w:rFonts w:ascii="Arial" w:hAnsi="Arial" w:cs="Arial" w:eastAsia="Arial"/>
          <w:b/>
          <w:bCs/>
          <w:spacing w:val="1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PJDP</w:t>
      </w:r>
      <w:r>
        <w:rPr>
          <w:rFonts w:ascii="Arial" w:hAnsi="Arial" w:cs="Arial" w:eastAsia="Arial"/>
          <w:b/>
          <w:bCs/>
          <w:spacing w:val="0"/>
          <w:w w:val="85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Court</w:t>
      </w:r>
      <w:r>
        <w:rPr>
          <w:rFonts w:ascii="Arial" w:hAnsi="Arial" w:cs="Arial" w:eastAsia="Arial"/>
          <w:b/>
          <w:bCs/>
          <w:spacing w:val="7"/>
          <w:w w:val="90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Baseline</w:t>
      </w:r>
      <w:r>
        <w:rPr>
          <w:rFonts w:ascii="Arial" w:hAnsi="Arial" w:cs="Arial" w:eastAsia="Arial"/>
          <w:b/>
          <w:bCs/>
          <w:spacing w:val="8"/>
          <w:w w:val="90"/>
        </w:rPr>
        <w:t> </w:t>
      </w:r>
      <w:r>
        <w:rPr>
          <w:rFonts w:ascii="Arial" w:hAnsi="Arial" w:cs="Arial" w:eastAsia="Arial"/>
          <w:b/>
          <w:bCs/>
          <w:spacing w:val="0"/>
          <w:w w:val="90"/>
        </w:rPr>
        <w:t>Report</w:t>
      </w:r>
      <w:r>
        <w:rPr>
          <w:b w:val="0"/>
          <w:bCs w:val="0"/>
          <w:spacing w:val="0"/>
          <w:w w:val="90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udicial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Monitoring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aluation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(JME)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act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vity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within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orked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95"/>
        </w:rPr>
        <w:t>jurisdictions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since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methodology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collection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data.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explores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methodology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eloped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countries.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snapshot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selected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jurisdictions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better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understand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scope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problem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disa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antaged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potential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users.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4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compares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“Cook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Island”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collected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jurisdictions.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three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examples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introduced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ys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either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stakeholders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processes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better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understand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views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considers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issue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disaggregated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7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considers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gender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disaggregated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countries.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8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7"/>
          <w:w w:val="95"/>
        </w:rPr>
        <w:t>K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5"/>
          <w:w w:val="95"/>
        </w:rPr>
        <w:t>F</w:t>
      </w:r>
      <w:r>
        <w:rPr>
          <w:b w:val="0"/>
          <w:bCs w:val="0"/>
          <w:spacing w:val="0"/>
          <w:w w:val="95"/>
        </w:rPr>
        <w:t>indings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Recommendations.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9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sets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partner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620" w:lineRule="exact"/>
        <w:ind w:right="1766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826" coordorigin="0,126" coordsize="1587,1077">
            <v:shape style="position:absolute;left:0;top:126;width:1587;height:1077" coordorigin="0,126" coordsize="1587,1077" path="m0,1203l1587,1203,1587,126,0,126,0,1203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92pt;width:24.464001pt;height:44pt;mso-position-horizontal-relative:page;mso-position-vertical-relative:paragraph;z-index:-14824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6161"/>
          <w:spacing w:val="-6"/>
          <w:w w:val="95"/>
        </w:rPr>
        <w:t>Methodolog</w:t>
      </w:r>
      <w:r>
        <w:rPr>
          <w:b w:val="0"/>
          <w:bCs w:val="0"/>
          <w:color w:val="116161"/>
          <w:spacing w:val="0"/>
          <w:w w:val="95"/>
        </w:rPr>
        <w:t>y</w:t>
      </w:r>
      <w:r>
        <w:rPr>
          <w:b w:val="0"/>
          <w:bCs w:val="0"/>
          <w:color w:val="116161"/>
          <w:spacing w:val="75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fo</w:t>
      </w:r>
      <w:r>
        <w:rPr>
          <w:b w:val="0"/>
          <w:bCs w:val="0"/>
          <w:color w:val="116161"/>
          <w:spacing w:val="0"/>
          <w:w w:val="95"/>
        </w:rPr>
        <w:t>r</w:t>
      </w:r>
      <w:r>
        <w:rPr>
          <w:b w:val="0"/>
          <w:bCs w:val="0"/>
          <w:color w:val="116161"/>
          <w:spacing w:val="75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th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75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Court</w:t>
      </w:r>
      <w:r>
        <w:rPr>
          <w:b w:val="0"/>
          <w:bCs w:val="0"/>
          <w:color w:val="116161"/>
          <w:spacing w:val="-6"/>
          <w:w w:val="97"/>
        </w:rPr>
        <w:t> </w:t>
      </w:r>
      <w:r>
        <w:rPr>
          <w:b w:val="0"/>
          <w:bCs w:val="0"/>
          <w:color w:val="116161"/>
          <w:spacing w:val="-7"/>
          <w:w w:val="95"/>
        </w:rPr>
        <w:t>Baselin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15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Repor</w:t>
      </w:r>
      <w:r>
        <w:rPr>
          <w:b w:val="0"/>
          <w:bCs w:val="0"/>
          <w:color w:val="116161"/>
          <w:spacing w:val="0"/>
          <w:w w:val="95"/>
        </w:rPr>
        <w:t>t</w:t>
      </w:r>
      <w:r>
        <w:rPr>
          <w:b w:val="0"/>
          <w:bCs w:val="0"/>
          <w:color w:val="116161"/>
          <w:spacing w:val="16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an</w:t>
      </w:r>
      <w:r>
        <w:rPr>
          <w:b w:val="0"/>
          <w:bCs w:val="0"/>
          <w:color w:val="116161"/>
          <w:spacing w:val="0"/>
          <w:w w:val="95"/>
        </w:rPr>
        <w:t>d</w:t>
      </w:r>
      <w:r>
        <w:rPr>
          <w:b w:val="0"/>
          <w:bCs w:val="0"/>
          <w:color w:val="116161"/>
          <w:spacing w:val="15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201</w:t>
      </w:r>
      <w:r>
        <w:rPr>
          <w:b w:val="0"/>
          <w:bCs w:val="0"/>
          <w:color w:val="116161"/>
          <w:spacing w:val="0"/>
          <w:w w:val="95"/>
        </w:rPr>
        <w:t>2</w:t>
      </w:r>
      <w:r>
        <w:rPr>
          <w:b w:val="0"/>
          <w:bCs w:val="0"/>
          <w:color w:val="116161"/>
          <w:spacing w:val="16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Court</w:t>
      </w:r>
      <w:r>
        <w:rPr>
          <w:b w:val="0"/>
          <w:bCs w:val="0"/>
          <w:color w:val="116161"/>
          <w:spacing w:val="-6"/>
          <w:w w:val="97"/>
        </w:rPr>
        <w:t> </w:t>
      </w:r>
      <w:r>
        <w:rPr>
          <w:b w:val="0"/>
          <w:bCs w:val="0"/>
          <w:color w:val="116161"/>
          <w:spacing w:val="-54"/>
          <w:w w:val="95"/>
        </w:rPr>
        <w:t>T</w:t>
      </w:r>
      <w:r>
        <w:rPr>
          <w:b w:val="0"/>
          <w:bCs w:val="0"/>
          <w:color w:val="116161"/>
          <w:spacing w:val="-6"/>
          <w:w w:val="95"/>
        </w:rPr>
        <w:t>ren</w:t>
      </w:r>
      <w:r>
        <w:rPr>
          <w:b w:val="0"/>
          <w:bCs w:val="0"/>
          <w:color w:val="116161"/>
          <w:spacing w:val="0"/>
          <w:w w:val="95"/>
        </w:rPr>
        <w:t>d</w:t>
      </w:r>
      <w:r>
        <w:rPr>
          <w:b w:val="0"/>
          <w:bCs w:val="0"/>
          <w:color w:val="116161"/>
          <w:spacing w:val="-7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Report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2"/>
        </w:numPr>
        <w:tabs>
          <w:tab w:pos="2834" w:val="left" w:leader="none"/>
        </w:tabs>
        <w:spacing w:before="67"/>
        <w:ind w:left="2834" w:right="0" w:hanging="45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spacing w:val="0"/>
          <w:w w:val="90"/>
          <w:sz w:val="20"/>
          <w:szCs w:val="20"/>
        </w:rPr>
        <w:t>Court</w:t>
      </w:r>
      <w:r>
        <w:rPr>
          <w:rFonts w:ascii="Arial" w:hAnsi="Arial" w:cs="Arial" w:eastAsia="Arial"/>
          <w:b/>
          <w:bCs/>
          <w:i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0"/>
          <w:w w:val="90"/>
          <w:sz w:val="20"/>
          <w:szCs w:val="20"/>
        </w:rPr>
        <w:t>Administ</w:t>
      </w:r>
      <w:r>
        <w:rPr>
          <w:rFonts w:ascii="Arial" w:hAnsi="Arial" w:cs="Arial" w:eastAsia="Arial"/>
          <w:b/>
          <w:bCs/>
          <w:i/>
          <w:spacing w:val="-6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i/>
          <w:spacing w:val="0"/>
          <w:w w:val="90"/>
          <w:sz w:val="20"/>
          <w:szCs w:val="20"/>
        </w:rPr>
        <w:t>ation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2"/>
        </w:numPr>
        <w:tabs>
          <w:tab w:pos="2834" w:val="left" w:leader="none"/>
        </w:tabs>
        <w:spacing w:line="271" w:lineRule="auto"/>
        <w:ind w:left="2381" w:right="242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judiciary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should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ende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our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utilise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information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communication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te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hnologies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view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strengthening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ansparen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integrity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efficien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justice.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2"/>
          <w:numId w:val="12"/>
        </w:numPr>
        <w:tabs>
          <w:tab w:pos="2834" w:val="left" w:leader="none"/>
        </w:tabs>
        <w:spacing w:line="271" w:lineRule="auto"/>
        <w:ind w:left="2381" w:right="227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exe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cising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its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responsibility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promote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quality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justice,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judiciary</w:t>
      </w:r>
      <w:r>
        <w:rPr>
          <w:rFonts w:ascii="Arial" w:hAnsi="Arial" w:cs="Arial" w:eastAsia="Arial"/>
          <w:b w:val="0"/>
          <w:bCs w:val="0"/>
          <w:i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should,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through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case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audits,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eys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users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other</w:t>
      </w:r>
      <w:r>
        <w:rPr>
          <w:rFonts w:ascii="Arial" w:hAnsi="Arial" w:cs="Arial" w:eastAsia="Arial"/>
          <w:b w:val="0"/>
          <w:bCs w:val="0"/>
          <w:i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stakeholders,</w:t>
      </w:r>
      <w:r>
        <w:rPr>
          <w:rFonts w:ascii="Arial" w:hAnsi="Arial" w:cs="Arial" w:eastAsia="Arial"/>
          <w:b w:val="0"/>
          <w:bCs w:val="0"/>
          <w:i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discussion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court-user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committees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other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means,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ende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our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review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public</w:t>
      </w:r>
      <w:r>
        <w:rPr>
          <w:rFonts w:ascii="Arial" w:hAnsi="Arial" w:cs="Arial" w:eastAsia="Arial"/>
          <w:b w:val="0"/>
          <w:bCs w:val="0"/>
          <w:i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satisfaction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ery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justice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identify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systemic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weaknesses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judicial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process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view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reme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ying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them.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2"/>
          <w:numId w:val="12"/>
        </w:numPr>
        <w:tabs>
          <w:tab w:pos="2834" w:val="left" w:leader="none"/>
        </w:tabs>
        <w:spacing w:line="271" w:lineRule="auto"/>
        <w:ind w:left="2381" w:right="236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judiciary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should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regularly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address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users’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complaints,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publish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annual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its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act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vities,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including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difficulties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encountered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measures</w:t>
      </w:r>
      <w:r>
        <w:rPr>
          <w:rFonts w:ascii="Arial" w:hAnsi="Arial" w:cs="Arial" w:eastAsia="Arial"/>
          <w:b w:val="0"/>
          <w:bCs w:val="0"/>
          <w:i/>
          <w:spacing w:val="0"/>
          <w:w w:val="9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taken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impr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functioning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justice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system.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2"/>
        </w:numPr>
        <w:tabs>
          <w:tab w:pos="2834" w:val="left" w:leader="none"/>
        </w:tabs>
        <w:ind w:left="2834" w:right="0" w:hanging="45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spacing w:val="0"/>
          <w:w w:val="85"/>
          <w:sz w:val="20"/>
          <w:szCs w:val="20"/>
        </w:rPr>
        <w:t>Access</w:t>
      </w:r>
      <w:r>
        <w:rPr>
          <w:rFonts w:ascii="Arial" w:hAnsi="Arial" w:cs="Arial" w:eastAsia="Arial"/>
          <w:b/>
          <w:bCs/>
          <w:i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0"/>
          <w:w w:val="85"/>
          <w:sz w:val="20"/>
          <w:szCs w:val="20"/>
        </w:rPr>
        <w:t>to</w:t>
      </w:r>
      <w:r>
        <w:rPr>
          <w:rFonts w:ascii="Arial" w:hAnsi="Arial" w:cs="Arial" w:eastAsia="Arial"/>
          <w:b/>
          <w:bCs/>
          <w:i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spacing w:val="-6"/>
          <w:w w:val="85"/>
          <w:sz w:val="20"/>
          <w:szCs w:val="20"/>
        </w:rPr>
        <w:t>J</w:t>
      </w:r>
      <w:r>
        <w:rPr>
          <w:rFonts w:ascii="Arial" w:hAnsi="Arial" w:cs="Arial" w:eastAsia="Arial"/>
          <w:b/>
          <w:bCs/>
          <w:i/>
          <w:spacing w:val="0"/>
          <w:w w:val="85"/>
          <w:sz w:val="20"/>
          <w:szCs w:val="20"/>
        </w:rPr>
        <w:t>ustice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1" w:lineRule="auto"/>
        <w:ind w:left="2381" w:right="221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5.1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Access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justice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fundamental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importance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rule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14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judiciary</w:t>
      </w:r>
      <w:r>
        <w:rPr>
          <w:rFonts w:ascii="Arial" w:hAnsi="Arial" w:cs="Arial" w:eastAsia="Arial"/>
          <w:b w:val="0"/>
          <w:bCs w:val="0"/>
          <w:i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should,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within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limits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its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wers,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adopt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procedures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facilitate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promote</w:t>
      </w:r>
      <w:r>
        <w:rPr>
          <w:rFonts w:ascii="Arial" w:hAnsi="Arial" w:cs="Arial" w:eastAsia="Arial"/>
          <w:b w:val="0"/>
          <w:bCs w:val="0"/>
          <w:i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access.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2010</w:t>
      </w:r>
      <w:r>
        <w:rPr>
          <w:rFonts w:ascii="Arial" w:hAnsi="Arial" w:cs="Arial" w:eastAsia="Arial"/>
          <w:b w:val="0"/>
          <w:bCs w:val="0"/>
          <w:color w:val="58595B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Measures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Effect</w:t>
      </w:r>
      <w:r>
        <w:rPr>
          <w:rFonts w:ascii="Arial" w:hAnsi="Arial" w:cs="Arial" w:eastAsia="Arial"/>
          <w:b w:val="0"/>
          <w:bCs w:val="0"/>
          <w:color w:val="58595B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8595B"/>
          <w:spacing w:val="-3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8595B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Implementation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Bangalore</w:t>
      </w:r>
      <w:r>
        <w:rPr>
          <w:rFonts w:ascii="Arial" w:hAnsi="Arial" w:cs="Arial" w:eastAsia="Arial"/>
          <w:b w:val="0"/>
          <w:bCs w:val="0"/>
          <w:color w:val="58595B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Principles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-8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udicial</w:t>
      </w:r>
      <w:r>
        <w:rPr>
          <w:rFonts w:ascii="Arial" w:hAnsi="Arial" w:cs="Arial" w:eastAsia="Arial"/>
          <w:b w:val="0"/>
          <w:bCs w:val="0"/>
          <w:color w:val="58595B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Conduct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589"/>
        <w:jc w:val="left"/>
      </w:pP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udges,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administ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ators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stakeholders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inte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acting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monitor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aluate</w:t>
      </w:r>
      <w:r>
        <w:rPr>
          <w:b w:val="0"/>
          <w:bCs w:val="0"/>
          <w:spacing w:val="-25"/>
          <w:w w:val="95"/>
        </w:rPr>
        <w:t> </w:t>
      </w:r>
      <w:r>
        <w:rPr>
          <w:b w:val="0"/>
          <w:bCs w:val="0"/>
          <w:spacing w:val="0"/>
          <w:w w:val="95"/>
          <w:position w:val="7"/>
          <w:sz w:val="12"/>
          <w:szCs w:val="12"/>
        </w:rPr>
        <w:t>6</w:t>
      </w:r>
      <w:r>
        <w:rPr>
          <w:b w:val="0"/>
          <w:bCs w:val="0"/>
          <w:spacing w:val="0"/>
          <w:w w:val="95"/>
          <w:position w:val="7"/>
          <w:sz w:val="12"/>
          <w:szCs w:val="12"/>
        </w:rPr>
        <w:t> </w:t>
      </w:r>
      <w:r>
        <w:rPr>
          <w:b w:val="0"/>
          <w:bCs w:val="0"/>
          <w:spacing w:val="7"/>
          <w:w w:val="95"/>
          <w:position w:val="7"/>
          <w:sz w:val="12"/>
          <w:szCs w:val="12"/>
        </w:rPr>
        <w:t> </w:t>
      </w:r>
      <w:r>
        <w:rPr>
          <w:b w:val="0"/>
          <w:bCs w:val="0"/>
          <w:spacing w:val="0"/>
          <w:w w:val="95"/>
          <w:position w:val="0"/>
        </w:rPr>
        <w:t>court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performance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at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number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of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le</w:t>
      </w:r>
      <w:r>
        <w:rPr>
          <w:b w:val="0"/>
          <w:bCs w:val="0"/>
          <w:spacing w:val="-3"/>
          <w:w w:val="95"/>
          <w:position w:val="0"/>
        </w:rPr>
        <w:t>v</w:t>
      </w:r>
      <w:r>
        <w:rPr>
          <w:b w:val="0"/>
          <w:bCs w:val="0"/>
          <w:spacing w:val="0"/>
          <w:w w:val="95"/>
          <w:position w:val="0"/>
        </w:rPr>
        <w:t>els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including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at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le</w:t>
      </w:r>
      <w:r>
        <w:rPr>
          <w:b w:val="0"/>
          <w:bCs w:val="0"/>
          <w:spacing w:val="-3"/>
          <w:w w:val="95"/>
          <w:position w:val="0"/>
        </w:rPr>
        <w:t>v</w:t>
      </w:r>
      <w:r>
        <w:rPr>
          <w:b w:val="0"/>
          <w:bCs w:val="0"/>
          <w:spacing w:val="0"/>
          <w:w w:val="95"/>
          <w:position w:val="0"/>
        </w:rPr>
        <w:t>el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of: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8094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1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16"/>
          <w:w w:val="110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10"/>
        </w:rPr>
        <w:t>an</w:t>
      </w:r>
      <w:r>
        <w:rPr>
          <w:b w:val="0"/>
          <w:bCs w:val="0"/>
          <w:color w:val="000000"/>
          <w:spacing w:val="-26"/>
          <w:w w:val="110"/>
        </w:rPr>
        <w:t> </w:t>
      </w:r>
      <w:r>
        <w:rPr>
          <w:b w:val="0"/>
          <w:bCs w:val="0"/>
          <w:color w:val="000000"/>
          <w:spacing w:val="0"/>
          <w:w w:val="110"/>
        </w:rPr>
        <w:t>ind</w:t>
      </w:r>
      <w:r>
        <w:rPr>
          <w:b w:val="0"/>
          <w:bCs w:val="0"/>
          <w:color w:val="000000"/>
          <w:spacing w:val="-5"/>
          <w:w w:val="110"/>
        </w:rPr>
        <w:t>i</w:t>
      </w:r>
      <w:r>
        <w:rPr>
          <w:b w:val="0"/>
          <w:bCs w:val="0"/>
          <w:color w:val="000000"/>
          <w:spacing w:val="0"/>
          <w:w w:val="110"/>
        </w:rPr>
        <w:t>vidual</w:t>
      </w:r>
      <w:r>
        <w:rPr>
          <w:b w:val="0"/>
          <w:bCs w:val="0"/>
          <w:color w:val="000000"/>
          <w:spacing w:val="-26"/>
          <w:w w:val="110"/>
        </w:rPr>
        <w:t> </w:t>
      </w:r>
      <w:r>
        <w:rPr>
          <w:b w:val="0"/>
          <w:bCs w:val="0"/>
          <w:color w:val="000000"/>
          <w:spacing w:val="0"/>
          <w:w w:val="110"/>
        </w:rPr>
        <w:t>court,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right="4754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 </w:t>
      </w:r>
      <w:r>
        <w:rPr>
          <w:rFonts w:ascii="Arial" w:hAnsi="Arial" w:cs="Arial" w:eastAsia="Arial"/>
          <w:b w:val="0"/>
          <w:bCs w:val="0"/>
          <w:color w:val="116161"/>
          <w:spacing w:val="11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within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state,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vince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sub-national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region,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right="7456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116161"/>
          <w:spacing w:val="28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all</w:t>
      </w:r>
      <w:r>
        <w:rPr>
          <w:b w:val="0"/>
          <w:bCs w:val="0"/>
          <w:color w:val="000000"/>
          <w:spacing w:val="-1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courts</w:t>
      </w:r>
      <w:r>
        <w:rPr>
          <w:b w:val="0"/>
          <w:bCs w:val="0"/>
          <w:color w:val="000000"/>
          <w:spacing w:val="-1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within</w:t>
      </w:r>
      <w:r>
        <w:rPr>
          <w:b w:val="0"/>
          <w:bCs w:val="0"/>
          <w:color w:val="000000"/>
          <w:spacing w:val="-14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</w:t>
      </w:r>
      <w:r>
        <w:rPr>
          <w:b w:val="0"/>
          <w:bCs w:val="0"/>
          <w:color w:val="000000"/>
          <w:spacing w:val="-1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countr</w:t>
      </w:r>
      <w:r>
        <w:rPr>
          <w:b w:val="0"/>
          <w:bCs w:val="0"/>
          <w:color w:val="000000"/>
          <w:spacing w:val="-21"/>
          <w:w w:val="105"/>
        </w:rPr>
        <w:t>y</w:t>
      </w:r>
      <w:r>
        <w:rPr>
          <w:b w:val="0"/>
          <w:bCs w:val="0"/>
          <w:color w:val="000000"/>
          <w:spacing w:val="0"/>
          <w:w w:val="105"/>
        </w:rPr>
        <w:t>,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700" w:right="823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116161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courts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color w:val="000000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region.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/>
        <w:ind w:right="1701"/>
        <w:jc w:val="left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aim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elop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monitoring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aluation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capacity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judiciaries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across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PICs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acific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region.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Coordinators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leadership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meeting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held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2011,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considered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list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sent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review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comment.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ourteen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outlined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ex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hanges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further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15th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added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Leadership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-8"/>
          <w:w w:val="95"/>
        </w:rPr>
        <w:t>W</w:t>
      </w:r>
      <w:r>
        <w:rPr>
          <w:b w:val="0"/>
          <w:bCs w:val="0"/>
          <w:spacing w:val="0"/>
          <w:w w:val="95"/>
        </w:rPr>
        <w:t>orkshops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Coordinators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held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0"/>
          <w:w w:val="95"/>
        </w:rPr>
        <w:t>anuatu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October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2011.</w:t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0" w:lineRule="exact" w:before="79"/>
        <w:ind w:left="1984" w:right="1755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8599pt;width:425.197pt;height:.1pt;mso-position-horizontal-relative:page;mso-position-vertical-relative:paragraph;z-index:-14825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6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    </w:t>
      </w:r>
      <w:r>
        <w:rPr>
          <w:rFonts w:ascii="Arial" w:hAnsi="Arial" w:cs="Arial" w:eastAsia="Arial"/>
          <w:b/>
          <w:bCs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“Monitoring”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routine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collection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information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implementation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performance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organisation</w:t>
      </w:r>
      <w:r>
        <w:rPr>
          <w:rFonts w:ascii="Arial" w:hAnsi="Arial" w:cs="Arial" w:eastAsia="Arial"/>
          <w:b w:val="0"/>
          <w:bCs w:val="0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through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record-keeping,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reporting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obser</w:t>
      </w:r>
      <w:r>
        <w:rPr>
          <w:rFonts w:ascii="Arial" w:hAnsi="Arial" w:cs="Arial" w:eastAsia="Arial"/>
          <w:b w:val="0"/>
          <w:bCs w:val="0"/>
          <w:spacing w:val="-5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ation,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inform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management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decisions.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“E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aluation”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periodic</w:t>
      </w:r>
      <w:r>
        <w:rPr>
          <w:rFonts w:ascii="Arial" w:hAnsi="Arial" w:cs="Arial" w:eastAsia="Arial"/>
          <w:b w:val="0"/>
          <w:bCs w:val="0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review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effect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eness,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efficien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results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ork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organisation.</w:t>
      </w:r>
      <w:r>
        <w:rPr>
          <w:rFonts w:ascii="Arial" w:hAnsi="Arial" w:cs="Arial" w:eastAsia="Arial"/>
          <w:b w:val="0"/>
          <w:bCs w:val="0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(Adapted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from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usAID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Office</w:t>
      </w:r>
      <w:r>
        <w:rPr>
          <w:rFonts w:ascii="Arial" w:hAnsi="Arial" w:cs="Arial" w:eastAsia="Arial"/>
          <w:b w:val="0"/>
          <w:bCs w:val="0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elopment</w:t>
      </w:r>
      <w:r>
        <w:rPr>
          <w:rFonts w:ascii="Arial" w:hAnsi="Arial" w:cs="Arial" w:eastAsia="Arial"/>
          <w:b w:val="0"/>
          <w:bCs w:val="0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Effect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eness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&amp;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ustice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5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aluation.)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35"/>
          <w:headerReference w:type="even" r:id="rId36"/>
          <w:pgSz w:w="11906" w:h="16840"/>
          <w:pgMar w:header="305" w:footer="0" w:top="1140" w:bottom="280" w:left="0" w:right="0"/>
          <w:pgNumType w:start="19"/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</w:pPr>
      <w:r>
        <w:rPr>
          <w:b w:val="0"/>
          <w:bCs w:val="0"/>
          <w:color w:val="116161"/>
          <w:spacing w:val="-19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he</w:t>
      </w:r>
      <w:r>
        <w:rPr>
          <w:b w:val="0"/>
          <w:bCs w:val="0"/>
          <w:color w:val="116161"/>
          <w:spacing w:val="1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Cook</w:t>
      </w:r>
      <w:r>
        <w:rPr>
          <w:b w:val="0"/>
          <w:bCs w:val="0"/>
          <w:color w:val="116161"/>
          <w:spacing w:val="1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Island</w:t>
      </w:r>
      <w:r>
        <w:rPr>
          <w:b w:val="0"/>
          <w:bCs w:val="0"/>
          <w:color w:val="116161"/>
          <w:spacing w:val="18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er: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3"/>
        </w:numPr>
        <w:tabs>
          <w:tab w:pos="2040" w:val="left" w:leader="none"/>
        </w:tabs>
        <w:ind w:left="2040" w:right="0" w:hanging="34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Case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management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issues.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8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Case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finalisation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or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clea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ance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4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5"/>
        </w:rPr>
        <w:t>A</w:t>
      </w:r>
      <w:r>
        <w:rPr>
          <w:b w:val="0"/>
          <w:bCs w:val="0"/>
          <w:color w:val="000000"/>
          <w:spacing w:val="-4"/>
          <w:w w:val="105"/>
        </w:rPr>
        <w:t>v</w:t>
      </w:r>
      <w:r>
        <w:rPr>
          <w:b w:val="0"/>
          <w:bCs w:val="0"/>
          <w:color w:val="000000"/>
          <w:spacing w:val="0"/>
          <w:w w:val="105"/>
        </w:rPr>
        <w:t>e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age</w:t>
      </w:r>
      <w:r>
        <w:rPr>
          <w:b w:val="0"/>
          <w:bCs w:val="0"/>
          <w:color w:val="000000"/>
          <w:spacing w:val="-29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du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ation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case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from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filing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to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finalisation.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34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2"/>
          <w:w w:val="105"/>
        </w:rPr>
        <w:t>T</w:t>
      </w:r>
      <w:r>
        <w:rPr>
          <w:b w:val="0"/>
          <w:bCs w:val="0"/>
          <w:color w:val="000000"/>
          <w:spacing w:val="0"/>
          <w:w w:val="105"/>
        </w:rPr>
        <w:t>he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pe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centage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appeals.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12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O</w:t>
      </w:r>
      <w:r>
        <w:rPr>
          <w:b w:val="0"/>
          <w:bCs w:val="0"/>
          <w:color w:val="000000"/>
          <w:spacing w:val="-3"/>
          <w:w w:val="105"/>
        </w:rPr>
        <w:t>v</w:t>
      </w:r>
      <w:r>
        <w:rPr>
          <w:b w:val="0"/>
          <w:bCs w:val="0"/>
          <w:color w:val="000000"/>
          <w:spacing w:val="0"/>
          <w:w w:val="105"/>
        </w:rPr>
        <w:t>erturn</w:t>
      </w:r>
      <w:r>
        <w:rPr>
          <w:b w:val="0"/>
          <w:bCs w:val="0"/>
          <w:color w:val="000000"/>
          <w:spacing w:val="-26"/>
          <w:w w:val="105"/>
        </w:rPr>
        <w:t> 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ate</w:t>
      </w:r>
      <w:r>
        <w:rPr>
          <w:b w:val="0"/>
          <w:bCs w:val="0"/>
          <w:color w:val="000000"/>
          <w:spacing w:val="-25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on</w:t>
      </w:r>
      <w:r>
        <w:rPr>
          <w:b w:val="0"/>
          <w:bCs w:val="0"/>
          <w:color w:val="000000"/>
          <w:spacing w:val="-26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appeal.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3"/>
        </w:numPr>
        <w:tabs>
          <w:tab w:pos="2040" w:val="left" w:leader="none"/>
        </w:tabs>
        <w:spacing w:line="268" w:lineRule="auto"/>
        <w:ind w:left="2040" w:right="1700" w:hanging="34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Affo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dability</w:t>
      </w:r>
      <w:r>
        <w:rPr>
          <w:rFonts w:ascii="Arial" w:hAnsi="Arial" w:cs="Arial" w:eastAsia="Arial"/>
          <w:b/>
          <w:bCs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Accessibility</w:t>
      </w:r>
      <w:r>
        <w:rPr>
          <w:rFonts w:ascii="Arial" w:hAnsi="Arial" w:cs="Arial" w:eastAsia="Arial"/>
          <w:b/>
          <w:bCs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/>
          <w:bCs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/>
          <w:bCs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clients.</w:t>
      </w:r>
      <w:r>
        <w:rPr>
          <w:rFonts w:ascii="Arial" w:hAnsi="Arial" w:cs="Arial" w:eastAsia="Arial"/>
          <w:b/>
          <w:bCs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5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116161"/>
          <w:spacing w:val="12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2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are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anted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fee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w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17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25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disposed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through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ci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cuit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17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here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party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rece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es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legal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aid.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3"/>
        </w:numPr>
        <w:tabs>
          <w:tab w:pos="2040" w:val="left" w:leader="none"/>
        </w:tabs>
        <w:spacing w:line="268" w:lineRule="auto"/>
        <w:ind w:left="2040" w:right="1700" w:hanging="34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Published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ocedu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es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handling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feedba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c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k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complaints.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22"/>
          <w:w w:val="100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0"/>
        </w:rPr>
        <w:t>Documented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rece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processing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complaint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publicly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-6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ailable.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34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5"/>
        </w:rPr>
        <w:t>P</w:t>
      </w:r>
      <w:r>
        <w:rPr>
          <w:b w:val="0"/>
          <w:bCs w:val="0"/>
          <w:color w:val="000000"/>
          <w:spacing w:val="0"/>
          <w:w w:val="105"/>
        </w:rPr>
        <w:t>e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centage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complaints</w:t>
      </w:r>
      <w:r>
        <w:rPr>
          <w:b w:val="0"/>
          <w:bCs w:val="0"/>
          <w:color w:val="000000"/>
          <w:spacing w:val="-41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rece</w:t>
      </w:r>
      <w:r>
        <w:rPr>
          <w:b w:val="0"/>
          <w:bCs w:val="0"/>
          <w:color w:val="000000"/>
          <w:spacing w:val="-5"/>
          <w:w w:val="105"/>
        </w:rPr>
        <w:t>i</w:t>
      </w:r>
      <w:r>
        <w:rPr>
          <w:b w:val="0"/>
          <w:bCs w:val="0"/>
          <w:color w:val="000000"/>
          <w:spacing w:val="-4"/>
          <w:w w:val="105"/>
        </w:rPr>
        <w:t>v</w:t>
      </w:r>
      <w:r>
        <w:rPr>
          <w:b w:val="0"/>
          <w:bCs w:val="0"/>
          <w:color w:val="000000"/>
          <w:spacing w:val="0"/>
          <w:w w:val="105"/>
        </w:rPr>
        <w:t>ed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concerning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judicial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office</w:t>
      </w:r>
      <w:r>
        <w:rPr>
          <w:b w:val="0"/>
          <w:bCs w:val="0"/>
          <w:color w:val="000000"/>
          <w:spacing w:val="-17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31"/>
          <w:w w:val="100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complaints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rece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ed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concerning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staff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membe</w:t>
      </w:r>
      <w:r>
        <w:rPr>
          <w:b w:val="0"/>
          <w:bCs w:val="0"/>
          <w:color w:val="000000"/>
          <w:spacing w:val="-17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3"/>
        </w:numPr>
        <w:tabs>
          <w:tab w:pos="2040" w:val="left" w:leader="none"/>
        </w:tabs>
        <w:ind w:left="2040" w:right="0" w:hanging="34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Human</w:t>
      </w:r>
      <w:r>
        <w:rPr>
          <w:rFonts w:ascii="Arial" w:hAnsi="Arial" w:cs="Arial" w:eastAsia="Arial"/>
          <w:b/>
          <w:bCs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Resou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ces.</w:t>
      </w:r>
      <w:r>
        <w:rPr>
          <w:rFonts w:ascii="Arial" w:hAnsi="Arial" w:cs="Arial" w:eastAsia="Arial"/>
          <w:b/>
          <w:bCs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spacing w:val="-6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</w:p>
    <w:p>
      <w:pPr>
        <w:pStyle w:val="BodyText"/>
        <w:spacing w:before="85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22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3"/>
          <w:w w:val="105"/>
        </w:rPr>
        <w:t>A</w:t>
      </w:r>
      <w:r>
        <w:rPr>
          <w:b w:val="0"/>
          <w:bCs w:val="0"/>
          <w:color w:val="000000"/>
          <w:spacing w:val="-4"/>
          <w:w w:val="105"/>
        </w:rPr>
        <w:t>v</w:t>
      </w:r>
      <w:r>
        <w:rPr>
          <w:b w:val="0"/>
          <w:bCs w:val="0"/>
          <w:color w:val="000000"/>
          <w:spacing w:val="0"/>
          <w:w w:val="105"/>
        </w:rPr>
        <w:t>e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age</w:t>
      </w:r>
      <w:r>
        <w:rPr>
          <w:b w:val="0"/>
          <w:bCs w:val="0"/>
          <w:color w:val="000000"/>
          <w:spacing w:val="-34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number</w:t>
      </w:r>
      <w:r>
        <w:rPr>
          <w:b w:val="0"/>
          <w:bCs w:val="0"/>
          <w:color w:val="000000"/>
          <w:spacing w:val="-3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</w:t>
      </w:r>
      <w:r>
        <w:rPr>
          <w:b w:val="0"/>
          <w:bCs w:val="0"/>
          <w:color w:val="000000"/>
          <w:spacing w:val="-3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cases</w:t>
      </w:r>
      <w:r>
        <w:rPr>
          <w:b w:val="0"/>
          <w:bCs w:val="0"/>
          <w:color w:val="000000"/>
          <w:spacing w:val="-3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per</w:t>
      </w:r>
      <w:r>
        <w:rPr>
          <w:b w:val="0"/>
          <w:bCs w:val="0"/>
          <w:color w:val="000000"/>
          <w:spacing w:val="-34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judicial</w:t>
      </w:r>
      <w:r>
        <w:rPr>
          <w:b w:val="0"/>
          <w:bCs w:val="0"/>
          <w:color w:val="000000"/>
          <w:spacing w:val="-3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office</w:t>
      </w:r>
      <w:r>
        <w:rPr>
          <w:b w:val="0"/>
          <w:bCs w:val="0"/>
          <w:color w:val="000000"/>
          <w:spacing w:val="-17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2040" w:right="1700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30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12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age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number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member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staff.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3"/>
        </w:numPr>
        <w:tabs>
          <w:tab w:pos="2040" w:val="left" w:leader="none"/>
        </w:tabs>
        <w:spacing w:line="338" w:lineRule="auto"/>
        <w:ind w:left="2040" w:right="2701" w:hanging="341"/>
        <w:jc w:val="both"/>
      </w:pPr>
      <w:r>
        <w:rPr>
          <w:rFonts w:ascii="Arial" w:hAnsi="Arial" w:cs="Arial" w:eastAsia="Arial"/>
          <w:b/>
          <w:bCs/>
          <w:spacing w:val="-17"/>
          <w:w w:val="95"/>
        </w:rPr>
        <w:t>T</w:t>
      </w:r>
      <w:r>
        <w:rPr>
          <w:rFonts w:ascii="Arial" w:hAnsi="Arial" w:cs="Arial" w:eastAsia="Arial"/>
          <w:b/>
          <w:bCs/>
          <w:spacing w:val="-7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anspa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en</w:t>
      </w:r>
      <w:r>
        <w:rPr>
          <w:rFonts w:ascii="Arial" w:hAnsi="Arial" w:cs="Arial" w:eastAsia="Arial"/>
          <w:b/>
          <w:bCs/>
          <w:spacing w:val="-9"/>
          <w:w w:val="95"/>
        </w:rPr>
        <w:t>c</w:t>
      </w:r>
      <w:r>
        <w:rPr>
          <w:rFonts w:ascii="Arial" w:hAnsi="Arial" w:cs="Arial" w:eastAsia="Arial"/>
          <w:b/>
          <w:bCs/>
          <w:spacing w:val="-18"/>
          <w:w w:val="95"/>
        </w:rPr>
        <w:t>y</w:t>
      </w:r>
      <w:r>
        <w:rPr>
          <w:rFonts w:ascii="Arial" w:hAnsi="Arial" w:cs="Arial" w:eastAsia="Arial"/>
          <w:b/>
          <w:bCs/>
          <w:spacing w:val="0"/>
          <w:w w:val="95"/>
        </w:rPr>
        <w:t>.</w:t>
      </w:r>
      <w:r>
        <w:rPr>
          <w:rFonts w:ascii="Arial" w:hAnsi="Arial" w:cs="Arial" w:eastAsia="Arial"/>
          <w:b/>
          <w:bCs/>
          <w:spacing w:val="8"/>
          <w:w w:val="95"/>
        </w:rPr>
        <w:t> </w:t>
      </w:r>
      <w:r>
        <w:rPr>
          <w:b w:val="0"/>
          <w:bCs w:val="0"/>
          <w:spacing w:val="-4"/>
          <w:w w:val="95"/>
        </w:rPr>
        <w:t>P</w:t>
      </w:r>
      <w:r>
        <w:rPr>
          <w:b w:val="0"/>
          <w:bCs w:val="0"/>
          <w:spacing w:val="-6"/>
          <w:w w:val="95"/>
        </w:rPr>
        <w:t>J</w:t>
      </w:r>
      <w:r>
        <w:rPr>
          <w:b w:val="0"/>
          <w:bCs w:val="0"/>
          <w:spacing w:val="-3"/>
          <w:w w:val="95"/>
        </w:rPr>
        <w:t>D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5"/>
          <w:w w:val="95"/>
        </w:rPr>
        <w:t>j</w:t>
      </w:r>
      <w:r>
        <w:rPr>
          <w:b w:val="0"/>
          <w:bCs w:val="0"/>
          <w:spacing w:val="-3"/>
          <w:w w:val="95"/>
        </w:rPr>
        <w:t>u</w:t>
      </w:r>
      <w:r>
        <w:rPr>
          <w:b w:val="0"/>
          <w:bCs w:val="0"/>
          <w:spacing w:val="-5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6"/>
          <w:w w:val="95"/>
        </w:rPr>
        <w:t>c</w:t>
      </w:r>
      <w:r>
        <w:rPr>
          <w:b w:val="0"/>
          <w:bCs w:val="0"/>
          <w:spacing w:val="-6"/>
          <w:w w:val="95"/>
        </w:rPr>
        <w:t>i</w:t>
      </w:r>
      <w:r>
        <w:rPr>
          <w:b w:val="0"/>
          <w:bCs w:val="0"/>
          <w:spacing w:val="-6"/>
          <w:w w:val="95"/>
        </w:rPr>
        <w:t>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3"/>
          <w:w w:val="95"/>
        </w:rPr>
        <w:t>c</w:t>
      </w:r>
      <w:r>
        <w:rPr>
          <w:b w:val="0"/>
          <w:bCs w:val="0"/>
          <w:spacing w:val="-2"/>
          <w:w w:val="95"/>
        </w:rPr>
        <w:t>o</w:t>
      </w:r>
      <w:r>
        <w:rPr>
          <w:b w:val="0"/>
          <w:bCs w:val="0"/>
          <w:spacing w:val="-4"/>
          <w:w w:val="95"/>
        </w:rPr>
        <w:t>u</w:t>
      </w:r>
      <w:r>
        <w:rPr>
          <w:b w:val="0"/>
          <w:bCs w:val="0"/>
          <w:spacing w:val="-3"/>
          <w:w w:val="95"/>
        </w:rPr>
        <w:t>n</w:t>
      </w:r>
      <w:r>
        <w:rPr>
          <w:b w:val="0"/>
          <w:bCs w:val="0"/>
          <w:spacing w:val="-3"/>
          <w:w w:val="95"/>
        </w:rPr>
        <w:t>t</w:t>
      </w:r>
      <w:r>
        <w:rPr>
          <w:b w:val="0"/>
          <w:bCs w:val="0"/>
          <w:spacing w:val="-3"/>
          <w:w w:val="95"/>
        </w:rPr>
        <w:t>e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-2"/>
          <w:w w:val="95"/>
        </w:rPr>
        <w:t>p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4"/>
          <w:w w:val="95"/>
        </w:rPr>
        <w:t>r</w:t>
      </w:r>
      <w:r>
        <w:rPr>
          <w:b w:val="0"/>
          <w:bCs w:val="0"/>
          <w:spacing w:val="3"/>
          <w:w w:val="95"/>
        </w:rPr>
        <w:t>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5"/>
          <w:w w:val="95"/>
        </w:rPr>
        <w:t>e</w:t>
      </w:r>
      <w:r>
        <w:rPr>
          <w:b w:val="0"/>
          <w:bCs w:val="0"/>
          <w:spacing w:val="-4"/>
          <w:w w:val="95"/>
        </w:rPr>
        <w:t>l</w:t>
      </w:r>
      <w:r>
        <w:rPr>
          <w:b w:val="0"/>
          <w:bCs w:val="0"/>
          <w:spacing w:val="1"/>
          <w:w w:val="95"/>
        </w:rPr>
        <w:t>e</w:t>
      </w:r>
      <w:r>
        <w:rPr>
          <w:b w:val="0"/>
          <w:bCs w:val="0"/>
          <w:spacing w:val="1"/>
          <w:w w:val="95"/>
        </w:rPr>
        <w:t>c</w:t>
      </w:r>
      <w:r>
        <w:rPr>
          <w:b w:val="0"/>
          <w:bCs w:val="0"/>
          <w:spacing w:val="-3"/>
          <w:w w:val="95"/>
        </w:rPr>
        <w:t>t</w:t>
      </w:r>
      <w:r>
        <w:rPr>
          <w:b w:val="0"/>
          <w:bCs w:val="0"/>
          <w:spacing w:val="1"/>
          <w:w w:val="95"/>
        </w:rPr>
        <w:t>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2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4"/>
          <w:w w:val="95"/>
        </w:rPr>
        <w:t>f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-7"/>
          <w:w w:val="95"/>
        </w:rPr>
        <w:t>l</w:t>
      </w:r>
      <w:r>
        <w:rPr>
          <w:b w:val="0"/>
          <w:bCs w:val="0"/>
          <w:spacing w:val="-4"/>
          <w:w w:val="95"/>
        </w:rPr>
        <w:t>l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4"/>
          <w:w w:val="95"/>
        </w:rPr>
        <w:t>n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4"/>
          <w:w w:val="95"/>
        </w:rPr>
        <w:t>h</w:t>
      </w:r>
      <w:r>
        <w:rPr>
          <w:b w:val="0"/>
          <w:bCs w:val="0"/>
          <w:spacing w:val="-2"/>
          <w:w w:val="95"/>
        </w:rPr>
        <w:t>r</w:t>
      </w:r>
      <w:r>
        <w:rPr>
          <w:b w:val="0"/>
          <w:bCs w:val="0"/>
          <w:spacing w:val="1"/>
          <w:w w:val="95"/>
        </w:rPr>
        <w:t>e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2"/>
          <w:w w:val="95"/>
        </w:rPr>
        <w:t>n</w:t>
      </w:r>
      <w:r>
        <w:rPr>
          <w:b w:val="0"/>
          <w:bCs w:val="0"/>
          <w:spacing w:val="-5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1"/>
          <w:w w:val="95"/>
        </w:rPr>
        <w:t>c</w:t>
      </w:r>
      <w:r>
        <w:rPr>
          <w:b w:val="0"/>
          <w:bCs w:val="0"/>
          <w:spacing w:val="-6"/>
          <w:w w:val="95"/>
        </w:rPr>
        <w:t>a</w:t>
      </w:r>
      <w:r>
        <w:rPr>
          <w:b w:val="0"/>
          <w:bCs w:val="0"/>
          <w:spacing w:val="-3"/>
          <w:w w:val="95"/>
        </w:rPr>
        <w:t>t</w:t>
      </w:r>
      <w:r>
        <w:rPr>
          <w:b w:val="0"/>
          <w:bCs w:val="0"/>
          <w:spacing w:val="-2"/>
          <w:w w:val="95"/>
        </w:rPr>
        <w:t>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"/>
          <w:w w:val="95"/>
        </w:rPr>
        <w:t>s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9"/>
          <w:w w:val="95"/>
        </w:rPr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     </w:t>
      </w:r>
      <w:r>
        <w:rPr>
          <w:rFonts w:ascii="Arial" w:hAnsi="Arial" w:cs="Arial" w:eastAsia="Arial"/>
          <w:b w:val="0"/>
          <w:bCs w:val="0"/>
          <w:color w:val="116161"/>
          <w:spacing w:val="-8"/>
          <w:w w:val="100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produces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or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contributes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Annual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publicly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ailable.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2"/>
          <w:w w:val="95"/>
        </w:rPr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     </w:t>
      </w:r>
      <w:r>
        <w:rPr>
          <w:rFonts w:ascii="Arial" w:hAnsi="Arial" w:cs="Arial" w:eastAsia="Arial"/>
          <w:b w:val="0"/>
          <w:bCs w:val="0"/>
          <w:color w:val="116161"/>
          <w:spacing w:val="-8"/>
          <w:w w:val="100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95"/>
        </w:rPr>
        <w:t>Information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2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services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is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publicly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ailable.</w:t>
      </w:r>
    </w:p>
    <w:p>
      <w:pPr>
        <w:pStyle w:val="BodyText"/>
        <w:spacing w:line="268" w:lineRule="auto" w:before="17"/>
        <w:ind w:left="2324" w:right="1702" w:hanging="284"/>
        <w:jc w:val="left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7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Court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publishes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judgments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on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the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Internet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(</w:t>
      </w:r>
      <w:r>
        <w:rPr>
          <w:b w:val="0"/>
          <w:bCs w:val="0"/>
          <w:color w:val="000000"/>
          <w:spacing w:val="-4"/>
          <w:w w:val="105"/>
        </w:rPr>
        <w:t>o</w:t>
      </w:r>
      <w:r>
        <w:rPr>
          <w:b w:val="0"/>
          <w:bCs w:val="0"/>
          <w:color w:val="000000"/>
          <w:spacing w:val="0"/>
          <w:w w:val="105"/>
        </w:rPr>
        <w:t>wn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website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or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on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the</w:t>
      </w:r>
      <w:r>
        <w:rPr>
          <w:b w:val="0"/>
          <w:bCs w:val="0"/>
          <w:color w:val="000000"/>
          <w:spacing w:val="-37"/>
          <w:w w:val="105"/>
        </w:rPr>
        <w:t> </w:t>
      </w:r>
      <w:r>
        <w:rPr>
          <w:b w:val="0"/>
          <w:bCs w:val="0"/>
          <w:color w:val="000000"/>
          <w:spacing w:val="-26"/>
          <w:w w:val="105"/>
        </w:rPr>
        <w:t>P</w:t>
      </w:r>
      <w:r>
        <w:rPr>
          <w:b w:val="0"/>
          <w:bCs w:val="0"/>
          <w:color w:val="000000"/>
          <w:spacing w:val="0"/>
          <w:w w:val="105"/>
        </w:rPr>
        <w:t>acific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Legal</w:t>
      </w:r>
      <w:r>
        <w:rPr>
          <w:b w:val="0"/>
          <w:bCs w:val="0"/>
          <w:color w:val="000000"/>
          <w:spacing w:val="0"/>
          <w:w w:val="93"/>
        </w:rPr>
        <w:t> </w:t>
      </w:r>
      <w:r>
        <w:rPr>
          <w:b w:val="0"/>
          <w:bCs w:val="0"/>
          <w:color w:val="000000"/>
          <w:spacing w:val="0"/>
          <w:w w:val="100"/>
        </w:rPr>
        <w:t>Information</w:t>
      </w:r>
      <w:r>
        <w:rPr>
          <w:b w:val="0"/>
          <w:bCs w:val="0"/>
          <w:color w:val="000000"/>
          <w:spacing w:val="-3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Institute</w:t>
      </w:r>
      <w:r>
        <w:rPr>
          <w:b w:val="0"/>
          <w:bCs w:val="0"/>
          <w:color w:val="000000"/>
          <w:spacing w:val="-3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website).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selected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hosen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counterparts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represented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essential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jurisdictions,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hether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small,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ideally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capacity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collect,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analyse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reports.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indicators,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capture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disaggregated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gender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(ju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enile/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non-ju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enile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clients)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requested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information.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seen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Chapter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most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capture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gender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disaggregated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reports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7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1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er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time,</w:t>
      </w:r>
      <w:r>
        <w:rPr>
          <w:b w:val="0"/>
          <w:bCs w:val="0"/>
          <w:spacing w:val="-1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PJDP</w:t>
      </w:r>
      <w:r>
        <w:rPr>
          <w:b w:val="0"/>
          <w:bCs w:val="0"/>
          <w:spacing w:val="-1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judicial</w:t>
      </w:r>
      <w:r>
        <w:rPr>
          <w:b w:val="0"/>
          <w:bCs w:val="0"/>
          <w:spacing w:val="-1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counterparts</w:t>
      </w:r>
      <w:r>
        <w:rPr>
          <w:b w:val="0"/>
          <w:bCs w:val="0"/>
          <w:spacing w:val="0"/>
          <w:w w:val="95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8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wish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extend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this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list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indicators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line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with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ability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more</w:t>
      </w:r>
      <w:r>
        <w:rPr>
          <w:b w:val="0"/>
          <w:bCs w:val="0"/>
          <w:spacing w:val="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courts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collect,</w:t>
      </w:r>
      <w:r>
        <w:rPr>
          <w:b w:val="0"/>
          <w:bCs w:val="0"/>
          <w:spacing w:val="0"/>
          <w:w w:val="101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analyse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and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report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performance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data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more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complex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w</w:t>
      </w:r>
      <w:r>
        <w:rPr>
          <w:b w:val="0"/>
          <w:bCs w:val="0"/>
          <w:spacing w:val="-8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ys.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we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8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initial</w:t>
      </w:r>
      <w:r>
        <w:rPr>
          <w:b w:val="0"/>
          <w:bCs w:val="0"/>
          <w:spacing w:val="0"/>
          <w:w w:val="107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15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indicators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contained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baseline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report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will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all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w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courts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and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external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stakeholders</w:t>
      </w:r>
      <w:r>
        <w:rPr>
          <w:b w:val="0"/>
          <w:bCs w:val="0"/>
          <w:spacing w:val="0"/>
          <w:w w:val="94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-25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acific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region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obser</w:t>
      </w:r>
      <w:r>
        <w:rPr>
          <w:b w:val="0"/>
          <w:bCs w:val="0"/>
          <w:spacing w:val="-4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hether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capacity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courts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collect,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analyse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and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report</w:t>
      </w:r>
      <w:r>
        <w:rPr>
          <w:b w:val="0"/>
          <w:bCs w:val="0"/>
          <w:spacing w:val="-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performance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data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is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strengthened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er</w:t>
      </w:r>
      <w:r>
        <w:rPr>
          <w:b w:val="0"/>
          <w:bCs w:val="0"/>
          <w:spacing w:val="-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implementation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period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PJDP</w:t>
      </w:r>
      <w:r>
        <w:rPr>
          <w:b w:val="0"/>
          <w:bCs w:val="0"/>
          <w:spacing w:val="-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and</w:t>
      </w:r>
      <w:r>
        <w:rPr>
          <w:b w:val="0"/>
          <w:bCs w:val="0"/>
          <w:spacing w:val="-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be</w:t>
      </w:r>
      <w:r>
        <w:rPr>
          <w:b w:val="0"/>
          <w:bCs w:val="0"/>
          <w:spacing w:val="-5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ond.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80" w:lineRule="exact" w:before="79"/>
        <w:ind w:left="1984" w:right="1532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8502pt;width:425.197pt;height:.1pt;mso-position-horizontal-relative:page;mso-position-vertical-relative:paragraph;z-index:-14823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7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judiciary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exception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presents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ju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enile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ailable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website: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hyperlink r:id="rId34"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-6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rm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6"/>
            <w:szCs w:val="16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6"/>
            <w:szCs w:val="16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g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Courts’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statements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goal/mission/vision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opening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pages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rend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reflect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qualities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commonly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considered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integ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100"/>
        </w:rPr>
        <w:t>function.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erview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against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core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essential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acteristics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function.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summarised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table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statements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relate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principles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excellence: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3294"/>
        <w:jc w:val="both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2.1</w:t>
      </w:r>
      <w:r>
        <w:rPr>
          <w:rFonts w:ascii="Arial" w:hAnsi="Arial" w:cs="Arial" w:eastAsia="Arial"/>
          <w:b/>
          <w:bCs/>
          <w:spacing w:val="0"/>
          <w:w w:val="95"/>
        </w:rPr>
        <w:t>     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Principles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Conduct</w:t>
      </w:r>
      <w:r>
        <w:rPr>
          <w:b w:val="0"/>
          <w:bCs w:val="0"/>
          <w:spacing w:val="0"/>
          <w:w w:val="100"/>
        </w:rPr>
      </w:r>
    </w:p>
    <w:p>
      <w:pPr>
        <w:spacing w:line="70" w:lineRule="exact" w:before="2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04" w:hRule="exact"/>
        </w:trPr>
        <w:tc>
          <w:tcPr>
            <w:tcW w:w="4039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41" w:lineRule="auto"/>
              <w:ind w:left="2415" w:right="21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International</w:t>
            </w:r>
            <w:r>
              <w:rPr>
                <w:rFonts w:ascii="Arial" w:hAnsi="Arial" w:cs="Arial" w:eastAsia="Arial"/>
                <w:b/>
                <w:bCs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am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ork</w:t>
            </w:r>
            <w:r>
              <w:rPr>
                <w:rFonts w:ascii="Arial" w:hAnsi="Arial" w:cs="Arial" w:eastAsia="Arial"/>
                <w:b/>
                <w:bCs/>
                <w:spacing w:val="3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/>
                <w:bCs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Excellence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270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41" w:lineRule="auto"/>
              <w:ind w:left="218" w:right="13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Bangalo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Principles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Conduct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(and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Implementation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Measu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81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41" w:lineRule="auto"/>
              <w:ind w:left="134" w:right="177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Su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Statement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Principles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Independence</w:t>
            </w:r>
            <w:r>
              <w:rPr>
                <w:rFonts w:ascii="Arial" w:hAnsi="Arial" w:cs="Arial" w:eastAsia="Arial"/>
                <w:b/>
                <w:bCs/>
                <w:spacing w:val="1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Access</w:t>
            </w:r>
            <w:r>
              <w:rPr>
                <w:rFonts w:ascii="Arial" w:hAnsi="Arial" w:cs="Arial" w:eastAsia="Arial"/>
                <w:b/>
                <w:bCs/>
                <w:spacing w:val="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42" w:hRule="exact"/>
        </w:trPr>
        <w:tc>
          <w:tcPr>
            <w:tcW w:w="221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88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Equality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before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0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071" w:right="97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8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961" w:right="98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9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0"/>
                <w:szCs w:val="20"/>
              </w:rPr>
              <w:t>airness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1071" w:right="97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8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961" w:right="98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Impartiality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1071" w:right="97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8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961" w:right="98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9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71" w:lineRule="auto" w:before="90"/>
              <w:ind w:left="56" w:right="7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Independence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decision-making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1071" w:right="97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8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961" w:right="98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Competence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0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Integrity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0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ansparen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y</w:t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0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9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71" w:lineRule="auto" w:before="90"/>
              <w:ind w:left="56" w:right="6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Accessible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affordable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1071" w:right="97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8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961" w:right="98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imeliness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2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799" w:right="8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0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221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Certainty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278" w:type="dxa"/>
            <w:gridSpan w:val="3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81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1823"/>
        <w:jc w:val="both"/>
      </w:pPr>
      <w:r>
        <w:rPr>
          <w:b w:val="0"/>
          <w:bCs w:val="0"/>
          <w:color w:val="116161"/>
          <w:spacing w:val="0"/>
          <w:w w:val="95"/>
        </w:rPr>
        <w:t>Collecting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and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analysing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court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performance</w:t>
      </w:r>
      <w:r>
        <w:rPr>
          <w:b w:val="0"/>
          <w:bCs w:val="0"/>
          <w:color w:val="116161"/>
          <w:spacing w:val="44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data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0"/>
          <w:w w:val="95"/>
        </w:rPr>
        <w:t>Once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selected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counterparts,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main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methodologies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collect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analyse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data: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4"/>
        </w:numPr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collecting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Island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orking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JME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d</w:t>
      </w:r>
      <w:r>
        <w:rPr>
          <w:b w:val="0"/>
          <w:bCs w:val="0"/>
          <w:spacing w:val="0"/>
          <w:w w:val="100"/>
        </w:rPr>
        <w:t>viser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clarify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issues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related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data,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4"/>
        </w:numPr>
        <w:tabs>
          <w:tab w:pos="2040" w:val="left" w:leader="none"/>
        </w:tabs>
        <w:spacing w:line="268" w:lineRule="auto"/>
        <w:ind w:left="2041" w:right="1701" w:hanging="341"/>
        <w:jc w:val="both"/>
      </w:pP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alau,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PNG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okelau,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jurisdictions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requested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capacity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building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support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monitoring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aluation,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orking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JME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0"/>
          <w:w w:val="95"/>
        </w:rPr>
        <w:t>viser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design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and/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analysis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obtained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external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dialogues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user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2.2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illust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methodologies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collecting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analysing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erview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identified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themsel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headerReference w:type="default" r:id="rId37"/>
          <w:headerReference w:type="even" r:id="rId38"/>
          <w:pgSz w:w="11906" w:h="16840"/>
          <w:pgMar w:header="305" w:footer="0" w:top="1140" w:bottom="280" w:left="0" w:right="0"/>
          <w:pgNumType w:start="21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2.2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Methodologies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collecting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analysing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91" w:hRule="exact"/>
        </w:trPr>
        <w:tc>
          <w:tcPr>
            <w:tcW w:w="8489" w:type="dxa"/>
            <w:gridSpan w:val="3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tabs>
                <w:tab w:pos="5556" w:val="left" w:leader="none"/>
              </w:tabs>
              <w:spacing w:line="241" w:lineRule="auto" w:before="70"/>
              <w:ind w:left="3666" w:right="254" w:firstLine="9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Collection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External</w:t>
            </w:r>
            <w:r>
              <w:rPr>
                <w:rFonts w:ascii="Arial" w:hAnsi="Arial" w:cs="Arial" w:eastAsia="Arial"/>
                <w:b/>
                <w:bCs/>
                <w:spacing w:val="42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stakeholder</w:t>
            </w:r>
            <w:r>
              <w:rPr>
                <w:rFonts w:ascii="Arial" w:hAnsi="Arial" w:cs="Arial" w:eastAsia="Arial"/>
                <w:b/>
                <w:bCs/>
                <w:spacing w:val="42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discussions</w:t>
            </w:r>
            <w:r>
              <w:rPr>
                <w:rFonts w:ascii="Arial" w:hAnsi="Arial" w:cs="Arial" w:eastAsia="Arial"/>
                <w:b/>
                <w:bCs/>
                <w:spacing w:val="0"/>
                <w:w w:val="8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/>
                <w:bCs/>
                <w:spacing w:val="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/>
                <w:bCs/>
                <w:spacing w:val="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su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ys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(conducted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indicators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3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PNG</w:t>
            </w:r>
            <w:r>
              <w:rPr>
                <w:rFonts w:ascii="Arial" w:hAnsi="Arial" w:cs="Arial" w:eastAsia="Arial"/>
                <w:b/>
                <w:bCs/>
                <w:spacing w:val="3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during</w:t>
            </w:r>
            <w:r>
              <w:rPr>
                <w:rFonts w:ascii="Arial" w:hAnsi="Arial" w:cs="Arial" w:eastAsia="Arial"/>
                <w:b/>
                <w:bCs/>
                <w:spacing w:val="3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42" w:hRule="exact"/>
        </w:trPr>
        <w:tc>
          <w:tcPr>
            <w:tcW w:w="3175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88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Equality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before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5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7)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7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712" w:right="122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9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0"/>
                <w:szCs w:val="20"/>
              </w:rPr>
              <w:t>airness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3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Impartiality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3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Independence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decision-making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3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Competence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5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4)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Integrity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314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133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ansparen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y</w:t>
            </w:r>
          </w:p>
        </w:tc>
        <w:tc>
          <w:tcPr>
            <w:tcW w:w="314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4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3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5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5"/>
                <w:sz w:val="20"/>
                <w:szCs w:val="20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5"/>
                <w:sz w:val="20"/>
                <w:szCs w:val="20"/>
              </w:rPr>
              <w:t>15)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712" w:right="122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Accessible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affordable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5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7)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712" w:right="122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imeliness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5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2)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712" w:right="122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30" w:hRule="exact"/>
        </w:trPr>
        <w:tc>
          <w:tcPr>
            <w:tcW w:w="31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Certainty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4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3"/>
              <w:ind w:left="5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0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116161"/>
                <w:spacing w:val="-18"/>
                <w:w w:val="10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(Indicators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  <w:t>4)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3"/>
              <w:ind w:left="712" w:right="122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6161"/>
                <w:spacing w:val="0"/>
                <w:w w:val="135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 w:before="65"/>
        <w:ind w:right="1135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timeline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95"/>
        </w:rPr>
        <w:t>partner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834" w:val="left" w:leader="none"/>
        </w:tabs>
        <w:ind w:right="0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2.3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imeline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Baseline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rend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9" w:hRule="exact"/>
        </w:trPr>
        <w:tc>
          <w:tcPr>
            <w:tcW w:w="8489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tabs>
                <w:tab w:pos="1984" w:val="left" w:leader="none"/>
              </w:tabs>
              <w:spacing w:before="69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66" w:hRule="exact"/>
        </w:trPr>
        <w:tc>
          <w:tcPr>
            <w:tcW w:w="187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1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une/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2011</w:t>
            </w:r>
          </w:p>
        </w:tc>
        <w:tc>
          <w:tcPr>
            <w:tcW w:w="6618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51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eloped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consultation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ugust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2011–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3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5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viser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PIC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counterparts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collection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analysis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ugust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2011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irst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visit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apua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dialogue.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September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2011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isit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dialogue.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2011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Discuss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methodology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leadership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orkshops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anuatu.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2011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Second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visit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apua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dialogue.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ebruary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Submit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feedba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k.</w:t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2012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-1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Discuss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leadership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orkshops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Apia.</w:t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ugust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distributed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partner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judiciaries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stakeholders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acific.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ugust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3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2013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5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JME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viser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PIC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counterparts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collection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analysis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April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2013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Discuss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leadership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orkshops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kland.</w:t>
            </w:r>
          </w:p>
        </w:tc>
      </w:tr>
    </w:tbl>
    <w:p>
      <w:pPr>
        <w:spacing w:after="0" w:line="271" w:lineRule="auto"/>
        <w:jc w:val="left"/>
        <w:rPr>
          <w:rFonts w:ascii="Arial" w:hAnsi="Arial" w:cs="Arial" w:eastAsia="Arial"/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400" w:lineRule="exact" w:before="89"/>
        <w:ind w:right="1644"/>
        <w:jc w:val="left"/>
      </w:pPr>
      <w:r>
        <w:rPr>
          <w:b w:val="0"/>
          <w:bCs w:val="0"/>
          <w:color w:val="116161"/>
          <w:spacing w:val="0"/>
          <w:w w:val="95"/>
        </w:rPr>
        <w:t>W</w:t>
      </w:r>
      <w:r>
        <w:rPr>
          <w:b w:val="0"/>
          <w:bCs w:val="0"/>
          <w:color w:val="116161"/>
          <w:spacing w:val="-14"/>
          <w:w w:val="95"/>
        </w:rPr>
        <w:t>h</w:t>
      </w:r>
      <w:r>
        <w:rPr>
          <w:b w:val="0"/>
          <w:bCs w:val="0"/>
          <w:color w:val="116161"/>
          <w:spacing w:val="0"/>
          <w:w w:val="95"/>
        </w:rPr>
        <w:t>y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do</w:t>
      </w:r>
      <w:r>
        <w:rPr>
          <w:b w:val="0"/>
          <w:bCs w:val="0"/>
          <w:color w:val="116161"/>
          <w:spacing w:val="3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courts</w:t>
      </w:r>
      <w:r>
        <w:rPr>
          <w:b w:val="0"/>
          <w:bCs w:val="0"/>
          <w:color w:val="116161"/>
          <w:spacing w:val="3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conduct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court</w:t>
      </w:r>
      <w:r>
        <w:rPr>
          <w:b w:val="0"/>
          <w:bCs w:val="0"/>
          <w:color w:val="116161"/>
          <w:spacing w:val="3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user</w:t>
      </w:r>
      <w:r>
        <w:rPr>
          <w:b w:val="0"/>
          <w:bCs w:val="0"/>
          <w:color w:val="116161"/>
          <w:spacing w:val="3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satisfaction</w:t>
      </w:r>
      <w:r>
        <w:rPr>
          <w:b w:val="0"/>
          <w:bCs w:val="0"/>
          <w:color w:val="116161"/>
          <w:spacing w:val="0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sur</w:t>
      </w:r>
      <w:r>
        <w:rPr>
          <w:b w:val="0"/>
          <w:bCs w:val="0"/>
          <w:color w:val="116161"/>
          <w:spacing w:val="-6"/>
          <w:w w:val="95"/>
        </w:rPr>
        <w:t>v</w:t>
      </w:r>
      <w:r>
        <w:rPr>
          <w:b w:val="0"/>
          <w:bCs w:val="0"/>
          <w:color w:val="116161"/>
          <w:spacing w:val="0"/>
          <w:w w:val="95"/>
        </w:rPr>
        <w:t>eys?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1" w:lineRule="auto"/>
        <w:ind w:left="2437" w:right="22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Excellent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systematically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aluate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ceptions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needs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users.</w:t>
      </w:r>
      <w:r>
        <w:rPr>
          <w:rFonts w:ascii="Arial" w:hAnsi="Arial" w:cs="Arial" w:eastAsia="Arial"/>
          <w:b w:val="0"/>
          <w:bCs w:val="0"/>
          <w:i/>
          <w:spacing w:val="0"/>
          <w:w w:val="8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information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will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be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used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impr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quality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processes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vided</w:t>
      </w:r>
      <w:r>
        <w:rPr>
          <w:rFonts w:ascii="Arial" w:hAnsi="Arial" w:cs="Arial" w:eastAsia="Arial"/>
          <w:b w:val="0"/>
          <w:bCs w:val="0"/>
          <w:i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1" w:lineRule="auto"/>
        <w:ind w:left="2437" w:right="208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Excellent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organisations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systematically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measure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public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trust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confidence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judiciary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staff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compare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results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public</w:t>
      </w:r>
      <w:r>
        <w:rPr>
          <w:rFonts w:ascii="Arial" w:hAnsi="Arial" w:cs="Arial" w:eastAsia="Arial"/>
          <w:b w:val="0"/>
          <w:bCs w:val="0"/>
          <w:i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trust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other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organisations.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1" w:lineRule="auto"/>
        <w:ind w:left="2437" w:right="228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Other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measures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strong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leadership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include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‘openness’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organisation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accountabilit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his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means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that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courts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regularly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publish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their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performance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results</w:t>
      </w:r>
      <w:r>
        <w:rPr>
          <w:rFonts w:ascii="Arial" w:hAnsi="Arial" w:cs="Arial" w:eastAsia="Arial"/>
          <w:b w:val="0"/>
          <w:bCs w:val="0"/>
          <w:i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vide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information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quality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public.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(2008)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International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-9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58595B"/>
          <w:spacing w:val="-3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ame</w:t>
      </w:r>
      <w:r>
        <w:rPr>
          <w:rFonts w:ascii="Arial" w:hAnsi="Arial" w:cs="Arial" w:eastAsia="Arial"/>
          <w:b w:val="0"/>
          <w:bCs w:val="0"/>
          <w:color w:val="58595B"/>
          <w:spacing w:val="-4"/>
          <w:w w:val="10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ork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Court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Excellence,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pp13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58595B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8595B"/>
          <w:spacing w:val="0"/>
          <w:w w:val="100"/>
          <w:sz w:val="17"/>
          <w:szCs w:val="17"/>
        </w:rPr>
        <w:t>14.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increasingly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common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conduct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satisfaction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better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understand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ceptions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vided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them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0"/>
          <w:w w:val="88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ould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like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see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ed.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2008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International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Excellence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identifies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se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en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excellence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5"/>
          <w:w w:val="95"/>
        </w:rPr>
        <w:t>F</w:t>
      </w:r>
      <w:r>
        <w:rPr>
          <w:b w:val="0"/>
          <w:bCs w:val="0"/>
          <w:spacing w:val="0"/>
          <w:w w:val="95"/>
        </w:rPr>
        <w:t>igure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2.1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Results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dimension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international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e.g.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needs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satisfaction/affordable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accessible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services/public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trust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confidence.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740"/>
        <w:jc w:val="both"/>
      </w:pPr>
      <w:r>
        <w:rPr/>
        <w:pict>
          <v:group style="position:absolute;margin-left:84.539398pt;margin-top:15.508191pt;width:426.197pt;height:241.2352pt;mso-position-horizontal-relative:page;mso-position-vertical-relative:paragraph;z-index:-14822" coordorigin="1691,310" coordsize="8524,4825">
            <v:shape style="position:absolute;left:1701;top:316;width:8504;height:4819" type="#_x0000_t75">
              <v:imagedata r:id="rId39" o:title=""/>
            </v:shape>
            <v:group style="position:absolute;left:2334;top:3297;width:1171;height:1171" coordorigin="2334,3297" coordsize="1171,1171">
              <v:shape style="position:absolute;left:2334;top:3297;width:1171;height:1171" coordorigin="2334,3297" coordsize="1171,1171" path="m2920,3297l2825,3304,2735,3327,2651,3362,2574,3410,2506,3468,2447,3536,2400,3613,2364,3697,2342,3787,2334,3882,2336,3930,2351,4023,2380,4110,2422,4190,2475,4263,2539,4326,2611,4380,2692,4421,2779,4450,2872,4465,2920,4467,2968,4465,3060,4450,3148,4421,3228,4380,3301,4326,3364,4263,3417,4190,3459,4110,3488,4023,3503,3930,3505,3882,3503,3834,3488,3741,3459,3654,3417,3574,3364,3501,3301,3438,3228,3384,3148,3343,3060,3314,2968,3299,2920,3297xe" filled="t" fillcolor="#FFFFFF" stroked="f">
                <v:path arrowok="t"/>
                <v:fill type="solid"/>
              </v:shape>
            </v:group>
            <v:group style="position:absolute;left:2334;top:3297;width:1171;height:1171" coordorigin="2334,3297" coordsize="1171,1171">
              <v:shape style="position:absolute;left:2334;top:3297;width:1171;height:1171" coordorigin="2334,3297" coordsize="1171,1171" path="m2920,4467l3015,4460,3105,4437,3189,4402,3265,4354,3334,4296,3392,4228,3440,4151,3475,4067,3497,3977,3505,3882,3503,3834,3488,3741,3459,3654,3417,3574,3364,3501,3301,3438,3228,3384,3148,3343,3060,3314,2968,3299,2920,3297,2872,3299,2779,3314,2692,3343,2611,3384,2539,3438,2475,3501,2422,3574,2380,3654,2351,3741,2336,3834,2334,3882,2336,3930,2351,4023,2380,4110,2422,4190,2475,4263,2539,4326,2611,4380,2692,4421,2779,4450,2872,4465,2920,4467xe" filled="f" stroked="t" strokeweight="1pt" strokecolor="#C4BFB7">
                <v:path arrowok="t"/>
              </v:shape>
              <v:shape style="position:absolute;left:2381;top:3343;width:1077;height:1077" type="#_x0000_t75">
                <v:imagedata r:id="rId40" o:title=""/>
              </v:shape>
            </v:group>
            <v:group style="position:absolute;left:2334;top:1936;width:781;height:1522" coordorigin="2334,1936" coordsize="781,1522">
              <v:shape style="position:absolute;left:2334;top:1936;width:781;height:1522" coordorigin="2334,1936" coordsize="781,1522" path="m3115,3214l2715,3214,2920,3458,3115,3214xe" filled="t" fillcolor="#FFFFFF" stroked="f">
                <v:path arrowok="t"/>
                <v:fill type="solid"/>
              </v:shape>
              <v:shape style="position:absolute;left:2334;top:1936;width:781;height:1522" coordorigin="2334,1936" coordsize="781,1522" path="m2920,1936l2825,1944,2735,1966,2651,2001,2574,2049,2506,2107,2447,2176,2400,2252,2364,2336,2342,2426,2334,2521,2336,2565,2349,2650,2373,2730,2408,2805,2452,2874,2506,2935,2568,2989,2637,3034,2712,3069,2792,3093,2848,3102,2848,3214,2990,3214,2989,3101,3029,3095,3106,3077,3179,3048,3247,3009,3310,2961,3365,2904,3413,2840,3452,2769,3481,2691,3499,2609,3505,2521,3503,2473,3488,2381,3459,2293,3417,2213,3364,2140,3301,2077,3228,2024,3148,1982,3060,1953,2968,1938,2920,1936xe" filled="t" fillcolor="#FFFFFF" stroked="f">
                <v:path arrowok="t"/>
                <v:fill type="solid"/>
              </v:shape>
            </v:group>
            <v:group style="position:absolute;left:2334;top:1936;width:1171;height:1522" coordorigin="2334,1936" coordsize="1171,1522">
              <v:shape style="position:absolute;left:2334;top:1936;width:1171;height:1522" coordorigin="2334,1936" coordsize="1171,1522" path="m2920,3458l3115,3214,2990,3214,2989,3101,3017,3097,3029,3095,3068,3087,3143,3064,3214,3030,3279,2986,3338,2934,3390,2873,3433,2805,3467,2731,3491,2651,3503,2565,3505,2521,3503,2473,3488,2381,3459,2293,3417,2213,3364,2140,3301,2077,3228,2024,3148,1982,3060,1953,2968,1938,2920,1936,2872,1938,2779,1953,2692,1982,2611,2024,2539,2077,2475,2140,2422,2213,2380,2293,2351,2381,2336,2473,2334,2521,2336,2565,2349,2650,2373,2730,2408,2805,2452,2874,2506,2935,2568,2989,2637,3034,2712,3069,2792,3093,2845,3102,2848,3102,2848,3214,2715,3214,2920,3458xe" filled="f" stroked="t" strokeweight="1.0pt" strokecolor="#C4BFB7">
                <v:path arrowok="t"/>
              </v:shape>
              <v:shape style="position:absolute;left:2381;top:1983;width:1077;height:1077" type="#_x0000_t75">
                <v:imagedata r:id="rId41" o:title=""/>
              </v:shape>
            </v:group>
            <v:group style="position:absolute;left:2334;top:575;width:781;height:1522" coordorigin="2334,575" coordsize="781,1522">
              <v:shape style="position:absolute;left:2334;top:575;width:781;height:1522" coordorigin="2334,575" coordsize="781,1522" path="m3115,1853l2715,1853,2920,2097,3115,1853xe" filled="t" fillcolor="#FFFFFF" stroked="f">
                <v:path arrowok="t"/>
                <v:fill type="solid"/>
              </v:shape>
              <v:shape style="position:absolute;left:2334;top:575;width:781;height:1522" coordorigin="2334,575" coordsize="781,1522" path="m2920,575l2825,583,2735,605,2651,641,2574,688,2506,747,2447,815,2400,892,2364,976,2342,1066,2334,1161,2336,1204,2349,1289,2373,1369,2408,1444,2452,1513,2506,1575,2568,1628,2637,1673,2712,1708,2792,1732,2848,1742,2848,1853,2990,1853,2989,1740,3029,1734,3106,1716,3179,1687,3247,1649,3310,1600,3365,1544,3413,1479,3452,1408,3481,1331,3499,1248,3505,1161,3503,1113,3488,1020,3459,933,3417,852,3364,780,3301,716,3228,663,3148,621,3060,592,2968,577,2920,575xe" filled="t" fillcolor="#FFFFFF" stroked="f">
                <v:path arrowok="t"/>
                <v:fill type="solid"/>
              </v:shape>
            </v:group>
            <v:group style="position:absolute;left:2334;top:575;width:1171;height:1522" coordorigin="2334,575" coordsize="1171,1522">
              <v:shape style="position:absolute;left:2334;top:575;width:1171;height:1522" coordorigin="2334,575" coordsize="1171,1522" path="m2920,2097l3115,1853,2990,1853,2989,1740,3068,1727,3143,1703,3214,1669,3279,1626,3338,1573,3390,1512,3433,1444,3467,1370,3491,1290,3503,1205,3505,1161,3503,1113,3488,1020,3459,933,3417,852,3364,780,3301,716,3228,663,3148,621,3060,592,2968,577,2920,575,2872,577,2779,592,2692,621,2611,663,2539,716,2475,780,2422,852,2380,933,2351,1020,2336,1113,2334,1161,2336,1204,2349,1289,2373,1369,2408,1444,2452,1513,2506,1575,2568,1628,2637,1673,2712,1708,2792,1732,2845,1741,2848,1742,2848,1853,2715,1853,2920,2097xe" filled="f" stroked="t" strokeweight="1.0pt" strokecolor="#C4BFB7">
                <v:path arrowok="t"/>
              </v:shape>
              <v:shape style="position:absolute;left:2381;top:622;width:1077;height:1077" type="#_x0000_t75">
                <v:imagedata r:id="rId42" o:title=""/>
              </v:shape>
            </v:group>
            <v:group style="position:absolute;left:8064;top:1798;width:1639;height:1639" coordorigin="8064,1798" coordsize="1639,1639">
              <v:shape style="position:absolute;left:8064;top:1798;width:1639;height:1639" coordorigin="8064,1798" coordsize="1639,1639" path="m8884,1798l8817,1801,8751,1809,8687,1822,8625,1840,8565,1863,8507,1890,8452,1921,8400,1956,8351,1996,8304,2038,8262,2084,8222,2134,8187,2186,8156,2241,8129,2299,8106,2359,8088,2421,8075,2485,8067,2550,8064,2618,8067,2685,8075,2751,8088,2815,8106,2877,8129,2937,8156,2994,8187,3049,8222,3102,8262,3151,8304,3197,8351,3240,8400,3279,8452,3314,8507,3346,8565,3373,8625,3395,8687,3413,8751,3426,8817,3434,8884,3437,8951,3434,9017,3426,9081,3413,9143,3395,9203,3373,9260,3346,9315,3314,9368,3279,9417,3240,9463,3197,9506,3151,9545,3102,9580,3049,9612,2994,9639,2937,9661,2877,9679,2815,9692,2751,9700,2685,9703,2618,9700,2550,9692,2485,9679,2421,9661,2359,9639,2299,9612,2241,9580,2186,9545,2134,9506,2084,9463,2038,9417,1996,9368,1956,9315,1921,9260,1890,9203,1863,9143,1840,9081,1822,9017,1809,8951,1801,8884,1798xe" filled="t" fillcolor="#FFFFFF" stroked="f">
                <v:path arrowok="t"/>
                <v:fill type="solid"/>
              </v:shape>
            </v:group>
            <v:group style="position:absolute;left:8064;top:1798;width:1639;height:1639" coordorigin="8064,1798" coordsize="1639,1639">
              <v:shape style="position:absolute;left:8064;top:1798;width:1639;height:1639" coordorigin="8064,1798" coordsize="1639,1639" path="m8884,3437l8951,3434,9017,3426,9081,3413,9143,3395,9203,3373,9260,3346,9315,3314,9368,3279,9417,3240,9463,3197,9506,3151,9545,3102,9580,3049,9612,2994,9639,2937,9661,2877,9679,2815,9692,2751,9700,2685,9703,2618,9700,2550,9692,2485,9679,2421,9661,2359,9639,2299,9612,2241,9580,2186,9545,2134,9506,2084,9463,2038,9417,1996,9368,1956,9315,1921,9260,1890,9203,1863,9143,1840,9081,1822,9017,1809,8951,1801,8884,1798,8817,1801,8751,1809,8687,1822,8625,1840,8565,1863,8507,1890,8452,1921,8400,1956,8351,1996,8304,2038,8262,2084,8222,2134,8187,2186,8156,2241,8129,2299,8106,2359,8088,2421,8075,2485,8067,2550,8064,2618,8067,2685,8075,2751,8088,2815,8106,2877,8129,2937,8156,2994,8187,3049,8222,3102,8262,3151,8304,3197,8351,3240,8400,3279,8452,3314,8507,3346,8565,3373,8625,3395,8687,3413,8751,3426,8817,3434,8884,3437xe" filled="f" stroked="t" strokeweight="1.4pt" strokecolor="#C4BFB7">
                <v:path arrowok="t"/>
              </v:shape>
              <v:shape style="position:absolute;left:8130;top:1864;width:1508;height:1508" type="#_x0000_t75">
                <v:imagedata r:id="rId43" o:title=""/>
              </v:shape>
            </v:group>
            <v:group style="position:absolute;left:3752;top:2049;width:273;height:1000" coordorigin="3752,2049" coordsize="273,1000">
              <v:shape style="position:absolute;left:3752;top:2049;width:273;height:1000" coordorigin="3752,2049" coordsize="273,1000" path="m4025,2049l3752,2049,3752,3050,4014,3050e" filled="f" stroked="t" strokeweight="1pt" strokecolor="#808285">
                <v:path arrowok="t"/>
              </v:shape>
            </v:group>
            <v:group style="position:absolute;left:3515;top:2525;width:240;height:2" coordorigin="3515,2525" coordsize="240,2">
              <v:shape style="position:absolute;left:3515;top:2525;width:240;height:2" coordorigin="3515,2525" coordsize="240,0" path="m3755,2525l3515,2525e" filled="f" stroked="t" strokeweight="1pt" strokecolor="#808285">
                <v:path arrowok="t"/>
              </v:shape>
            </v:group>
            <v:group style="position:absolute;left:3752;top:3410;width:273;height:1000" coordorigin="3752,3410" coordsize="273,1000">
              <v:shape style="position:absolute;left:3752;top:3410;width:273;height:1000" coordorigin="3752,3410" coordsize="273,1000" path="m4025,3410l3752,3410,3752,4411,4014,4411e" filled="f" stroked="t" strokeweight="1pt" strokecolor="#808285">
                <v:path arrowok="t"/>
              </v:shape>
            </v:group>
            <v:group style="position:absolute;left:3515;top:3886;width:240;height:2" coordorigin="3515,3886" coordsize="240,2">
              <v:shape style="position:absolute;left:3515;top:3886;width:240;height:2" coordorigin="3515,3886" coordsize="240,0" path="m3755,3886l3515,3886e" filled="f" stroked="t" strokeweight="1pt" strokecolor="#808285">
                <v:path arrowok="t"/>
              </v:shape>
            </v:group>
            <v:group style="position:absolute;left:3752;top:930;width:273;height:434" coordorigin="3752,930" coordsize="273,434">
              <v:shape style="position:absolute;left:3752;top:930;width:273;height:434" coordorigin="3752,930" coordsize="273,434" path="m4025,930l3752,930,3752,1363,4014,1363e" filled="f" stroked="t" strokeweight="1pt" strokecolor="#808285">
                <v:path arrowok="t"/>
              </v:shape>
            </v:group>
            <v:group style="position:absolute;left:3515;top:1142;width:240;height:2" coordorigin="3515,1142" coordsize="240,2">
              <v:shape style="position:absolute;left:3515;top:1142;width:240;height:2" coordorigin="3515,1142" coordsize="240,0" path="m3755,1142l3515,1142e" filled="f" stroked="t" strokeweight="1pt" strokecolor="#808285">
                <v:path arrowok="t"/>
              </v:shape>
            </v:group>
            <v:group style="position:absolute;left:7540;top:930;width:273;height:3474" coordorigin="7540,930" coordsize="273,3474">
              <v:shape style="position:absolute;left:7540;top:930;width:273;height:3474" coordorigin="7540,930" coordsize="273,3474" path="m7540,930l7814,930,7814,4403,7552,4403e" filled="f" stroked="t" strokeweight="1pt" strokecolor="#808285">
                <v:path arrowok="t"/>
              </v:shape>
            </v:group>
            <v:group style="position:absolute;left:7811;top:2667;width:240;height:2" coordorigin="7811,2667" coordsize="240,2">
              <v:shape style="position:absolute;left:7811;top:2667;width:240;height:2" coordorigin="7811,2667" coordsize="240,0" path="m7811,2667l8050,2667e" filled="f" stroked="t" strokeweight="1pt" strokecolor="#808285">
                <v:path arrowok="t"/>
              </v:shape>
            </v:group>
            <v:group style="position:absolute;left:1701;top:320;width:8504;height:2" coordorigin="1701,320" coordsize="8504,2">
              <v:shape style="position:absolute;left:1701;top:320;width:8504;height:2" coordorigin="1701,320" coordsize="8504,0" path="m1701,320l10205,320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6"/>
          <w:w w:val="95"/>
        </w:rPr>
        <w:t>F</w:t>
      </w:r>
      <w:r>
        <w:rPr>
          <w:rFonts w:ascii="Arial" w:hAnsi="Arial" w:cs="Arial" w:eastAsia="Arial"/>
          <w:b/>
          <w:bCs/>
          <w:spacing w:val="-4"/>
          <w:w w:val="95"/>
        </w:rPr>
        <w:t>igu</w:t>
      </w:r>
      <w:r>
        <w:rPr>
          <w:rFonts w:ascii="Arial" w:hAnsi="Arial" w:cs="Arial" w:eastAsia="Arial"/>
          <w:b/>
          <w:bCs/>
          <w:spacing w:val="-6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e</w:t>
      </w:r>
      <w:r>
        <w:rPr>
          <w:rFonts w:ascii="Arial" w:hAnsi="Arial" w:cs="Arial" w:eastAsia="Arial"/>
          <w:b/>
          <w:bCs/>
          <w:spacing w:val="2"/>
          <w:w w:val="95"/>
        </w:rPr>
        <w:t> </w:t>
      </w:r>
      <w:r>
        <w:rPr>
          <w:rFonts w:ascii="Arial" w:hAnsi="Arial" w:cs="Arial" w:eastAsia="Arial"/>
          <w:b/>
          <w:bCs/>
          <w:spacing w:val="-3"/>
          <w:w w:val="95"/>
        </w:rPr>
        <w:t>2.</w:t>
      </w:r>
      <w:r>
        <w:rPr>
          <w:rFonts w:ascii="Arial" w:hAnsi="Arial" w:cs="Arial" w:eastAsia="Arial"/>
          <w:b/>
          <w:bCs/>
          <w:spacing w:val="0"/>
          <w:w w:val="95"/>
        </w:rPr>
        <w:t>1</w:t>
      </w:r>
      <w:r>
        <w:rPr>
          <w:rFonts w:ascii="Arial" w:hAnsi="Arial" w:cs="Arial" w:eastAsia="Arial"/>
          <w:b/>
          <w:bCs/>
          <w:spacing w:val="0"/>
          <w:w w:val="95"/>
        </w:rPr>
        <w:t>   </w:t>
      </w:r>
      <w:r>
        <w:rPr>
          <w:rFonts w:ascii="Arial" w:hAnsi="Arial" w:cs="Arial" w:eastAsia="Arial"/>
          <w:b/>
          <w:bCs/>
          <w:spacing w:val="35"/>
          <w:w w:val="95"/>
        </w:rPr>
        <w:t> </w:t>
      </w:r>
      <w:r>
        <w:rPr>
          <w:b w:val="0"/>
          <w:bCs w:val="0"/>
          <w:spacing w:val="-3"/>
          <w:w w:val="95"/>
        </w:rPr>
        <w:t>200</w:t>
      </w:r>
      <w:r>
        <w:rPr>
          <w:b w:val="0"/>
          <w:bCs w:val="0"/>
          <w:spacing w:val="0"/>
          <w:w w:val="95"/>
        </w:rPr>
        <w:t>8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Internationa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-5"/>
          <w:w w:val="95"/>
        </w:rPr>
        <w:t>r</w:t>
      </w:r>
      <w:r>
        <w:rPr>
          <w:b w:val="0"/>
          <w:bCs w:val="0"/>
          <w:spacing w:val="-3"/>
          <w:w w:val="95"/>
        </w:rPr>
        <w:t>ame</w:t>
      </w:r>
      <w:r>
        <w:rPr>
          <w:b w:val="0"/>
          <w:bCs w:val="0"/>
          <w:spacing w:val="-5"/>
          <w:w w:val="95"/>
        </w:rPr>
        <w:t>w</w:t>
      </w:r>
      <w:r>
        <w:rPr>
          <w:b w:val="0"/>
          <w:bCs w:val="0"/>
          <w:spacing w:val="-3"/>
          <w:w w:val="95"/>
        </w:rPr>
        <w:t>or</w:t>
      </w:r>
      <w:r>
        <w:rPr>
          <w:b w:val="0"/>
          <w:bCs w:val="0"/>
          <w:spacing w:val="0"/>
          <w:w w:val="95"/>
        </w:rPr>
        <w:t>k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fo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Excellenc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4"/>
          <w:w w:val="95"/>
        </w:rPr>
        <w:t>se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-4"/>
          <w:w w:val="95"/>
        </w:rPr>
        <w:t>e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4"/>
          <w:w w:val="95"/>
        </w:rPr>
        <w:t>area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3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excellence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1906" w:h="16840"/>
          <w:pgMar w:header="305" w:footer="0" w:top="1140" w:bottom="280" w:left="0" w:right="0"/>
        </w:sectPr>
      </w:pPr>
    </w:p>
    <w:p>
      <w:pPr>
        <w:spacing w:before="7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Dr</w:t>
      </w:r>
      <w:r>
        <w:rPr>
          <w:rFonts w:ascii="Arial" w:hAnsi="Arial" w:cs="Arial" w:eastAsia="Arial"/>
          <w:b w:val="0"/>
          <w:bCs w:val="0"/>
          <w:spacing w:val="-4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before="67"/>
        <w:ind w:left="6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spacing w:val="0"/>
          <w:w w:val="95"/>
          <w:sz w:val="20"/>
          <w:szCs w:val="20"/>
        </w:rPr>
        <w:t>1</w:t>
      </w:r>
      <w:r>
        <w:rPr>
          <w:rFonts w:ascii="Arial" w:hAnsi="Arial" w:cs="Arial" w:eastAsia="Arial"/>
          <w:b/>
          <w:bCs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management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leadership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6" w:h="16840"/>
          <w:pgMar w:top="4540" w:bottom="280" w:left="0" w:right="0"/>
          <w:cols w:num="2" w:equalWidth="0">
            <w:col w:w="3189" w:space="40"/>
            <w:col w:w="8677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ind w:left="255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0"/>
          <w:sz w:val="20"/>
          <w:szCs w:val="20"/>
        </w:rPr>
        <w:t>Systems</w:t>
      </w:r>
      <w:r>
        <w:rPr>
          <w:rFonts w:ascii="Arial" w:hAnsi="Arial" w:cs="Arial" w:eastAsia="Arial"/>
          <w:b w:val="0"/>
          <w:bCs w:val="0"/>
          <w:spacing w:val="0"/>
          <w:w w:val="8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20"/>
          <w:szCs w:val="20"/>
        </w:rPr>
        <w:t>enablers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0"/>
          <w:sz w:val="20"/>
          <w:szCs w:val="20"/>
        </w:rPr>
        <w:t>Results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5"/>
        </w:numPr>
        <w:tabs>
          <w:tab w:pos="761" w:val="left" w:leader="none"/>
        </w:tabs>
        <w:spacing w:before="67"/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policies</w:t>
      </w:r>
    </w:p>
    <w:p>
      <w:pPr>
        <w:numPr>
          <w:ilvl w:val="0"/>
          <w:numId w:val="15"/>
        </w:numPr>
        <w:tabs>
          <w:tab w:pos="761" w:val="left" w:leader="none"/>
        </w:tabs>
        <w:spacing w:before="83"/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Human,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material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finanicial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resou</w:t>
      </w:r>
      <w:r>
        <w:rPr>
          <w:rFonts w:ascii="Arial" w:hAnsi="Arial" w:cs="Arial" w:eastAsia="Arial"/>
          <w:b w:val="0"/>
          <w:bCs w:val="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ces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5"/>
        </w:numPr>
        <w:tabs>
          <w:tab w:pos="761" w:val="left" w:leader="none"/>
        </w:tabs>
        <w:spacing w:before="83"/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proceedings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5"/>
        </w:numPr>
        <w:tabs>
          <w:tab w:pos="761" w:val="left" w:leader="none"/>
        </w:tabs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Client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needs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satsifaction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5"/>
        </w:numPr>
        <w:tabs>
          <w:tab w:pos="761" w:val="left" w:leader="none"/>
        </w:tabs>
        <w:spacing w:before="83"/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Affordable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accessible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services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numPr>
          <w:ilvl w:val="0"/>
          <w:numId w:val="15"/>
        </w:numPr>
        <w:tabs>
          <w:tab w:pos="761" w:val="left" w:leader="none"/>
        </w:tabs>
        <w:spacing w:before="83"/>
        <w:ind w:left="761" w:right="0" w:hanging="2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Public</w:t>
      </w:r>
      <w:r>
        <w:rPr>
          <w:rFonts w:ascii="Arial" w:hAnsi="Arial" w:cs="Arial" w:eastAsia="Arial"/>
          <w:b w:val="0"/>
          <w:bCs w:val="0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trust</w:t>
      </w:r>
      <w:r>
        <w:rPr>
          <w:rFonts w:ascii="Arial" w:hAnsi="Arial" w:cs="Arial" w:eastAsia="Arial"/>
          <w:b w:val="0"/>
          <w:bCs w:val="0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confidence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/>
        <w:ind w:left="628" w:right="244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6"/>
          <w:w w:val="85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9"/>
          <w:w w:val="85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10"/>
          <w:w w:val="85"/>
          <w:sz w:val="24"/>
          <w:szCs w:val="24"/>
        </w:rPr>
        <w:t>v</w:t>
      </w:r>
      <w:r>
        <w:rPr>
          <w:rFonts w:ascii="Arial" w:hAnsi="Arial" w:cs="Arial" w:eastAsia="Arial"/>
          <w:b/>
          <w:bCs/>
          <w:spacing w:val="-5"/>
          <w:w w:val="85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14"/>
          <w:w w:val="85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5"/>
          <w:w w:val="85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8"/>
          <w:w w:val="85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6"/>
          <w:w w:val="85"/>
          <w:sz w:val="24"/>
          <w:szCs w:val="24"/>
        </w:rPr>
        <w:t>eas</w:t>
      </w:r>
      <w:r>
        <w:rPr>
          <w:rFonts w:ascii="Arial" w:hAnsi="Arial" w:cs="Arial" w:eastAsia="Arial"/>
          <w:b/>
          <w:bCs/>
          <w:spacing w:val="-5"/>
          <w:w w:val="8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4"/>
          <w:szCs w:val="24"/>
        </w:rPr>
        <w:t>for</w:t>
      </w:r>
      <w:r>
        <w:rPr>
          <w:rFonts w:ascii="Arial" w:hAnsi="Arial" w:cs="Arial" w:eastAsia="Arial"/>
          <w:b/>
          <w:bCs/>
          <w:spacing w:val="27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4"/>
          <w:szCs w:val="24"/>
        </w:rPr>
        <w:t>court</w:t>
      </w:r>
      <w:r>
        <w:rPr>
          <w:rFonts w:ascii="Arial" w:hAnsi="Arial" w:cs="Arial" w:eastAsia="Arial"/>
          <w:b/>
          <w:bCs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9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23"/>
          <w:szCs w:val="23"/>
        </w:rPr>
        <w:t>xcellence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after="0" w:line="260" w:lineRule="exact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1906" w:h="16840"/>
          <w:pgMar w:top="4540" w:bottom="280" w:left="0" w:right="0"/>
          <w:cols w:num="3" w:equalWidth="0">
            <w:col w:w="3281" w:space="40"/>
            <w:col w:w="4316" w:space="40"/>
            <w:col w:w="4229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user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satisfaction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ben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hmark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measure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future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performance.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therefore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adopt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consistent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approa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methodology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findings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compared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period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time.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When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take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initiat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conduct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user/court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benefits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court: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6"/>
        </w:numPr>
        <w:tabs>
          <w:tab w:pos="2040" w:val="left" w:leader="none"/>
        </w:tabs>
        <w:spacing w:line="268" w:lineRule="auto"/>
        <w:ind w:left="2041" w:right="1700" w:hanging="341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demonst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interested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views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(i)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ception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actual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consider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impr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ed,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as,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(ii)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NGOs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stakeholders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represent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viduals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currently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courts.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presents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itself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ard-looking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feedba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views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tou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realities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life</w:t>
      </w:r>
      <w:r>
        <w:rPr>
          <w:b w:val="0"/>
          <w:bCs w:val="0"/>
          <w:spacing w:val="0"/>
          <w:w w:val="104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most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people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country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difficulties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addressing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problems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confront.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6"/>
        </w:numPr>
        <w:tabs>
          <w:tab w:pos="2040" w:val="left" w:leader="none"/>
        </w:tabs>
        <w:spacing w:line="268" w:lineRule="auto"/>
        <w:ind w:left="2041" w:right="1700" w:hanging="341"/>
        <w:jc w:val="both"/>
      </w:pP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suggests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posit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gene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public.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countries,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opinion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shaped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media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relat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small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high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profile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cases.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misinformed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often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negat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image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hole.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herefore,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publishes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findings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client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posit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picture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2"/>
          <w:w w:val="100"/>
        </w:rPr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orkings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presented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media.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6"/>
        </w:numPr>
        <w:tabs>
          <w:tab w:pos="2040" w:val="left" w:leader="none"/>
        </w:tabs>
        <w:spacing w:line="268" w:lineRule="auto"/>
        <w:ind w:left="2041" w:right="1700" w:hanging="341"/>
        <w:jc w:val="both"/>
      </w:pP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seen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report,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undertaken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aluable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suggestions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might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Chapter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explores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detail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experience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undertaking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21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referred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jurisdiction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fairness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21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collection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regular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review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external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ceptions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stakeholder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dialogues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step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Once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collected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7"/>
          <w:w w:val="95"/>
        </w:rPr>
        <w:t>v</w:t>
      </w:r>
      <w:r>
        <w:rPr>
          <w:b w:val="0"/>
          <w:bCs w:val="0"/>
          <w:spacing w:val="0"/>
          <w:w w:val="95"/>
        </w:rPr>
        <w:t>aluated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then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possible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meaningful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hese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relate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timeliness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disposal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different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types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cases,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quality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experienced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registr</w:t>
      </w:r>
      <w:r>
        <w:rPr>
          <w:b w:val="0"/>
          <w:bCs w:val="0"/>
          <w:spacing w:val="-21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quality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judgments.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ithout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understanding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performing,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collection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analysis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ears,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unlikely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realistic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hie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standard.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process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setting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standards,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consultation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establishes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aims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expect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displ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ansparen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commitment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ving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statement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met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targets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171.705017pt;width:426.197pt;height:168.244pt;mso-position-horizontal-relative:page;mso-position-vertical-relative:page;z-index:-14821" coordorigin="1691,3434" coordsize="8524,3365">
            <v:group style="position:absolute;left:1701;top:3444;width:8504;height:3345" coordorigin="1701,3444" coordsize="8504,3345">
              <v:shape style="position:absolute;left:1701;top:3444;width:8504;height:3345" coordorigin="1701,3444" coordsize="8504,3345" path="m1701,6789l10205,6789,10205,3444,1701,3444,1701,6789xe" filled="t" fillcolor="#65A5AE" stroked="f">
                <v:path arrowok="t"/>
                <v:fill type="solid"/>
              </v:shape>
            </v:group>
            <v:group style="position:absolute;left:1701;top:5202;width:1871;height:340" coordorigin="1701,5202" coordsize="1871,340">
              <v:shape style="position:absolute;left:1701;top:5202;width:1871;height:340" coordorigin="1701,5202" coordsize="1871,340" path="m1701,5542l3572,5542,3572,5202,1701,5202,1701,5542xe" filled="t" fillcolor="#116161" stroked="f">
                <v:path arrowok="t"/>
                <v:fill type="solid"/>
              </v:shape>
            </v:group>
            <v:group style="position:absolute;left:1701;top:3444;width:1871;height:340" coordorigin="1701,3444" coordsize="1871,340">
              <v:shape style="position:absolute;left:1701;top:3444;width:1871;height:340" coordorigin="1701,3444" coordsize="1871,340" path="m1701,3784l3572,3784,3572,3444,1701,3444,1701,3784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69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798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70" w:right="55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7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410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vide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assistance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build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capacity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selected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PIC</w:t>
      </w:r>
      <w:r>
        <w:rPr>
          <w:b w:val="0"/>
          <w:bCs w:val="0"/>
          <w:color w:val="000000"/>
          <w:spacing w:val="0"/>
          <w:w w:val="90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collect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analyse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performance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data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against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15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indicators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presented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2011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Baseline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0"/>
          <w:w w:val="96"/>
        </w:rPr>
        <w:t> </w:t>
      </w:r>
      <w:r>
        <w:rPr>
          <w:b w:val="0"/>
          <w:bCs w:val="0"/>
          <w:color w:val="000000"/>
          <w:spacing w:val="0"/>
          <w:w w:val="95"/>
        </w:rPr>
        <w:t>2012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-7"/>
          <w:w w:val="95"/>
        </w:rPr>
        <w:t> </w:t>
      </w:r>
      <w:r>
        <w:rPr>
          <w:b w:val="0"/>
          <w:bCs w:val="0"/>
          <w:color w:val="000000"/>
          <w:spacing w:val="-17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rend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Report.</w:t>
      </w:r>
      <w:r>
        <w:rPr>
          <w:b w:val="0"/>
          <w:bCs w:val="0"/>
          <w:color w:val="000000"/>
          <w:spacing w:val="-7"/>
          <w:w w:val="95"/>
        </w:rPr>
        <w:t> </w:t>
      </w:r>
      <w:r>
        <w:rPr>
          <w:b w:val="0"/>
          <w:bCs w:val="0"/>
          <w:color w:val="000000"/>
          <w:spacing w:val="-1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his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performance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data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will</w:t>
      </w:r>
      <w:r>
        <w:rPr>
          <w:b w:val="0"/>
          <w:bCs w:val="0"/>
          <w:color w:val="000000"/>
          <w:spacing w:val="0"/>
          <w:w w:val="116"/>
        </w:rPr>
        <w:t> </w:t>
      </w:r>
      <w:r>
        <w:rPr>
          <w:b w:val="0"/>
          <w:bCs w:val="0"/>
          <w:color w:val="000000"/>
          <w:spacing w:val="0"/>
          <w:w w:val="95"/>
        </w:rPr>
        <w:t>ideally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be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disaggregated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gender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age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clients.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684" w:val="left" w:leader="none"/>
        </w:tabs>
        <w:spacing w:line="268" w:lineRule="auto"/>
        <w:ind w:left="3685" w:right="2122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vide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assistance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build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capacity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selected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PIC</w:t>
      </w:r>
      <w:r>
        <w:rPr>
          <w:b w:val="0"/>
          <w:bCs w:val="0"/>
          <w:color w:val="000000"/>
          <w:spacing w:val="0"/>
          <w:w w:val="90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analyse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justice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needs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within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country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better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understand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w</w:t>
      </w:r>
      <w:r>
        <w:rPr>
          <w:b w:val="0"/>
          <w:bCs w:val="0"/>
          <w:color w:val="000000"/>
          <w:spacing w:val="0"/>
          <w:w w:val="95"/>
        </w:rPr>
        <w:t>hat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matters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actual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potential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users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del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ery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quality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services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through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use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client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stakeholder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sur</w:t>
      </w:r>
      <w:r>
        <w:rPr>
          <w:b w:val="0"/>
          <w:bCs w:val="0"/>
          <w:color w:val="000000"/>
          <w:spacing w:val="-4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eys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dialogues.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0" w:lineRule="exact" w:before="79"/>
        <w:ind w:left="1984" w:right="1842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8599pt;width:425.197pt;height:.1pt;mso-position-horizontal-relative:page;mso-position-vertical-relative:paragraph;z-index:-14820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8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/>
          <w:bCs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presented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14"/>
          <w:w w:val="95"/>
          <w:sz w:val="16"/>
          <w:szCs w:val="1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goal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relation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clea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ance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ates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for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first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time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0"/>
          <w:w w:val="9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710.996033pt;width:426.197pt;height:66.197pt;mso-position-horizontal-relative:page;mso-position-vertical-relative:page;z-index:-14818" coordorigin="1691,14220" coordsize="8524,1324">
            <v:group style="position:absolute;left:1701;top:14230;width:8504;height:1304" coordorigin="1701,14230" coordsize="8504,1304">
              <v:shape style="position:absolute;left:1701;top:14230;width:8504;height:1304" coordorigin="1701,14230" coordsize="8504,1304" path="m1701,15534l10205,15534,10205,14230,1701,14230,1701,15534xe" filled="t" fillcolor="#65A5AE" stroked="f">
                <v:path arrowok="t"/>
                <v:fill type="solid"/>
              </v:shape>
            </v:group>
            <v:group style="position:absolute;left:1701;top:14230;width:1871;height:340" coordorigin="1701,14230" coordsize="1871,340">
              <v:shape style="position:absolute;left:1701;top:14230;width:1871;height:340" coordorigin="1701,14230" coordsize="1871,340" path="m1701,14570l3572,14570,3572,14230,1701,14230,1701,14570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1699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819" coordorigin="0,126" coordsize="1587,1077">
            <v:shape style="position:absolute;left:0;top:126;width:1587;height:1077" coordorigin="0,126" coordsize="1587,1077" path="m0,1203l1587,1203,1587,126,0,126,0,1203xe" filled="t" fillcolor="#B1B0B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92pt;width:24.464001pt;height:44pt;mso-position-horizontal-relative:page;mso-position-vertical-relative:paragraph;z-index:-14817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3. A Snapshot of SelectedDevelopment Ind" w:id="11"/>
      <w:bookmarkEnd w:id="11"/>
      <w:r>
        <w:rPr/>
      </w:r>
      <w:r>
        <w:rPr>
          <w:b w:val="0"/>
          <w:bCs w:val="0"/>
          <w:color w:val="116161"/>
          <w:spacing w:val="0"/>
          <w:w w:val="95"/>
        </w:rPr>
        <w:t>A</w:t>
      </w:r>
      <w:r>
        <w:rPr>
          <w:b w:val="0"/>
          <w:bCs w:val="0"/>
          <w:color w:val="116161"/>
          <w:spacing w:val="-33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Snapsho</w:t>
      </w:r>
      <w:r>
        <w:rPr>
          <w:b w:val="0"/>
          <w:bCs w:val="0"/>
          <w:color w:val="116161"/>
          <w:spacing w:val="0"/>
          <w:w w:val="95"/>
        </w:rPr>
        <w:t>t</w:t>
      </w:r>
      <w:r>
        <w:rPr>
          <w:b w:val="0"/>
          <w:bCs w:val="0"/>
          <w:color w:val="116161"/>
          <w:spacing w:val="-32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o</w:t>
      </w:r>
      <w:r>
        <w:rPr>
          <w:b w:val="0"/>
          <w:bCs w:val="0"/>
          <w:color w:val="116161"/>
          <w:spacing w:val="0"/>
          <w:w w:val="95"/>
        </w:rPr>
        <w:t>f</w:t>
      </w:r>
      <w:r>
        <w:rPr>
          <w:b w:val="0"/>
          <w:bCs w:val="0"/>
          <w:color w:val="116161"/>
          <w:spacing w:val="-33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Selected</w:t>
      </w:r>
      <w:r>
        <w:rPr>
          <w:b w:val="0"/>
          <w:bCs w:val="0"/>
          <w:color w:val="116161"/>
          <w:spacing w:val="-6"/>
          <w:w w:val="92"/>
        </w:rPr>
        <w:t> </w:t>
      </w:r>
      <w:r>
        <w:rPr>
          <w:b w:val="0"/>
          <w:bCs w:val="0"/>
          <w:color w:val="116161"/>
          <w:spacing w:val="-6"/>
          <w:w w:val="95"/>
        </w:rPr>
        <w:t>De</w:t>
      </w:r>
      <w:r>
        <w:rPr>
          <w:b w:val="0"/>
          <w:bCs w:val="0"/>
          <w:color w:val="116161"/>
          <w:spacing w:val="-14"/>
          <w:w w:val="95"/>
        </w:rPr>
        <w:t>v</w:t>
      </w:r>
      <w:r>
        <w:rPr>
          <w:b w:val="0"/>
          <w:bCs w:val="0"/>
          <w:color w:val="116161"/>
          <w:spacing w:val="-6"/>
          <w:w w:val="95"/>
        </w:rPr>
        <w:t>elopmen</w:t>
      </w:r>
      <w:r>
        <w:rPr>
          <w:b w:val="0"/>
          <w:bCs w:val="0"/>
          <w:color w:val="116161"/>
          <w:spacing w:val="0"/>
          <w:w w:val="95"/>
        </w:rPr>
        <w:t>t</w:t>
      </w:r>
      <w:r>
        <w:rPr>
          <w:b w:val="0"/>
          <w:bCs w:val="0"/>
          <w:color w:val="116161"/>
          <w:spacing w:val="0"/>
          <w:w w:val="95"/>
        </w:rPr>
        <w:t> </w:t>
      </w:r>
      <w:r>
        <w:rPr>
          <w:b w:val="0"/>
          <w:bCs w:val="0"/>
          <w:color w:val="116161"/>
          <w:spacing w:val="17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1"/>
        <w:jc w:val="both"/>
      </w:pP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erview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across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jurisdictions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point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95"/>
        </w:rPr>
        <w:t>order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better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understand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accessibility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affordability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elements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within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points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complete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understanding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reviewed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next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hapter: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7"/>
        </w:numPr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population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across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aries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approximately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1,500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Niue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million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PNG.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second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largest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population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Solomon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550,000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people.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population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PNG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4,600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times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smallest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PJD</w:t>
      </w:r>
      <w:r>
        <w:rPr>
          <w:b w:val="0"/>
          <w:bCs w:val="0"/>
          <w:spacing w:val="-34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huge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ariation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sizes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implications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complexity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gathering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task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applied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users.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7"/>
        </w:numPr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PICs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had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basic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needs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erty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calculated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countr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4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age,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quarter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population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PICs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income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falls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bel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basic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needs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erty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countr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17"/>
        </w:numPr>
        <w:tabs>
          <w:tab w:pos="2040" w:val="left" w:leader="none"/>
        </w:tabs>
        <w:spacing w:line="268" w:lineRule="auto"/>
        <w:ind w:left="2041" w:right="1702" w:hanging="34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cost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weekly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basic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needs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erty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line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aries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0%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there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fees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577%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0"/>
          <w:w w:val="95"/>
        </w:rPr>
        <w:t>anuatu.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hese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highlight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significant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proportion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population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PICs,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there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process: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040" w:val="left" w:leader="none"/>
        </w:tabs>
        <w:spacing w:line="268" w:lineRule="auto"/>
        <w:ind w:left="2041" w:right="1701" w:hanging="341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fees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vil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those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facing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financial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hardship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this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</w:t>
      </w:r>
      <w:r>
        <w:rPr>
          <w:b w:val="0"/>
          <w:bCs w:val="0"/>
          <w:color w:val="000000"/>
          <w:spacing w:val="0"/>
          <w:w w:val="92"/>
        </w:rPr>
        <w:t> </w:t>
      </w:r>
      <w:r>
        <w:rPr>
          <w:b w:val="0"/>
          <w:bCs w:val="0"/>
          <w:color w:val="000000"/>
          <w:spacing w:val="0"/>
          <w:w w:val="100"/>
        </w:rPr>
        <w:t>clearly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presented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users;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b w:val="0"/>
          <w:bCs w:val="0"/>
          <w:color w:val="000000"/>
          <w:spacing w:val="0"/>
          <w:w w:val="95"/>
        </w:rPr>
        <w:t>for</w:t>
      </w:r>
      <w:r>
        <w:rPr>
          <w:b w:val="0"/>
          <w:bCs w:val="0"/>
          <w:color w:val="000000"/>
          <w:spacing w:val="3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users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facing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financial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hardship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access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more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easily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through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ci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cuit</w:t>
      </w:r>
      <w:r>
        <w:rPr>
          <w:b w:val="0"/>
          <w:bCs w:val="0"/>
          <w:color w:val="000000"/>
          <w:spacing w:val="0"/>
          <w:w w:val="103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cost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ansportation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from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village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reduced.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69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068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70" w:right="367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had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calculated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quarter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population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falls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.</w:t>
            </w:r>
          </w:p>
        </w:tc>
      </w:tr>
    </w:tbl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72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801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70" w:right="448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cost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weekly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577%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anuatu.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050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vide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assistance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build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capacity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region</w:t>
      </w:r>
      <w:r>
        <w:rPr>
          <w:b w:val="0"/>
          <w:bCs w:val="0"/>
          <w:color w:val="000000"/>
          <w:spacing w:val="0"/>
          <w:w w:val="97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type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barriers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ind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viduals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can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face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accessing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st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ategies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eloped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assist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ind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viduals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come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these</w:t>
      </w:r>
      <w:r>
        <w:rPr>
          <w:b w:val="0"/>
          <w:bCs w:val="0"/>
          <w:color w:val="000000"/>
          <w:spacing w:val="-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barriers.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8" w:lineRule="auto"/>
        <w:jc w:val="left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34" w:val="left" w:leader="none"/>
        </w:tabs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3.1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spacing w:val="-2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acific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Island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Country</w:t>
      </w:r>
      <w:r>
        <w:rPr>
          <w:rFonts w:ascii="Arial" w:hAnsi="Arial" w:cs="Arial" w:eastAsia="Arial"/>
          <w:b w:val="0"/>
          <w:bCs w:val="0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Profiles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86" w:hRule="exact"/>
        </w:trPr>
        <w:tc>
          <w:tcPr>
            <w:tcW w:w="964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before="9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oun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before="99"/>
              <w:ind w:left="4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opulation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position w:val="6"/>
                <w:sz w:val="11"/>
                <w:szCs w:val="1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019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tabs>
                <w:tab w:pos="1178" w:val="left" w:leader="none"/>
                <w:tab w:pos="1208" w:val="left" w:leader="none"/>
              </w:tabs>
              <w:spacing w:line="241" w:lineRule="auto" w:before="99"/>
              <w:ind w:left="166" w:right="12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GDP</w:t>
            </w:r>
            <w:r>
              <w:rPr>
                <w:rFonts w:ascii="Arial" w:hAnsi="Arial" w:cs="Arial" w:eastAsia="Arial"/>
                <w:b/>
                <w:bCs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per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GNI</w:t>
            </w:r>
            <w:r>
              <w:rPr>
                <w:rFonts w:ascii="Arial" w:hAnsi="Arial" w:cs="Arial" w:eastAsia="Arial"/>
                <w:b/>
                <w:bCs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per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capita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capita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tabs>
                <w:tab w:pos="1098" w:val="left" w:leader="none"/>
              </w:tabs>
              <w:ind w:right="1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($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S)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PPP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tabs>
                <w:tab w:pos="1313" w:val="left" w:leader="none"/>
              </w:tabs>
              <w:spacing w:before="1"/>
              <w:ind w:left="2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6"/>
                <w:sz w:val="11"/>
                <w:szCs w:val="11"/>
              </w:rPr>
              <w:t>10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6"/>
                <w:sz w:val="11"/>
                <w:szCs w:val="11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0"/>
                <w:sz w:val="19"/>
                <w:szCs w:val="19"/>
              </w:rPr>
              <w:t>($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0"/>
                <w:sz w:val="19"/>
                <w:szCs w:val="19"/>
              </w:rPr>
              <w:t>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pStyle w:val="TableParagraph"/>
              <w:spacing w:before="1"/>
              <w:ind w:left="12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6"/>
                <w:sz w:val="11"/>
                <w:szCs w:val="11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76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241" w:lineRule="auto" w:before="99"/>
              <w:ind w:left="249" w:right="24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GNI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per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capita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($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S)</w:t>
            </w:r>
            <w:r>
              <w:rPr>
                <w:rFonts w:ascii="Arial" w:hAnsi="Arial" w:cs="Arial" w:eastAsia="Arial"/>
                <w:b/>
                <w:bCs/>
                <w:spacing w:val="0"/>
                <w:w w:val="8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200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position w:val="6"/>
                <w:sz w:val="11"/>
                <w:szCs w:val="11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814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before="99"/>
              <w:ind w:left="2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10"/>
                <w:sz w:val="19"/>
                <w:szCs w:val="19"/>
              </w:rPr>
              <w:t>HDI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1"/>
              <w:ind w:left="225" w:right="166" w:firstLine="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Rank</w:t>
            </w:r>
            <w:r>
              <w:rPr>
                <w:rFonts w:ascii="Arial" w:hAnsi="Arial" w:cs="Arial" w:eastAsia="Arial"/>
                <w:b/>
                <w:bCs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241" w:lineRule="auto" w:before="99"/>
              <w:ind w:left="164" w:right="13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opulation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/>
                <w:bCs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9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under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International</w:t>
            </w:r>
            <w:r>
              <w:rPr>
                <w:rFonts w:ascii="Arial" w:hAnsi="Arial" w:cs="Arial" w:eastAsia="Arial"/>
                <w:b/>
                <w:bCs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ind w:left="29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ine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(%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position w:val="6"/>
                <w:sz w:val="11"/>
                <w:szCs w:val="11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6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99"/>
              <w:ind w:left="157" w:right="164" w:firstLine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Internet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6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/>
                <w:bCs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ind w:right="6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people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position w:val="6"/>
                <w:sz w:val="11"/>
                <w:szCs w:val="1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655" w:hRule="exact"/>
        </w:trPr>
        <w:tc>
          <w:tcPr>
            <w:tcW w:w="964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41" w:lineRule="auto" w:before="90"/>
              <w:ind w:left="56" w:right="34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32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17,791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019" w:type="dxa"/>
            <w:gridSpan w:val="2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4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20,452.00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15,813.30</w:t>
            </w:r>
          </w:p>
        </w:tc>
        <w:tc>
          <w:tcPr>
            <w:tcW w:w="1176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2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9,748.90</w:t>
            </w:r>
          </w:p>
        </w:tc>
        <w:tc>
          <w:tcPr>
            <w:tcW w:w="814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311" w:right="2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675" w:right="5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382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36</w:t>
            </w:r>
          </w:p>
        </w:tc>
      </w:tr>
      <w:tr>
        <w:trPr>
          <w:trHeight w:val="302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107,000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019" w:type="dxa"/>
            <w:gridSpan w:val="2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1" w:val="left" w:leader="none"/>
              </w:tabs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2,803.00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2,900.00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2,598.00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4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31.2%</w:t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2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</w:t>
            </w:r>
          </w:p>
        </w:tc>
      </w:tr>
      <w:tr>
        <w:trPr>
          <w:trHeight w:val="220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of</w:t>
            </w:r>
          </w:p>
        </w:tc>
        <w:tc>
          <w:tcPr>
            <w:tcW w:w="110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(2000)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vMerge w:val="restart"/>
            <w:tcBorders>
              <w:top w:val="nil" w:sz="6" w:space="0" w:color="auto"/>
              <w:left w:val="nil" w:sz="6" w:space="0" w:color="auto"/>
              <w:right w:val="single" w:sz="12" w:space="0" w:color="A0C2C9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gridSpan w:val="2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375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vMerge/>
            <w:tcBorders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61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105,000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1,593.00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2,110.00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1,617.40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122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38%</w:t>
            </w:r>
          </w:p>
          <w:p>
            <w:pPr>
              <w:pStyle w:val="TableParagraph"/>
              <w:spacing w:before="1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(1996)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1" w:right="38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</w:p>
        </w:tc>
      </w:tr>
      <w:tr>
        <w:trPr>
          <w:trHeight w:val="302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2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55,000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2,891.00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3,910.00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3,385.70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69" w:right="31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20%</w:t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434" w:right="44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</w:tr>
      <w:tr>
        <w:trPr>
          <w:trHeight w:val="308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(1999)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Nauru</w:t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2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10,200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6,928.00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right="108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5,322.10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8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0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434" w:right="44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</w:p>
        </w:tc>
      </w:tr>
      <w:tr>
        <w:trPr>
          <w:trHeight w:val="39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43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1,625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4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10,358.00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right="107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right="22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11" w:right="2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675" w:right="5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2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</w:tr>
      <w:tr>
        <w:trPr>
          <w:trHeight w:val="39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2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20,800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8,730.00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7,250.00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10,228.60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11" w:right="2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49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675" w:right="5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2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</w:tr>
      <w:tr>
        <w:trPr>
          <w:trHeight w:val="302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9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1,900.00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1,480.00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1,047.30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153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37%</w:t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1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</w:p>
        </w:tc>
      </w:tr>
      <w:tr>
        <w:trPr>
          <w:trHeight w:val="308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02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176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/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(2002)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61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187,820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3,472.00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3,190.00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2,838.30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11" w:right="2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99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2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5.5%</w:t>
            </w:r>
          </w:p>
          <w:p>
            <w:pPr>
              <w:pStyle w:val="TableParagraph"/>
              <w:spacing w:before="1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(2002)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2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</w:p>
        </w:tc>
      </w:tr>
      <w:tr>
        <w:trPr>
          <w:trHeight w:val="61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line="241" w:lineRule="auto" w:before="60"/>
              <w:ind w:left="56" w:right="17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552,000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1,578.00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1,110.00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1,313.10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142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0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1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</w:p>
        </w:tc>
      </w:tr>
      <w:tr>
        <w:trPr>
          <w:trHeight w:val="39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43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1,411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6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$1000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right="107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right="223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9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1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right="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1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103,036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4,221.00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3,580.00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3,336.50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11" w:right="2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90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24%</w:t>
            </w:r>
          </w:p>
          <w:p>
            <w:pPr>
              <w:pStyle w:val="TableParagraph"/>
              <w:spacing w:before="1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(2004)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1" w:right="3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</w:p>
        </w:tc>
      </w:tr>
      <w:tr>
        <w:trPr>
          <w:trHeight w:val="610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alu</w:t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2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11,300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3,202.00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5,010.00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2,749.00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369" w:right="31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4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17.2%</w:t>
            </w:r>
          </w:p>
          <w:p>
            <w:pPr>
              <w:pStyle w:val="TableParagraph"/>
              <w:spacing w:before="1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(1994)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381" w:right="38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</w:t>
            </w:r>
          </w:p>
        </w:tc>
      </w:tr>
      <w:tr>
        <w:trPr>
          <w:trHeight w:val="603" w:hRule="exact"/>
        </w:trPr>
        <w:tc>
          <w:tcPr>
            <w:tcW w:w="964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  <w:shd w:val="clear" w:color="auto" w:fill="BED3D8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05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258,000</w:t>
            </w:r>
          </w:p>
        </w:tc>
        <w:tc>
          <w:tcPr>
            <w:tcW w:w="1115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3,105.00</w:t>
            </w:r>
          </w:p>
        </w:tc>
        <w:tc>
          <w:tcPr>
            <w:tcW w:w="903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2,870.00</w:t>
            </w:r>
          </w:p>
        </w:tc>
        <w:tc>
          <w:tcPr>
            <w:tcW w:w="1176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1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2,367.70</w:t>
            </w:r>
          </w:p>
        </w:tc>
        <w:tc>
          <w:tcPr>
            <w:tcW w:w="814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125</w:t>
            </w:r>
          </w:p>
        </w:tc>
        <w:tc>
          <w:tcPr>
            <w:tcW w:w="1375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60"/>
              <w:ind w:left="5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26%</w:t>
            </w:r>
          </w:p>
          <w:p>
            <w:pPr>
              <w:pStyle w:val="TableParagraph"/>
              <w:spacing w:before="1"/>
              <w:ind w:left="4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(1998)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434" w:right="44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</w:p>
        </w:tc>
      </w:tr>
    </w:tbl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88"/>
        <w:ind w:left="1984" w:right="2218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Unless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stated,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sou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for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PIC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populations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orld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opulation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Sheet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 w:val="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opulation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Reference</w:t>
      </w:r>
      <w:r>
        <w:rPr>
          <w:rFonts w:ascii="Arial" w:hAnsi="Arial" w:cs="Arial" w:eastAsia="Arial"/>
          <w:b w:val="0"/>
          <w:bCs w:val="0"/>
          <w:i w:val="0"/>
          <w:spacing w:val="0"/>
          <w:w w:val="9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Bureau.</w:t>
      </w:r>
      <w:r>
        <w:rPr>
          <w:rFonts w:ascii="Arial" w:hAnsi="Arial" w:cs="Arial" w:eastAsia="Arial"/>
          <w:b w:val="0"/>
          <w:bCs w:val="0"/>
          <w:i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his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at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hyperlink r:id="rId46"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2"/>
            <w:w w:val="95"/>
            <w:sz w:val="15"/>
            <w:szCs w:val="15"/>
          </w:rPr>
          <w:t>b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7"/>
            <w:w w:val="95"/>
            <w:sz w:val="15"/>
            <w:szCs w:val="15"/>
          </w:rPr>
          <w:t> </w:t>
        </w:r>
      </w:hyperlink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Otherwise,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3"/>
          <w:w w:val="95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here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used,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specific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censuses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6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been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95"/>
          <w:sz w:val="15"/>
          <w:szCs w:val="15"/>
        </w:rPr>
        <w:t>cited.</w:t>
      </w:r>
    </w:p>
    <w:p>
      <w:pPr>
        <w:numPr>
          <w:ilvl w:val="0"/>
          <w:numId w:val="18"/>
        </w:numPr>
        <w:tabs>
          <w:tab w:pos="1984" w:val="left" w:leader="none"/>
        </w:tabs>
        <w:spacing w:before="52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Department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oreign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Affairs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3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ade.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Country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Profiles.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</w:t>
      </w:r>
      <w:r>
        <w:rPr>
          <w:rFonts w:ascii="Arial" w:hAnsi="Arial" w:cs="Arial" w:eastAsia="Arial"/>
          <w:b w:val="0"/>
          <w:bCs w:val="0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ust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alian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ernment.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70" w:lineRule="exact"/>
        <w:ind w:left="1984" w:right="635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at:</w:t>
      </w:r>
      <w:r>
        <w:rPr>
          <w:rFonts w:ascii="Arial" w:hAnsi="Arial" w:cs="Arial" w:eastAsia="Arial"/>
          <w:b w:val="0"/>
          <w:bCs w:val="0"/>
          <w:spacing w:val="27"/>
          <w:w w:val="95"/>
          <w:sz w:val="15"/>
          <w:szCs w:val="15"/>
        </w:rPr>
        <w:t> </w:t>
      </w:r>
      <w:hyperlink r:id="rId47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-8"/>
            <w:w w:val="95"/>
            <w:sz w:val="15"/>
            <w:szCs w:val="15"/>
          </w:rPr>
          <w:t>v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6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5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x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m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numPr>
          <w:ilvl w:val="0"/>
          <w:numId w:val="18"/>
        </w:numPr>
        <w:tabs>
          <w:tab w:pos="1984" w:val="left" w:leader="none"/>
        </w:tabs>
        <w:spacing w:before="54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orld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Bank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Group.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GNI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per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capita,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Atlas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Method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(current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$US).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orld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Bank.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70" w:lineRule="exact"/>
        <w:ind w:left="19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at:</w:t>
      </w:r>
      <w:r>
        <w:rPr>
          <w:rFonts w:ascii="Arial" w:hAnsi="Arial" w:cs="Arial" w:eastAsia="Arial"/>
          <w:b w:val="0"/>
          <w:bCs w:val="0"/>
          <w:spacing w:val="36"/>
          <w:w w:val="95"/>
          <w:sz w:val="15"/>
          <w:szCs w:val="15"/>
        </w:rPr>
        <w:t> </w:t>
      </w:r>
      <w:hyperlink r:id="rId48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-5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b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k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-7"/>
            <w:w w:val="95"/>
            <w:sz w:val="15"/>
            <w:szCs w:val="15"/>
          </w:rPr>
          <w:t>y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-16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-16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CD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numPr>
          <w:ilvl w:val="0"/>
          <w:numId w:val="18"/>
        </w:numPr>
        <w:tabs>
          <w:tab w:pos="1984" w:val="left" w:leader="none"/>
        </w:tabs>
        <w:spacing w:before="54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Data.</w:t>
      </w:r>
      <w:r>
        <w:rPr>
          <w:rFonts w:ascii="Arial" w:hAnsi="Arial" w:cs="Arial" w:eastAsia="Arial"/>
          <w:b w:val="0"/>
          <w:bCs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Country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Profiles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orld</w:t>
      </w:r>
      <w:r>
        <w:rPr>
          <w:rFonts w:ascii="Arial" w:hAnsi="Arial" w:cs="Arial" w:eastAsia="Arial"/>
          <w:b w:val="0"/>
          <w:bCs w:val="0"/>
          <w:i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ketbook.</w:t>
      </w:r>
      <w:r>
        <w:rPr>
          <w:rFonts w:ascii="Arial" w:hAnsi="Arial" w:cs="Arial" w:eastAsia="Arial"/>
          <w:b w:val="0"/>
          <w:bCs w:val="0"/>
          <w:i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i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vision.</w:t>
      </w:r>
    </w:p>
    <w:p>
      <w:pPr>
        <w:spacing w:line="170" w:lineRule="exact"/>
        <w:ind w:left="1984" w:right="635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at: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hyperlink r:id="rId49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9"/>
        <w:ind w:left="1984" w:right="1779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Asian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elopment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Bank.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2011.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Statistical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Database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System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Online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i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at:</w:t>
      </w:r>
      <w:r>
        <w:rPr>
          <w:rFonts w:ascii="Arial" w:hAnsi="Arial" w:cs="Arial" w:eastAsia="Arial"/>
          <w:b w:val="0"/>
          <w:bCs w:val="0"/>
          <w:i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h</w:t>
      </w:r>
      <w:r>
        <w:rPr>
          <w:rFonts w:ascii="Arial" w:hAnsi="Arial" w:cs="Arial" w:eastAsia="Arial"/>
          <w:b/>
          <w:bCs/>
          <w:i w:val="0"/>
          <w:color w:val="717073"/>
          <w:spacing w:val="3"/>
          <w:w w:val="95"/>
          <w:sz w:val="15"/>
          <w:szCs w:val="15"/>
        </w:rPr>
        <w:t>t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t</w:t>
      </w:r>
      <w:r>
        <w:rPr>
          <w:rFonts w:ascii="Arial" w:hAnsi="Arial" w:cs="Arial" w:eastAsia="Arial"/>
          <w:b/>
          <w:bCs/>
          <w:i w:val="0"/>
          <w:color w:val="717073"/>
          <w:spacing w:val="3"/>
          <w:w w:val="95"/>
          <w:sz w:val="15"/>
          <w:szCs w:val="15"/>
        </w:rPr>
        <w:t>p</w:t>
      </w:r>
      <w:r>
        <w:rPr>
          <w:rFonts w:ascii="Arial" w:hAnsi="Arial" w:cs="Arial" w:eastAsia="Arial"/>
          <w:b/>
          <w:bCs/>
          <w:i w:val="0"/>
          <w:color w:val="717073"/>
          <w:spacing w:val="9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4"/>
          <w:w w:val="95"/>
          <w:sz w:val="15"/>
          <w:szCs w:val="15"/>
        </w:rPr>
        <w:t>:</w:t>
      </w:r>
      <w:r>
        <w:rPr>
          <w:rFonts w:ascii="Arial" w:hAnsi="Arial" w:cs="Arial" w:eastAsia="Arial"/>
          <w:b/>
          <w:bCs/>
          <w:i w:val="0"/>
          <w:color w:val="717073"/>
          <w:spacing w:val="-3"/>
          <w:w w:val="95"/>
          <w:sz w:val="15"/>
          <w:szCs w:val="15"/>
        </w:rPr>
        <w:t>/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/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i w:val="0"/>
          <w:color w:val="717073"/>
          <w:spacing w:val="3"/>
          <w:w w:val="95"/>
          <w:sz w:val="15"/>
          <w:szCs w:val="15"/>
        </w:rPr>
        <w:t>b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i w:val="0"/>
          <w:color w:val="717073"/>
          <w:spacing w:val="-2"/>
          <w:w w:val="95"/>
          <w:sz w:val="15"/>
          <w:szCs w:val="15"/>
        </w:rPr>
        <w:t>b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o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r</w:t>
      </w:r>
      <w:r>
        <w:rPr>
          <w:rFonts w:ascii="Arial" w:hAnsi="Arial" w:cs="Arial" w:eastAsia="Arial"/>
          <w:b/>
          <w:bCs/>
          <w:i w:val="0"/>
          <w:color w:val="717073"/>
          <w:spacing w:val="7"/>
          <w:w w:val="95"/>
          <w:sz w:val="15"/>
          <w:szCs w:val="15"/>
        </w:rPr>
        <w:t>g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/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i w:val="0"/>
          <w:color w:val="717073"/>
          <w:spacing w:val="3"/>
          <w:w w:val="95"/>
          <w:sz w:val="15"/>
          <w:szCs w:val="15"/>
        </w:rPr>
        <w:t>b</w:t>
      </w:r>
      <w:r>
        <w:rPr>
          <w:rFonts w:ascii="Arial" w:hAnsi="Arial" w:cs="Arial" w:eastAsia="Arial"/>
          <w:b/>
          <w:bCs/>
          <w:i w:val="0"/>
          <w:color w:val="717073"/>
          <w:spacing w:val="8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/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139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i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n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i w:val="0"/>
          <w:color w:val="717073"/>
          <w:spacing w:val="-2"/>
          <w:w w:val="95"/>
          <w:sz w:val="15"/>
          <w:szCs w:val="15"/>
        </w:rPr>
        <w:t>e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x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j</w:t>
      </w:r>
      <w:r>
        <w:rPr>
          <w:rFonts w:ascii="Arial" w:hAnsi="Arial" w:cs="Arial" w:eastAsia="Arial"/>
          <w:b/>
          <w:bCs/>
          <w:i w:val="0"/>
          <w:color w:val="717073"/>
          <w:spacing w:val="2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i w:val="0"/>
          <w:color w:val="717073"/>
          <w:spacing w:val="0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6"/>
        <w:ind w:left="1984" w:right="171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UNICE</w:t>
      </w:r>
      <w:r>
        <w:rPr>
          <w:rFonts w:ascii="Arial" w:hAnsi="Arial" w:cs="Arial" w:eastAsia="Arial"/>
          <w:b w:val="0"/>
          <w:bCs w:val="0"/>
          <w:spacing w:val="-18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East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Asia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Country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Profiles.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at: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hyperlink r:id="rId50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-2"/>
            <w:w w:val="95"/>
            <w:sz w:val="15"/>
            <w:szCs w:val="15"/>
          </w:rPr>
          <w:t>b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y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ou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y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/</w:t>
        </w:r>
      </w:hyperlink>
      <w:r>
        <w:rPr>
          <w:rFonts w:ascii="Arial" w:hAnsi="Arial" w:cs="Arial" w:eastAsia="Arial"/>
          <w:b/>
          <w:bCs/>
          <w:color w:val="717073"/>
          <w:spacing w:val="0"/>
          <w:w w:val="13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717073"/>
          <w:spacing w:val="4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717073"/>
          <w:spacing w:val="4"/>
          <w:w w:val="95"/>
          <w:sz w:val="15"/>
          <w:szCs w:val="15"/>
        </w:rPr>
        <w:t>ta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5"/>
          <w:szCs w:val="15"/>
        </w:rPr>
        <w:t>h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6"/>
        <w:ind w:left="1984" w:right="2032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Office.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Cook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census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wellings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2011: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Preliminary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arua: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Cook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6"/>
        <w:ind w:left="1984" w:right="2068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Office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Statistics,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Budget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Economic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Management.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2008.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Statistical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earbook: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ede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ated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States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Micronesia.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alikir:</w:t>
      </w:r>
      <w:r>
        <w:rPr>
          <w:rFonts w:ascii="Arial" w:hAnsi="Arial" w:cs="Arial" w:eastAsia="Arial"/>
          <w:b w:val="0"/>
          <w:bCs w:val="0"/>
          <w:spacing w:val="0"/>
          <w:w w:val="10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ede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ated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States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Micronesia.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6"/>
        <w:ind w:left="1984" w:right="2344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Niue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Economics,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Planning,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elopment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Unit.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2008.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Niue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profile: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Based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on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2006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census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housing.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New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Caledonia: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Secretariat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Communit</w:t>
      </w:r>
      <w:r>
        <w:rPr>
          <w:rFonts w:ascii="Arial" w:hAnsi="Arial" w:cs="Arial" w:eastAsia="Arial"/>
          <w:b w:val="0"/>
          <w:bCs w:val="0"/>
          <w:spacing w:val="-14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.</w:t>
      </w:r>
    </w:p>
    <w:p>
      <w:pPr>
        <w:numPr>
          <w:ilvl w:val="0"/>
          <w:numId w:val="18"/>
        </w:numPr>
        <w:tabs>
          <w:tab w:pos="1984" w:val="left" w:leader="none"/>
        </w:tabs>
        <w:spacing w:before="52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Samoa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Bureau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Statistics.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2011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housing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census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analytical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Apia: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Samoa.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before="54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Statistic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Zealand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ina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coun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th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201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okela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censu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populatio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an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wellings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ellington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Statistic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Zealand.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before="54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other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ailable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for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after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1993.</w:t>
      </w:r>
      <w:r>
        <w:rPr>
          <w:rFonts w:ascii="Arial" w:hAnsi="Arial" w:cs="Arial" w:eastAsia="Arial"/>
          <w:b w:val="0"/>
          <w:bCs w:val="0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his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as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orld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Bank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database.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70" w:lineRule="exact" w:before="59"/>
        <w:ind w:left="1984" w:right="2042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onga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Department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Statistics.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2011.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onga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housing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census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2011: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Preliminary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result.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Nuku’alofa:</w:t>
      </w:r>
      <w:r>
        <w:rPr>
          <w:rFonts w:ascii="Arial" w:hAnsi="Arial" w:cs="Arial" w:eastAsia="Arial"/>
          <w:b w:val="0"/>
          <w:bCs w:val="0"/>
          <w:spacing w:val="0"/>
          <w:w w:val="10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onga.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after="0" w:line="170" w:lineRule="exact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44"/>
          <w:headerReference w:type="even" r:id="rId45"/>
          <w:pgSz w:w="11906" w:h="16840"/>
          <w:pgMar w:header="305" w:footer="0" w:top="1140" w:bottom="0" w:left="0" w:right="0"/>
          <w:pgNumType w:start="27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GDP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  </w:t>
      </w:r>
      <w:r>
        <w:rPr>
          <w:rFonts w:ascii="Arial" w:hAnsi="Arial" w:cs="Arial" w:eastAsia="Arial"/>
          <w:b/>
          <w:bCs/>
          <w:spacing w:val="49"/>
          <w:w w:val="95"/>
          <w:highlight w:val="lightGray"/>
        </w:rPr>
        <w:t> </w:t>
      </w:r>
      <w:r>
        <w:rPr>
          <w:rFonts w:ascii="Arial" w:hAnsi="Arial" w:cs="Arial" w:eastAsia="Arial"/>
          <w:b/>
          <w:bCs/>
          <w:spacing w:val="49"/>
          <w:w w:val="95"/>
        </w:rPr>
      </w:r>
      <w:r>
        <w:rPr>
          <w:rFonts w:ascii="Arial" w:hAnsi="Arial" w:cs="Arial" w:eastAsia="Arial"/>
          <w:b/>
          <w:bCs/>
          <w:spacing w:val="0"/>
          <w:w w:val="95"/>
        </w:rPr>
        <w:t>G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oss</w:t>
      </w:r>
      <w:r>
        <w:rPr>
          <w:rFonts w:ascii="Arial" w:hAnsi="Arial" w:cs="Arial" w:eastAsia="Arial"/>
          <w:b/>
          <w:bCs/>
          <w:spacing w:val="-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Domestic</w:t>
      </w:r>
      <w:r>
        <w:rPr>
          <w:rFonts w:ascii="Arial" w:hAnsi="Arial" w:cs="Arial" w:eastAsia="Arial"/>
          <w:b/>
          <w:bCs/>
          <w:spacing w:val="-7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P</w:t>
      </w:r>
      <w:r>
        <w:rPr>
          <w:rFonts w:ascii="Arial" w:hAnsi="Arial" w:cs="Arial" w:eastAsia="Arial"/>
          <w:b/>
          <w:bCs/>
          <w:spacing w:val="-5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oduct</w:t>
      </w:r>
      <w:r>
        <w:rPr>
          <w:rFonts w:ascii="Arial" w:hAnsi="Arial" w:cs="Arial" w:eastAsia="Arial"/>
          <w:b/>
          <w:bCs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monetary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alue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finished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goods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within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state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specified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period,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usually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one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sum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95"/>
        </w:rPr>
        <w:t>consumption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state</w:t>
      </w:r>
      <w:r>
        <w:rPr>
          <w:b w:val="0"/>
          <w:bCs w:val="0"/>
          <w:spacing w:val="-21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econo</w:t>
      </w:r>
      <w:r>
        <w:rPr>
          <w:b w:val="0"/>
          <w:bCs w:val="0"/>
          <w:spacing w:val="-3"/>
          <w:w w:val="95"/>
        </w:rPr>
        <w:t>m</w:t>
      </w:r>
      <w:r>
        <w:rPr>
          <w:b w:val="0"/>
          <w:bCs w:val="0"/>
          <w:spacing w:val="-19"/>
          <w:w w:val="95"/>
        </w:rPr>
        <w:t>y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ernment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spending,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business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expenditure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capital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state</w:t>
      </w:r>
      <w:r>
        <w:rPr>
          <w:b w:val="0"/>
          <w:bCs w:val="0"/>
          <w:spacing w:val="-21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net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exports,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total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exports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less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total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imports.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GDP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capita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GDP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mid-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population.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699"/>
        <w:jc w:val="both"/>
      </w:pP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GNI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</w:r>
      <w:r>
        <w:rPr>
          <w:rFonts w:ascii="Arial" w:hAnsi="Arial" w:cs="Arial" w:eastAsia="Arial"/>
          <w:b/>
          <w:bCs/>
          <w:spacing w:val="0"/>
          <w:w w:val="95"/>
        </w:rPr>
        <w:t>G</w:t>
      </w:r>
      <w:r>
        <w:rPr>
          <w:rFonts w:ascii="Arial" w:hAnsi="Arial" w:cs="Arial" w:eastAsia="Arial"/>
          <w:b/>
          <w:bCs/>
          <w:spacing w:val="-4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oss</w:t>
      </w:r>
      <w:r>
        <w:rPr>
          <w:rFonts w:ascii="Arial" w:hAnsi="Arial" w:cs="Arial" w:eastAsia="Arial"/>
          <w:b/>
          <w:bCs/>
          <w:spacing w:val="3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National</w:t>
      </w:r>
      <w:r>
        <w:rPr>
          <w:rFonts w:ascii="Arial" w:hAnsi="Arial" w:cs="Arial" w:eastAsia="Arial"/>
          <w:b/>
          <w:bCs/>
          <w:spacing w:val="36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Income</w:t>
      </w:r>
      <w:r>
        <w:rPr>
          <w:rFonts w:ascii="Arial" w:hAnsi="Arial" w:cs="Arial" w:eastAsia="Arial"/>
          <w:b/>
          <w:bCs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monetary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production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state</w:t>
      </w:r>
      <w:r>
        <w:rPr>
          <w:b w:val="0"/>
          <w:bCs w:val="0"/>
          <w:spacing w:val="-21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citizens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companies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regardless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production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occurred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within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state.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sum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production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resident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citizens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businesses,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GD</w:t>
      </w:r>
      <w:r>
        <w:rPr>
          <w:b w:val="0"/>
          <w:bCs w:val="0"/>
          <w:spacing w:val="-33"/>
          <w:w w:val="95"/>
        </w:rPr>
        <w:t>P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plus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product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taxes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net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receipts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primary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state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countries.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GNI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capita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GNI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mid-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population.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699"/>
        <w:jc w:val="both"/>
      </w:pP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highlight w:val="lightGray"/>
        </w:rPr>
        <w:t>HDI</w:t>
      </w:r>
      <w:r>
        <w:rPr>
          <w:rFonts w:ascii="Arial" w:hAnsi="Arial" w:cs="Arial" w:eastAsia="Arial"/>
          <w:b/>
          <w:bCs/>
          <w:spacing w:val="1"/>
          <w:w w:val="100"/>
          <w:highlight w:val="lightGray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he</w:t>
      </w:r>
      <w:r>
        <w:rPr>
          <w:rFonts w:ascii="Arial" w:hAnsi="Arial" w:cs="Arial" w:eastAsia="Arial"/>
          <w:b/>
          <w:bCs/>
          <w:spacing w:val="-6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Human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spacing w:val="-5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elopment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Ind</w:t>
      </w:r>
      <w:r>
        <w:rPr>
          <w:rFonts w:ascii="Arial" w:hAnsi="Arial" w:cs="Arial" w:eastAsia="Arial"/>
          <w:b/>
          <w:bCs/>
          <w:spacing w:val="-4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x</w:t>
      </w:r>
      <w:r>
        <w:rPr>
          <w:rFonts w:ascii="Arial" w:hAnsi="Arial" w:cs="Arial" w:eastAsia="Arial"/>
          <w:b/>
          <w:bCs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aggregates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life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expectan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education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income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create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single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index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summarises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elopment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countr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country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compared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standard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minimum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alue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eal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country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stands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orl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wide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elopment.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HDIs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adjusted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take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conside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ation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demog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aphic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socio-economic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ariations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country-specific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priorities.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HDI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then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ordered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HDI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ank.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HDI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published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annually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UND</w:t>
      </w:r>
      <w:r>
        <w:rPr>
          <w:b w:val="0"/>
          <w:bCs w:val="0"/>
          <w:spacing w:val="-34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700"/>
        <w:jc w:val="both"/>
      </w:pP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highlight w:val="lightGray"/>
        </w:rPr>
        <w:t>GDI</w:t>
      </w:r>
      <w:r>
        <w:rPr>
          <w:rFonts w:ascii="Arial" w:hAnsi="Arial" w:cs="Arial" w:eastAsia="Arial"/>
          <w:b/>
          <w:bCs/>
          <w:spacing w:val="23"/>
          <w:w w:val="100"/>
          <w:highlight w:val="lightGray"/>
        </w:rPr>
        <w:t> </w:t>
      </w:r>
      <w:r>
        <w:rPr>
          <w:rFonts w:ascii="Arial" w:hAnsi="Arial" w:cs="Arial" w:eastAsia="Arial"/>
          <w:b/>
          <w:bCs/>
          <w:spacing w:val="23"/>
          <w:w w:val="100"/>
        </w:rPr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he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Gender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e</w:t>
      </w:r>
      <w:r>
        <w:rPr>
          <w:rFonts w:ascii="Arial" w:hAnsi="Arial" w:cs="Arial" w:eastAsia="Arial"/>
          <w:b/>
          <w:bCs/>
          <w:spacing w:val="-5"/>
          <w:w w:val="100"/>
        </w:rPr>
        <w:t>v</w:t>
      </w:r>
      <w:r>
        <w:rPr>
          <w:rFonts w:ascii="Arial" w:hAnsi="Arial" w:cs="Arial" w:eastAsia="Arial"/>
          <w:b/>
          <w:bCs/>
          <w:spacing w:val="0"/>
          <w:w w:val="100"/>
        </w:rPr>
        <w:t>elopment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Ind</w:t>
      </w:r>
      <w:r>
        <w:rPr>
          <w:rFonts w:ascii="Arial" w:hAnsi="Arial" w:cs="Arial" w:eastAsia="Arial"/>
          <w:b/>
          <w:bCs/>
          <w:spacing w:val="-4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x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measures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equality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men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omen.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applies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same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indicators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HDI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imposes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proportionate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disparities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omen.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GDI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measure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inequality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HDI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adjusted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gender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disparities.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GDI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ordered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GDI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ank.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GDI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published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annually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UND</w:t>
      </w:r>
      <w:r>
        <w:rPr>
          <w:b w:val="0"/>
          <w:bCs w:val="0"/>
          <w:spacing w:val="-34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699"/>
        <w:jc w:val="both"/>
      </w:pPr>
      <w:r>
        <w:rPr>
          <w:rFonts w:ascii="Arial" w:hAnsi="Arial" w:cs="Arial" w:eastAsia="Arial"/>
          <w:b/>
          <w:bCs/>
        </w:rPr>
      </w:r>
      <w:r>
        <w:rPr>
          <w:rFonts w:ascii="Arial" w:hAnsi="Arial" w:cs="Arial" w:eastAsia="Arial"/>
          <w:b/>
          <w:bCs/>
          <w:highlight w:val="lightGray"/>
        </w:rPr>
        <w:t> 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BNP</w:t>
      </w:r>
      <w:r>
        <w:rPr>
          <w:rFonts w:ascii="Arial" w:hAnsi="Arial" w:cs="Arial" w:eastAsia="Arial"/>
          <w:b/>
          <w:bCs/>
          <w:spacing w:val="0"/>
          <w:w w:val="95"/>
          <w:highlight w:val="lightGray"/>
        </w:rPr>
        <w:t>l</w:t>
      </w:r>
      <w:r>
        <w:rPr>
          <w:rFonts w:ascii="Arial" w:hAnsi="Arial" w:cs="Arial" w:eastAsia="Arial"/>
          <w:b/>
          <w:bCs/>
          <w:spacing w:val="45"/>
          <w:w w:val="95"/>
          <w:highlight w:val="lightGray"/>
        </w:rPr>
        <w:t> </w:t>
      </w:r>
      <w:r>
        <w:rPr>
          <w:rFonts w:ascii="Arial" w:hAnsi="Arial" w:cs="Arial" w:eastAsia="Arial"/>
          <w:b/>
          <w:bCs/>
          <w:spacing w:val="45"/>
          <w:w w:val="95"/>
        </w:rPr>
      </w:r>
      <w:r>
        <w:rPr>
          <w:rFonts w:ascii="Arial" w:hAnsi="Arial" w:cs="Arial" w:eastAsia="Arial"/>
          <w:b/>
          <w:bCs/>
          <w:spacing w:val="0"/>
          <w:w w:val="95"/>
        </w:rPr>
        <w:t>Basic</w:t>
      </w:r>
      <w:r>
        <w:rPr>
          <w:rFonts w:ascii="Arial" w:hAnsi="Arial" w:cs="Arial" w:eastAsia="Arial"/>
          <w:b/>
          <w:bCs/>
          <w:spacing w:val="2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Needs</w:t>
      </w:r>
      <w:r>
        <w:rPr>
          <w:rFonts w:ascii="Arial" w:hAnsi="Arial" w:cs="Arial" w:eastAsia="Arial"/>
          <w:b/>
          <w:bCs/>
          <w:spacing w:val="28"/>
          <w:w w:val="95"/>
        </w:rPr>
        <w:t> </w:t>
      </w:r>
      <w:r>
        <w:rPr>
          <w:rFonts w:ascii="Arial" w:hAnsi="Arial" w:cs="Arial" w:eastAsia="Arial"/>
          <w:b/>
          <w:bCs/>
          <w:spacing w:val="-12"/>
          <w:w w:val="95"/>
        </w:rPr>
        <w:t>P</w:t>
      </w:r>
      <w:r>
        <w:rPr>
          <w:rFonts w:ascii="Arial" w:hAnsi="Arial" w:cs="Arial" w:eastAsia="Arial"/>
          <w:b/>
          <w:bCs/>
          <w:spacing w:val="-5"/>
          <w:w w:val="95"/>
        </w:rPr>
        <w:t>o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erty</w:t>
      </w:r>
      <w:r>
        <w:rPr>
          <w:rFonts w:ascii="Arial" w:hAnsi="Arial" w:cs="Arial" w:eastAsia="Arial"/>
          <w:b/>
          <w:bCs/>
          <w:spacing w:val="2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l</w:t>
      </w:r>
      <w:r>
        <w:rPr>
          <w:rFonts w:ascii="Arial" w:hAnsi="Arial" w:cs="Arial" w:eastAsia="Arial"/>
          <w:b/>
          <w:bCs/>
          <w:spacing w:val="0"/>
          <w:w w:val="95"/>
        </w:rPr>
        <w:t>ine</w:t>
      </w:r>
      <w:r>
        <w:rPr>
          <w:rFonts w:ascii="Arial" w:hAnsi="Arial" w:cs="Arial" w:eastAsia="Arial"/>
          <w:b/>
          <w:bCs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identifies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required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week,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month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ensure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household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vidual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basic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needs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ered.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BNPL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calculated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UNDP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Centre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under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erty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Social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Impact</w:t>
      </w:r>
      <w:r>
        <w:rPr>
          <w:b w:val="0"/>
          <w:bCs w:val="0"/>
          <w:spacing w:val="-19"/>
          <w:w w:val="95"/>
        </w:rPr>
        <w:t> </w:t>
      </w:r>
      <w:r>
        <w:rPr>
          <w:b w:val="0"/>
          <w:bCs w:val="0"/>
          <w:spacing w:val="0"/>
          <w:w w:val="95"/>
        </w:rPr>
        <w:t>Assessment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Initiat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der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country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most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recent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Household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Expenditure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(HIES).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considers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proportion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allocated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food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non-food</w:t>
      </w:r>
      <w:r>
        <w:rPr>
          <w:b w:val="0"/>
          <w:bCs w:val="0"/>
          <w:spacing w:val="43"/>
          <w:w w:val="95"/>
        </w:rPr>
        <w:t> </w:t>
      </w:r>
      <w:r>
        <w:rPr>
          <w:b w:val="0"/>
          <w:bCs w:val="0"/>
          <w:spacing w:val="0"/>
          <w:w w:val="95"/>
        </w:rPr>
        <w:t>expenditures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su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housing,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ansport,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hool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fees,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medical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expenses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clothing.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actual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non-food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expenditure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households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west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three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deciles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taken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basis</w:t>
      </w:r>
      <w:r>
        <w:rPr>
          <w:b w:val="0"/>
          <w:bCs w:val="0"/>
          <w:spacing w:val="0"/>
          <w:w w:val="90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non-food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factor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likewise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food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facto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BNPL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sum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monetary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alues.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7"/>
          <w:w w:val="95"/>
        </w:rPr>
        <w:t>d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antage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BNPL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adjusted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consider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geog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aphic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demog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aphic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specific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costs,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su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different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expenses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urban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ru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households.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difficulty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compiling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BNPLs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result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factors: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8"/>
        </w:numPr>
        <w:tabs>
          <w:tab w:pos="2040" w:val="left" w:leader="none"/>
        </w:tabs>
        <w:spacing w:line="268" w:lineRule="auto"/>
        <w:ind w:left="2041" w:right="1700" w:hanging="341"/>
        <w:jc w:val="both"/>
      </w:pPr>
      <w:r>
        <w:rPr>
          <w:b w:val="0"/>
          <w:bCs w:val="0"/>
          <w:spacing w:val="0"/>
          <w:w w:val="95"/>
        </w:rPr>
        <w:t>Not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country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executed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Household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Expenditure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UNDP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necessary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data.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Furthermore,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completed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HIES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5–10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date.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8"/>
        </w:numPr>
        <w:tabs>
          <w:tab w:pos="2040" w:val="left" w:leader="none"/>
        </w:tabs>
        <w:spacing w:line="268" w:lineRule="auto"/>
        <w:ind w:left="2041" w:right="1701" w:hanging="34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UNDP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Centre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understaffed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hile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addressing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multiple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priorities,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thus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unable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process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analyse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ailable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Islands,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ede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ated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States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Micronesia,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Kiribati,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Islands,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Nauru,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Niue,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Samoa,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okelau,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onga,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alu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12"/>
          <w:w w:val="100"/>
        </w:rPr>
        <w:t>V</w:t>
      </w:r>
      <w:r>
        <w:rPr>
          <w:b w:val="0"/>
          <w:bCs w:val="0"/>
          <w:spacing w:val="0"/>
          <w:w w:val="100"/>
        </w:rPr>
        <w:t>anuatu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HIES.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34" w:val="left" w:leader="none"/>
        </w:tabs>
        <w:spacing w:before="67"/>
        <w:ind w:left="17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3.2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Basic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Needs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erty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Line</w:t>
      </w:r>
      <w:r>
        <w:rPr>
          <w:rFonts w:ascii="Arial" w:hAnsi="Arial" w:cs="Arial" w:eastAsia="Arial"/>
          <w:b w:val="0"/>
          <w:bCs w:val="0"/>
          <w:spacing w:val="-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position w:val="7"/>
          <w:sz w:val="12"/>
          <w:szCs w:val="12"/>
        </w:rPr>
        <w:t>22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41" w:hRule="exact"/>
        </w:trPr>
        <w:tc>
          <w:tcPr>
            <w:tcW w:w="3927" w:type="dxa"/>
            <w:gridSpan w:val="3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28"/>
              <w:ind w:left="2369" w:right="177" w:hanging="665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Basi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Need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ert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ine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(BNP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position w:val="6"/>
                <w:sz w:val="11"/>
                <w:szCs w:val="11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tabs>
                <w:tab w:pos="1720" w:val="left" w:leader="none"/>
                <w:tab w:pos="2619" w:val="left" w:leader="none"/>
              </w:tabs>
              <w:spacing w:line="241" w:lineRule="auto"/>
              <w:ind w:left="1637" w:right="91" w:hanging="158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oun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ab/>
              <w:tab/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eek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eek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2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BNP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Adul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Household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tabs>
                <w:tab w:pos="2681" w:val="left" w:leader="none"/>
              </w:tabs>
              <w:ind w:left="17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capit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tabs>
                <w:tab w:pos="2843" w:val="left" w:leader="none"/>
              </w:tabs>
              <w:spacing w:before="1"/>
              <w:ind w:left="179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BNP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Deciles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10" w:type="dxa"/>
            <w:gridSpan w:val="2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28"/>
              <w:ind w:left="369" w:right="172" w:hanging="282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opulation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nde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BNP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position w:val="6"/>
                <w:sz w:val="11"/>
                <w:szCs w:val="11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tabs>
                <w:tab w:pos="1237" w:val="left" w:leader="none"/>
              </w:tabs>
              <w:spacing w:line="241" w:lineRule="auto"/>
              <w:ind w:left="156" w:right="161" w:hanging="2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Ind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vidua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Household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(National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ind w:left="12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position w:val="6"/>
                <w:sz w:val="11"/>
                <w:szCs w:val="11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252" w:type="dxa"/>
            <w:gridSpan w:val="2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before="28"/>
              <w:ind w:left="6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Costs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285" w:val="left" w:leader="none"/>
              </w:tabs>
              <w:spacing w:line="241" w:lineRule="auto"/>
              <w:ind w:left="367" w:right="148" w:hanging="2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5"/>
                <w:w w:val="8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vi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44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Cas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5"/>
                <w:w w:val="8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vi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/>
                <w:bCs/>
                <w:spacing w:val="-2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Cos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Cos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212" w:right="70" w:hanging="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eek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Adul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BNP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35" w:hRule="exact"/>
        </w:trPr>
        <w:tc>
          <w:tcPr>
            <w:tcW w:w="153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28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90"/>
              <w:ind w:left="2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$80.69</w:t>
            </w:r>
          </w:p>
        </w:tc>
        <w:tc>
          <w:tcPr>
            <w:tcW w:w="1363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23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$366.43</w:t>
            </w:r>
          </w:p>
        </w:tc>
        <w:tc>
          <w:tcPr>
            <w:tcW w:w="2310" w:type="dxa"/>
            <w:gridSpan w:val="2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34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%</w:t>
            </w:r>
          </w:p>
        </w:tc>
        <w:tc>
          <w:tcPr>
            <w:tcW w:w="2252" w:type="dxa"/>
            <w:gridSpan w:val="2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10" w:lineRule="exact" w:before="60"/>
              <w:ind w:left="56" w:right="165" w:firstLine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Micronesi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29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US$23.12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1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US$193.56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31%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0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22.4%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U$16.09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U$112.80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22%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17%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8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$25.00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2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108%</w:t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8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$30.00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1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NZ$55.00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2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$58.05</w:t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3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$244.67</w:t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18.4%</w:t>
            </w:r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8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$50.00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86%</w:t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9"/>
              <w:ind w:left="56" w:right="-1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apu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Guine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2"/>
              <w:ind w:left="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1"/>
                <w:szCs w:val="11"/>
              </w:rPr>
              <w:t>5</w:t>
            </w:r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28%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78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K50.00</w:t>
            </w:r>
            <w:r>
              <w:rPr>
                <w:rFonts w:ascii="Arial" w:hAnsi="Arial" w:cs="Arial" w:eastAsia="Arial"/>
                <w:b w:val="0"/>
                <w:bCs w:val="0"/>
                <w:spacing w:val="-4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36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position w:val="6"/>
                <w:sz w:val="11"/>
                <w:szCs w:val="11"/>
              </w:rPr>
              <w:t>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T53.59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2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T493.02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27%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20.1%</w:t>
            </w:r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8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T36.60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38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68%</w:t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Solomo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position w:val="6"/>
                <w:sz w:val="11"/>
                <w:szCs w:val="11"/>
              </w:rPr>
              <w:t>39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SBD47.37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0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SBD265.77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23%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18.8%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fee/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$0</w:t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right="4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03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T$49.73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63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7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T$337.52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23%</w:t>
            </w:r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83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$82.00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2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165%</w:t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2310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26%</w:t>
            </w:r>
          </w:p>
        </w:tc>
        <w:tc>
          <w:tcPr>
            <w:tcW w:w="2252" w:type="dxa"/>
            <w:gridSpan w:val="2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0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U$6.00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42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386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position w:val="6"/>
                <w:sz w:val="11"/>
                <w:szCs w:val="11"/>
              </w:rPr>
              <w:t>43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396" w:type="dxa"/>
            <w:gridSpan w:val="2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US$15.20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96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3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13%</w:t>
            </w:r>
          </w:p>
        </w:tc>
        <w:tc>
          <w:tcPr>
            <w:tcW w:w="1214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21.6%</w:t>
            </w:r>
          </w:p>
        </w:tc>
        <w:tc>
          <w:tcPr>
            <w:tcW w:w="1255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nil" w:sz="6" w:space="0" w:color="auto"/>
            </w:tcBorders>
          </w:tcPr>
          <w:p>
            <w:pPr>
              <w:pStyle w:val="TableParagraph"/>
              <w:spacing w:before="50"/>
              <w:ind w:left="12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VT8,000</w:t>
            </w:r>
            <w:r>
              <w:rPr>
                <w:rFonts w:ascii="Arial" w:hAnsi="Arial" w:cs="Arial" w:eastAsia="Arial"/>
                <w:b w:val="0"/>
                <w:bCs w:val="0"/>
                <w:spacing w:val="-4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1"/>
                <w:szCs w:val="11"/>
              </w:rPr>
              <w:t>44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996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22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577%</w:t>
            </w:r>
          </w:p>
        </w:tc>
      </w:tr>
    </w:tbl>
    <w:p>
      <w:pPr>
        <w:numPr>
          <w:ilvl w:val="0"/>
          <w:numId w:val="18"/>
        </w:numPr>
        <w:tabs>
          <w:tab w:pos="1984" w:val="left" w:leader="none"/>
        </w:tabs>
        <w:spacing w:line="160" w:lineRule="exact" w:before="99"/>
        <w:ind w:left="1984" w:right="1786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taken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able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3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Regional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MDGs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13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king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Report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orum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Secretariat.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iji:</w:t>
      </w:r>
      <w:r>
        <w:rPr>
          <w:rFonts w:ascii="Arial" w:hAnsi="Arial" w:cs="Arial" w:eastAsia="Arial"/>
          <w:b w:val="0"/>
          <w:bCs w:val="0"/>
          <w:i w:val="0"/>
          <w:spacing w:val="0"/>
          <w:w w:val="11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orum.</w:t>
      </w:r>
    </w:p>
    <w:p>
      <w:pPr>
        <w:numPr>
          <w:ilvl w:val="0"/>
          <w:numId w:val="18"/>
        </w:numPr>
        <w:tabs>
          <w:tab w:pos="1984" w:val="left" w:leader="none"/>
        </w:tabs>
        <w:spacing w:before="15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Nauru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hedule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ees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as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at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18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ebruary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2005.</w:t>
      </w:r>
      <w:r>
        <w:rPr>
          <w:rFonts w:ascii="Arial" w:hAnsi="Arial" w:cs="Arial" w:eastAsia="Arial"/>
          <w:b w:val="0"/>
          <w:bCs w:val="0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his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specifically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figure</w:t>
      </w:r>
      <w:r>
        <w:rPr>
          <w:rFonts w:ascii="Arial" w:hAnsi="Arial" w:cs="Arial" w:eastAsia="Arial"/>
          <w:b w:val="0"/>
          <w:bCs w:val="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for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filing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originating</w:t>
      </w:r>
      <w:r>
        <w:rPr>
          <w:rFonts w:ascii="Arial" w:hAnsi="Arial" w:cs="Arial" w:eastAsia="Arial"/>
          <w:b w:val="0"/>
          <w:bCs w:val="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summons.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before="16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onga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hedule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ees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2010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Revised</w:t>
      </w:r>
      <w:r>
        <w:rPr>
          <w:rFonts w:ascii="Arial" w:hAnsi="Arial" w:cs="Arial" w:eastAsia="Arial"/>
          <w:b w:val="0"/>
          <w:bCs w:val="0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Edition.</w:t>
      </w:r>
      <w:r>
        <w:rPr>
          <w:rFonts w:ascii="Arial" w:hAnsi="Arial" w:cs="Arial" w:eastAsia="Arial"/>
          <w:b w:val="0"/>
          <w:bCs w:val="0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his</w:t>
      </w:r>
      <w:r>
        <w:rPr>
          <w:rFonts w:ascii="Arial" w:hAnsi="Arial" w:cs="Arial" w:eastAsia="Arial"/>
          <w:b w:val="0"/>
          <w:bCs w:val="0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figure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for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summons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service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with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Magist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ates’</w:t>
      </w:r>
      <w:r>
        <w:rPr>
          <w:rFonts w:ascii="Arial" w:hAnsi="Arial" w:cs="Arial" w:eastAsia="Arial"/>
          <w:b w:val="0"/>
          <w:bCs w:val="0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60" w:lineRule="exact"/>
        <w:ind w:left="19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Another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figure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note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$103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required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to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file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petition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ce.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60" w:lineRule="exact" w:before="28"/>
        <w:ind w:left="1984" w:right="1766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Data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compiled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series</w:t>
      </w:r>
      <w:r>
        <w:rPr>
          <w:rFonts w:ascii="Arial" w:hAnsi="Arial" w:cs="Arial" w:eastAsia="Arial"/>
          <w:b w:val="0"/>
          <w:bCs w:val="0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eys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under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erty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Social</w:t>
      </w:r>
      <w:r>
        <w:rPr>
          <w:rFonts w:ascii="Arial" w:hAnsi="Arial" w:cs="Arial" w:eastAsia="Arial"/>
          <w:b w:val="0"/>
          <w:bCs w:val="0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Impact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Assessment</w:t>
      </w:r>
      <w:r>
        <w:rPr>
          <w:rFonts w:ascii="Arial" w:hAnsi="Arial" w:cs="Arial" w:eastAsia="Arial"/>
          <w:b w:val="0"/>
          <w:bCs w:val="0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Initiat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es</w:t>
      </w:r>
      <w:r>
        <w:rPr>
          <w:rFonts w:ascii="Arial" w:hAnsi="Arial" w:cs="Arial" w:eastAsia="Arial"/>
          <w:b w:val="0"/>
          <w:bCs w:val="0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(PISA).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60" w:lineRule="exact" w:before="28"/>
        <w:ind w:left="1984" w:right="1843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BNPL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calculated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from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ood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erty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Line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(the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food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consumption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patterns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west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three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decile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households)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non-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ood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basic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needs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expenditures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(calculated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through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eys).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before="15"/>
        <w:ind w:left="1984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centage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population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with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weekly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under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BNPL.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4" w:val="left" w:leader="none"/>
        </w:tabs>
        <w:spacing w:line="160" w:lineRule="exact" w:before="28"/>
        <w:ind w:left="1984" w:right="2117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Wright-</w:t>
      </w:r>
      <w:r>
        <w:rPr>
          <w:rFonts w:ascii="Arial" w:hAnsi="Arial" w:cs="Arial" w:eastAsia="Arial"/>
          <w:b w:val="0"/>
          <w:bCs w:val="0"/>
          <w:spacing w:val="-6"/>
          <w:w w:val="100"/>
          <w:sz w:val="15"/>
          <w:szCs w:val="15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oteka,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E.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2009.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Millennium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elopment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Goals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Report: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Cook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Office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Prime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Minister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0"/>
          <w:w w:val="9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7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Centre: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16.</w:t>
      </w:r>
    </w:p>
    <w:p>
      <w:pPr>
        <w:numPr>
          <w:ilvl w:val="0"/>
          <w:numId w:val="18"/>
        </w:numPr>
        <w:tabs>
          <w:tab w:pos="1984" w:val="left" w:leader="none"/>
        </w:tabs>
        <w:spacing w:line="160" w:lineRule="exact" w:before="28"/>
        <w:ind w:left="1984" w:right="1897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Abbott,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Nimea,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2008.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ede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ated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States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Micronesia: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2005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ede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ated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States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Micronesia,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Office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S.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.C,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vision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0"/>
          <w:w w:val="9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996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Abbott,</w:t>
      </w:r>
      <w:r>
        <w:rPr>
          <w:rFonts w:ascii="Arial" w:hAnsi="Arial" w:cs="Arial" w:eastAsia="Arial"/>
          <w:b w:val="0"/>
          <w:bCs w:val="0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H.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N.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eewe.</w:t>
      </w:r>
      <w:r>
        <w:rPr>
          <w:rFonts w:ascii="Arial" w:hAnsi="Arial" w:cs="Arial" w:eastAsia="Arial"/>
          <w:b w:val="0"/>
          <w:bCs w:val="0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2010.</w:t>
      </w:r>
      <w:r>
        <w:rPr>
          <w:rFonts w:ascii="Arial" w:hAnsi="Arial" w:cs="Arial" w:eastAsia="Arial"/>
          <w:b w:val="0"/>
          <w:bCs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Kiribati: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2006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7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0"/>
          <w:w w:val="10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Kiribati</w:t>
      </w:r>
      <w:r>
        <w:rPr>
          <w:rFonts w:ascii="Arial" w:hAnsi="Arial" w:cs="Arial" w:eastAsia="Arial"/>
          <w:b w:val="0"/>
          <w:bCs w:val="0"/>
          <w:i w:val="0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Office:</w:t>
      </w:r>
      <w:r>
        <w:rPr>
          <w:rFonts w:ascii="Arial" w:hAnsi="Arial" w:cs="Arial" w:eastAsia="Arial"/>
          <w:b w:val="0"/>
          <w:bCs w:val="0"/>
          <w:i w:val="0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before="15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iling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fees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High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ary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$25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most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common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filing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fee.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hyperlink r:id="rId51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m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ic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numPr>
          <w:ilvl w:val="0"/>
          <w:numId w:val="18"/>
        </w:numPr>
        <w:tabs>
          <w:tab w:pos="1983" w:val="left" w:leader="none"/>
        </w:tabs>
        <w:spacing w:before="16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Secretariat.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regional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MDGs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king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iji: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orum.</w:t>
      </w:r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826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Abbott,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Sadang.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2008.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alau: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2006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0"/>
          <w:w w:val="9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alau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Office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Planning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732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Registr</w:t>
      </w:r>
      <w:r>
        <w:rPr>
          <w:rFonts w:ascii="Arial" w:hAnsi="Arial" w:cs="Arial" w:eastAsia="Arial"/>
          <w:b w:val="0"/>
          <w:bCs w:val="0"/>
          <w:spacing w:val="-15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2010.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udicial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ee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hedule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(as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10/04/2010)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alau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ernment.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15"/>
          <w:szCs w:val="15"/>
        </w:rPr>
        <w:t> </w:t>
      </w:r>
      <w:hyperlink r:id="rId52"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i w:val="0"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i w:val="0"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au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i w:val="0"/>
            <w:color w:val="717073"/>
            <w:spacing w:val="-8"/>
            <w:w w:val="95"/>
            <w:sz w:val="15"/>
            <w:szCs w:val="15"/>
          </w:rPr>
          <w:t>v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i w:val="0"/>
            <w:color w:val="717073"/>
            <w:spacing w:val="4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j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ci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i w:val="0"/>
            <w:color w:val="717073"/>
            <w:spacing w:val="3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y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J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ci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/>
            <w:bCs/>
            <w:i w:val="0"/>
            <w:color w:val="717073"/>
            <w:spacing w:val="1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i w:val="0"/>
            <w:color w:val="717073"/>
            <w:spacing w:val="3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i w:val="0"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hAnsi="Arial" w:cs="Arial" w:eastAsia="Arial"/>
            <w:b/>
            <w:bCs/>
            <w:i w:val="0"/>
            <w:color w:val="717073"/>
            <w:spacing w:val="0"/>
            <w:w w:val="95"/>
            <w:sz w:val="15"/>
            <w:szCs w:val="15"/>
          </w:rPr>
          <w:t>.</w:t>
        </w:r>
      </w:hyperlink>
      <w:r>
        <w:rPr>
          <w:rFonts w:ascii="Arial" w:hAnsi="Arial" w:cs="Arial" w:eastAsia="Arial"/>
          <w:b/>
          <w:bCs/>
          <w:i w:val="0"/>
          <w:color w:val="717073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717073"/>
          <w:spacing w:val="3"/>
          <w:w w:val="95"/>
          <w:sz w:val="15"/>
          <w:szCs w:val="15"/>
        </w:rPr>
        <w:t>p</w:t>
      </w:r>
      <w:r>
        <w:rPr>
          <w:rFonts w:ascii="Arial" w:hAnsi="Arial" w:cs="Arial" w:eastAsia="Arial"/>
          <w:b/>
          <w:bCs/>
          <w:i w:val="0"/>
          <w:color w:val="717073"/>
          <w:spacing w:val="1"/>
          <w:w w:val="95"/>
          <w:sz w:val="15"/>
          <w:szCs w:val="15"/>
        </w:rPr>
        <w:t>df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before="15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Secretariat.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regional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MDGs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king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iji: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orum.</w:t>
      </w:r>
    </w:p>
    <w:p>
      <w:pPr>
        <w:numPr>
          <w:ilvl w:val="0"/>
          <w:numId w:val="18"/>
        </w:numPr>
        <w:tabs>
          <w:tab w:pos="1983" w:val="left" w:leader="none"/>
        </w:tabs>
        <w:spacing w:before="16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Supreme</w:t>
      </w:r>
      <w:r>
        <w:rPr>
          <w:rFonts w:ascii="Arial" w:hAnsi="Arial" w:cs="Arial" w:eastAsia="Arial"/>
          <w:b w:val="0"/>
          <w:bCs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Registr</w:t>
      </w:r>
      <w:r>
        <w:rPr>
          <w:rFonts w:ascii="Arial" w:hAnsi="Arial" w:cs="Arial" w:eastAsia="Arial"/>
          <w:b w:val="0"/>
          <w:bCs w:val="0"/>
          <w:spacing w:val="-15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2011.</w:t>
      </w:r>
      <w:r>
        <w:rPr>
          <w:rFonts w:ascii="Arial" w:hAnsi="Arial" w:cs="Arial" w:eastAsia="Arial"/>
          <w:b w:val="0"/>
          <w:bCs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Supreme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apua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New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Guinea: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ees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apua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New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Guinea.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spacing w:line="160" w:lineRule="exact"/>
        <w:ind w:left="1983" w:right="2664" w:firstLine="0"/>
        <w:jc w:val="left"/>
        <w:rPr>
          <w:rFonts w:ascii="Arial" w:hAnsi="Arial" w:cs="Arial" w:eastAsia="Arial"/>
          <w:sz w:val="15"/>
          <w:szCs w:val="15"/>
        </w:rPr>
      </w:pPr>
      <w:hyperlink r:id="rId53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ww</w:t>
        </w:r>
        <w:r>
          <w:rPr>
            <w:rFonts w:ascii="Arial" w:hAnsi="Arial" w:cs="Arial" w:eastAsia="Arial"/>
            <w:b/>
            <w:bCs/>
            <w:color w:val="717073"/>
            <w:spacing w:val="-5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n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j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d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c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i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-9"/>
            <w:w w:val="95"/>
            <w:sz w:val="15"/>
            <w:szCs w:val="15"/>
          </w:rPr>
          <w:t>y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-8"/>
            <w:w w:val="95"/>
            <w:sz w:val="15"/>
            <w:szCs w:val="15"/>
          </w:rPr>
          <w:t>v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5"/>
            <w:szCs w:val="15"/>
          </w:rPr>
          <w:t>g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m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l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3"/>
            <w:w w:val="95"/>
            <w:sz w:val="15"/>
            <w:szCs w:val="15"/>
          </w:rPr>
          <w:t>5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9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-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5"/>
            <w:szCs w:val="15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5"/>
            <w:szCs w:val="15"/>
          </w:rPr>
          <w:t>e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5"/>
            <w:szCs w:val="15"/>
          </w:rPr>
          <w:t>a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5"/>
            <w:szCs w:val="15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5"/>
            <w:szCs w:val="15"/>
          </w:rPr>
          <w:t>p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762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Abbott,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S.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Muagututia.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2010.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Samoa: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2008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0"/>
          <w:w w:val="10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Samoa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Bureau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before="15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Samoa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Supreme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ees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Costs)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Rules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1971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hedule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1.</w:t>
      </w:r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895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Abbott,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2008.</w:t>
      </w:r>
      <w:r>
        <w:rPr>
          <w:rFonts w:ascii="Arial" w:hAnsi="Arial" w:cs="Arial" w:eastAsia="Arial"/>
          <w:b w:val="0"/>
          <w:bCs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Solomon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Islands: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Analysis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the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2005/06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household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income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sur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15"/>
          <w:szCs w:val="15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15"/>
          <w:szCs w:val="15"/>
        </w:rPr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Solomon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Office: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line="160" w:lineRule="exact" w:before="28"/>
        <w:ind w:left="1983" w:right="1878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Ministry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inance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and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Planning.</w:t>
      </w:r>
      <w:r>
        <w:rPr>
          <w:rFonts w:ascii="Arial" w:hAnsi="Arial" w:cs="Arial" w:eastAsia="Arial"/>
          <w:b w:val="0"/>
          <w:bCs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2010.</w:t>
      </w:r>
      <w:r>
        <w:rPr>
          <w:rFonts w:ascii="Arial" w:hAnsi="Arial" w:cs="Arial" w:eastAsia="Arial"/>
          <w:b w:val="0"/>
          <w:bCs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2nd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National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Millennium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elopment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Goals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Report: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5"/>
          <w:szCs w:val="15"/>
        </w:rPr>
        <w:t>onga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7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onga: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  <w:t>Nuku’aLofa.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before="15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Secretariat.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regional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MDGs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king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iji: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orum.</w:t>
      </w:r>
    </w:p>
    <w:p>
      <w:pPr>
        <w:numPr>
          <w:ilvl w:val="0"/>
          <w:numId w:val="18"/>
        </w:numPr>
        <w:tabs>
          <w:tab w:pos="1983" w:val="left" w:leader="none"/>
        </w:tabs>
        <w:spacing w:before="16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alu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Magist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ates’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Courts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ees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vil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Cases)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Rules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2008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(Revised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Edition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Cap.7.36.1)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numPr>
          <w:ilvl w:val="0"/>
          <w:numId w:val="18"/>
        </w:numPr>
        <w:tabs>
          <w:tab w:pos="1983" w:val="left" w:leader="none"/>
        </w:tabs>
        <w:spacing w:before="16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Secretariat.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2012.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2012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regional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MDGs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king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report.</w:t>
      </w:r>
      <w:r>
        <w:rPr>
          <w:rFonts w:ascii="Arial" w:hAnsi="Arial" w:cs="Arial" w:eastAsia="Arial"/>
          <w:b w:val="0"/>
          <w:bCs w:val="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Su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a,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iji: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acific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Island</w:t>
      </w:r>
      <w:r>
        <w:rPr>
          <w:rFonts w:ascii="Arial" w:hAnsi="Arial" w:cs="Arial" w:eastAsia="Arial"/>
          <w:b w:val="0"/>
          <w:bCs w:val="0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orum.</w:t>
      </w:r>
    </w:p>
    <w:p>
      <w:pPr>
        <w:numPr>
          <w:ilvl w:val="0"/>
          <w:numId w:val="18"/>
        </w:numPr>
        <w:tabs>
          <w:tab w:pos="1983" w:val="left" w:leader="none"/>
        </w:tabs>
        <w:spacing w:before="16"/>
        <w:ind w:left="1983" w:right="0" w:hanging="2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Republic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anuatu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Courts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Act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(Cap.122):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vil</w:t>
      </w:r>
      <w:r>
        <w:rPr>
          <w:rFonts w:ascii="Arial" w:hAnsi="Arial" w:cs="Arial" w:eastAsia="Arial"/>
          <w:b w:val="0"/>
          <w:bCs w:val="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Procedures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Rules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No.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49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of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2002,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hedule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1.</w:t>
      </w:r>
    </w:p>
    <w:p>
      <w:pPr>
        <w:spacing w:line="160" w:lineRule="exact"/>
        <w:ind w:left="19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VT8000=USD</w:t>
      </w:r>
      <w:r>
        <w:rPr>
          <w:rFonts w:ascii="Arial" w:hAnsi="Arial" w:cs="Arial" w:eastAsia="Arial"/>
          <w:b w:val="0"/>
          <w:bCs w:val="0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88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(2011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ex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hange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ate)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after="0" w:line="160" w:lineRule="exact"/>
        <w:jc w:val="left"/>
        <w:rPr>
          <w:rFonts w:ascii="Arial" w:hAnsi="Arial" w:cs="Arial" w:eastAsia="Arial"/>
          <w:sz w:val="15"/>
          <w:szCs w:val="15"/>
        </w:rPr>
        <w:sectPr>
          <w:pgSz w:w="11906" w:h="16840"/>
          <w:pgMar w:header="305" w:footer="0" w:top="1140" w:bottom="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1614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816" coordorigin="0,126" coordsize="1587,1077">
            <v:shape style="position:absolute;left:0;top:126;width:1587;height:1077" coordorigin="0,126" coordsize="1587,1077" path="m0,1203l1587,1203,1587,126,0,126,0,1203xe" filled="t" fillcolor="#5D0B0B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92pt;width:24.464001pt;height:44pt;mso-position-horizontal-relative:page;mso-position-vertical-relative:paragraph;z-index:-14815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4. Overview of Court PerformanceIndicato" w:id="12"/>
      <w:bookmarkEnd w:id="12"/>
      <w:r>
        <w:rPr/>
      </w:r>
      <w:r>
        <w:rPr>
          <w:b w:val="0"/>
          <w:bCs w:val="0"/>
          <w:color w:val="116161"/>
          <w:spacing w:val="-6"/>
          <w:w w:val="100"/>
        </w:rPr>
        <w:t>O</w:t>
      </w:r>
      <w:r>
        <w:rPr>
          <w:b w:val="0"/>
          <w:bCs w:val="0"/>
          <w:color w:val="116161"/>
          <w:spacing w:val="-14"/>
          <w:w w:val="100"/>
        </w:rPr>
        <w:t>v</w:t>
      </w:r>
      <w:r>
        <w:rPr>
          <w:b w:val="0"/>
          <w:bCs w:val="0"/>
          <w:color w:val="116161"/>
          <w:spacing w:val="-6"/>
          <w:w w:val="100"/>
        </w:rPr>
        <w:t>ervie</w:t>
      </w:r>
      <w:r>
        <w:rPr>
          <w:b w:val="0"/>
          <w:bCs w:val="0"/>
          <w:color w:val="116161"/>
          <w:spacing w:val="0"/>
          <w:w w:val="100"/>
        </w:rPr>
        <w:t>w</w:t>
      </w:r>
      <w:r>
        <w:rPr>
          <w:b w:val="0"/>
          <w:bCs w:val="0"/>
          <w:color w:val="116161"/>
          <w:spacing w:val="-73"/>
          <w:w w:val="100"/>
        </w:rPr>
        <w:t> </w:t>
      </w:r>
      <w:r>
        <w:rPr>
          <w:b w:val="0"/>
          <w:bCs w:val="0"/>
          <w:color w:val="116161"/>
          <w:spacing w:val="-6"/>
          <w:w w:val="100"/>
        </w:rPr>
        <w:t>o</w:t>
      </w:r>
      <w:r>
        <w:rPr>
          <w:b w:val="0"/>
          <w:bCs w:val="0"/>
          <w:color w:val="116161"/>
          <w:spacing w:val="0"/>
          <w:w w:val="100"/>
        </w:rPr>
        <w:t>f</w:t>
      </w:r>
      <w:r>
        <w:rPr>
          <w:b w:val="0"/>
          <w:bCs w:val="0"/>
          <w:color w:val="116161"/>
          <w:spacing w:val="-73"/>
          <w:w w:val="100"/>
        </w:rPr>
        <w:t> </w:t>
      </w:r>
      <w:r>
        <w:rPr>
          <w:b w:val="0"/>
          <w:bCs w:val="0"/>
          <w:color w:val="116161"/>
          <w:spacing w:val="-7"/>
          <w:w w:val="100"/>
        </w:rPr>
        <w:t>Cour</w:t>
      </w:r>
      <w:r>
        <w:rPr>
          <w:b w:val="0"/>
          <w:bCs w:val="0"/>
          <w:color w:val="116161"/>
          <w:spacing w:val="0"/>
          <w:w w:val="100"/>
        </w:rPr>
        <w:t>t</w:t>
      </w:r>
      <w:r>
        <w:rPr>
          <w:b w:val="0"/>
          <w:bCs w:val="0"/>
          <w:color w:val="116161"/>
          <w:spacing w:val="-72"/>
          <w:w w:val="100"/>
        </w:rPr>
        <w:t> </w:t>
      </w:r>
      <w:r>
        <w:rPr>
          <w:b w:val="0"/>
          <w:bCs w:val="0"/>
          <w:color w:val="116161"/>
          <w:spacing w:val="-40"/>
          <w:w w:val="100"/>
        </w:rPr>
        <w:t>P</w:t>
      </w:r>
      <w:r>
        <w:rPr>
          <w:b w:val="0"/>
          <w:bCs w:val="0"/>
          <w:color w:val="116161"/>
          <w:spacing w:val="-7"/>
          <w:w w:val="100"/>
        </w:rPr>
        <w:t>erformance</w:t>
      </w:r>
      <w:r>
        <w:rPr>
          <w:b w:val="0"/>
          <w:bCs w:val="0"/>
          <w:color w:val="116161"/>
          <w:spacing w:val="-6"/>
          <w:w w:val="96"/>
        </w:rPr>
        <w:t> </w:t>
      </w:r>
      <w:r>
        <w:rPr>
          <w:b w:val="0"/>
          <w:bCs w:val="0"/>
          <w:color w:val="116161"/>
          <w:spacing w:val="-7"/>
          <w:w w:val="100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based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documents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referred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4.1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jurisdictions,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supplemented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additional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courts: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834" w:val="left" w:leader="none"/>
        </w:tabs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2012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-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rend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61" w:hRule="exact"/>
        </w:trPr>
        <w:tc>
          <w:tcPr>
            <w:tcW w:w="3927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69"/>
              <w:ind w:left="15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efer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586" w:right="1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(ha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dco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e-co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file)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6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69"/>
              <w:ind w:left="139" w:right="3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ebsite,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39" w:right="9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/>
                <w:bCs/>
                <w:spacing w:val="-2"/>
                <w:w w:val="7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65" w:hRule="exact"/>
        </w:trPr>
        <w:tc>
          <w:tcPr>
            <w:tcW w:w="153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Ministry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0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10" w:lineRule="exact" w:before="60"/>
              <w:ind w:left="56" w:right="4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cron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udiciary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Calenda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4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.fsmsup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emecou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t.org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60"/>
              <w:ind w:left="140" w:right="6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2012</w:t>
            </w:r>
          </w:p>
        </w:tc>
      </w:tr>
      <w:tr>
        <w:trPr>
          <w:trHeight w:val="101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60"/>
              <w:ind w:left="113" w:right="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Address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Muri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formal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openin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0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95"/>
                <w:sz w:val="19"/>
                <w:szCs w:val="19"/>
              </w:rPr>
              <w:t> </w:t>
            </w:r>
            <w:hyperlink r:id="rId51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95"/>
                  <w:sz w:val="19"/>
                  <w:szCs w:val="19"/>
                </w:rPr>
                <w:t>http://rmicou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4"/>
                  <w:w w:val="95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95"/>
                  <w:sz w:val="19"/>
                  <w:szCs w:val="19"/>
                </w:rPr>
                <w:t>ts.org/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Nauru</w:t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60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–2009-2010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–2011-2012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5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.palausup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emecou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t.net/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Nationa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6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.pngjudicia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7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y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1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10" w:lineRule="exact" w:before="5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Secto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Secretariat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7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.magisterialse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3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vices.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4"/>
                  <w:w w:val="100"/>
                  <w:sz w:val="19"/>
                  <w:szCs w:val="19"/>
                </w:rPr>
                <w:t>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4"/>
                  <w:w w:val="100"/>
                  <w:sz w:val="19"/>
                  <w:szCs w:val="19"/>
                </w:rPr>
                <w:t>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.pg/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2011-2012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8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8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.mjca.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.ws/</w:t>
              </w:r>
            </w:hyperlink>
            <w:r>
              <w:rPr>
                <w:rFonts w:ascii="Gill Sans MT" w:hAnsi="Gill Sans MT" w:cs="Gill Sans MT" w:eastAsia="Gill Sans MT"/>
                <w:b w:val="0"/>
                <w:bCs w:val="0"/>
                <w:color w:val="6E8778"/>
                <w:spacing w:val="1"/>
                <w:w w:val="100"/>
                <w:sz w:val="19"/>
                <w:szCs w:val="19"/>
              </w:rPr>
              <w:t> </w:t>
            </w:r>
            <w:hyperlink r:id="rId59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.samlii.org/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44.854015pt;width:596.276001pt;height:181.918pt;mso-position-horizontal-relative:page;mso-position-vertical-relative:page;z-index:-14814" coordorigin="-10,897" coordsize="11926,3638">
            <v:group style="position:absolute;left:0;top:907;width:11906;height:227" coordorigin="0,907" coordsize="11906,227">
              <v:shape style="position:absolute;left:0;top:907;width:11906;height:227" coordorigin="0,907" coordsize="11906,227" path="m0,1134l11906,1134,11906,907,0,907,0,1134xe" filled="t" fillcolor="#01403F" stroked="f">
                <v:path arrowok="t"/>
                <v:fill type="solid"/>
              </v:shape>
              <v:shape style="position:absolute;left:0;top:1134;width:11906;height:3402" type="#_x0000_t75">
                <v:imagedata r:id="rId6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234" w:val="left" w:leader="none"/>
        </w:tabs>
        <w:spacing w:before="65"/>
        <w:ind w:left="100" w:right="0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4.1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rend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[continued]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41" w:hRule="exact"/>
        </w:trPr>
        <w:tc>
          <w:tcPr>
            <w:tcW w:w="3927" w:type="dxa"/>
            <w:gridSpan w:val="2"/>
            <w:tcBorders>
              <w:top w:val="single" w:sz="8" w:space="0" w:color="65A5AE"/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70"/>
              <w:ind w:left="15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efer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586" w:right="10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(ha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dco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e-co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file)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7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8" w:space="0" w:color="65A5AE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70"/>
              <w:ind w:left="139" w:right="3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ebsite,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39" w:right="9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/>
                <w:bCs/>
                <w:spacing w:val="-2"/>
                <w:w w:val="7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85" w:hRule="exact"/>
        </w:trPr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10" w:lineRule="exact"/>
              <w:ind w:left="113" w:right="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Address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Alber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alme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CBE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openin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Lega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2013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(2012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2011-2012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63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.justic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e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.to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alu</w:t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83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10" w:lineRule="exact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60"/>
          <w:headerReference w:type="even" r:id="rId61"/>
          <w:pgSz w:w="11906" w:h="16840"/>
          <w:pgMar w:header="305" w:footer="0" w:top="780" w:bottom="280" w:left="1600" w:right="4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3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Case</w:t>
      </w:r>
      <w:r>
        <w:rPr>
          <w:rFonts w:ascii="Arial" w:hAnsi="Arial" w:cs="Arial" w:eastAsia="Arial"/>
          <w:b w:val="0"/>
          <w:bCs w:val="0"/>
          <w:color w:val="116161"/>
          <w:spacing w:val="-2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Management</w:t>
      </w:r>
      <w:r>
        <w:rPr>
          <w:rFonts w:ascii="Arial" w:hAnsi="Arial" w:cs="Arial" w:eastAsia="Arial"/>
          <w:b w:val="0"/>
          <w:bCs w:val="0"/>
          <w:color w:val="116161"/>
          <w:spacing w:val="-5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–</w:t>
      </w:r>
      <w:r>
        <w:rPr>
          <w:rFonts w:ascii="Arial" w:hAnsi="Arial" w:cs="Arial" w:eastAsia="Arial"/>
          <w:b w:val="0"/>
          <w:bCs w:val="0"/>
          <w:color w:val="116161"/>
          <w:spacing w:val="-5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Clea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ance</w:t>
      </w:r>
      <w:r>
        <w:rPr>
          <w:rFonts w:ascii="Arial" w:hAnsi="Arial" w:cs="Arial" w:eastAsia="Arial"/>
          <w:b w:val="0"/>
          <w:bCs w:val="0"/>
          <w:color w:val="116161"/>
          <w:spacing w:val="-2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Rate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567"/>
        <w:jc w:val="left"/>
      </w:pPr>
      <w:r>
        <w:rPr/>
        <w:pict>
          <v:group style="position:absolute;margin-left:84.539001pt;margin-top:-38.493248pt;width:426.1974pt;height:26.512pt;mso-position-horizontal-relative:page;mso-position-vertical-relative:paragraph;z-index:-14813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</w:rPr>
        <w:t>Clea</w:t>
      </w:r>
      <w:r>
        <w:rPr>
          <w:rFonts w:ascii="Arial" w:hAnsi="Arial" w:cs="Arial" w:eastAsia="Arial"/>
          <w:b/>
          <w:bCs/>
          <w:spacing w:val="-8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ance</w:t>
      </w:r>
      <w:r>
        <w:rPr>
          <w:rFonts w:ascii="Arial" w:hAnsi="Arial" w:cs="Arial" w:eastAsia="Arial"/>
          <w:b/>
          <w:bCs/>
          <w:spacing w:val="-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Rate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8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result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obtained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finalised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95"/>
        </w:rPr>
        <w:t>filed.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62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56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form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permit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calculated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jurisdiction.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permit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calculated.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hange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308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present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data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annual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number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0"/>
          <w:w w:val="87"/>
        </w:rPr>
        <w:t> </w:t>
      </w:r>
      <w:r>
        <w:rPr>
          <w:b w:val="0"/>
          <w:bCs w:val="0"/>
          <w:color w:val="000000"/>
          <w:spacing w:val="0"/>
          <w:w w:val="95"/>
        </w:rPr>
        <w:t>filed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number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finalised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previous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reporting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ycle.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-1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his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will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all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judges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staff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5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k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clea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ance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ates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for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different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types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being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heard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at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different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0"/>
          <w:w w:val="95"/>
        </w:rPr>
        <w:t>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els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national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81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52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goal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relation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081" w:hanging="1815"/>
        <w:jc w:val="left"/>
      </w:pPr>
      <w:r>
        <w:rPr/>
        <w:pict>
          <v:group style="position:absolute;margin-left:84.539001pt;margin-top:-165.24382pt;width:426.197pt;height:74.702pt;mso-position-horizontal-relative:page;mso-position-vertical-relative:paragraph;z-index:-14812" coordorigin="1691,-3305" coordsize="8524,1494">
            <v:group style="position:absolute;left:1701;top:-3295;width:8504;height:1474" coordorigin="1701,-3295" coordsize="8504,1474">
              <v:shape style="position:absolute;left:1701;top:-3295;width:8504;height:1474" coordorigin="1701,-3295" coordsize="8504,1474" path="m1701,-1821l10205,-1821,10205,-3295,1701,-3295,1701,-1821xe" filled="t" fillcolor="#65A5AE" stroked="f">
                <v:path arrowok="t"/>
                <v:fill type="solid"/>
              </v:shape>
            </v:group>
            <v:group style="position:absolute;left:1701;top:-3295;width:1871;height:340" coordorigin="1701,-3295" coordsize="1871,340">
              <v:shape style="position:absolute;left:1701;top:-3295;width:1871;height:340" coordorigin="1701,-3295" coordsize="1871,340" path="m1701,-2955l3572,-2955,3572,-3295,1701,-3295,1701,-2955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0"/>
          <w:w w:val="90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0"/>
        </w:rPr>
        <w:tab/>
      </w:r>
      <w:r>
        <w:rPr>
          <w:b w:val="0"/>
          <w:bCs w:val="0"/>
          <w:color w:val="000000"/>
          <w:spacing w:val="0"/>
          <w:w w:val="90"/>
        </w:rPr>
        <w:t>Court</w:t>
      </w:r>
      <w:r>
        <w:rPr>
          <w:b w:val="0"/>
          <w:bCs w:val="0"/>
          <w:color w:val="000000"/>
          <w:spacing w:val="38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staff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members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that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are</w:t>
      </w:r>
      <w:r>
        <w:rPr>
          <w:b w:val="0"/>
          <w:bCs w:val="0"/>
          <w:color w:val="000000"/>
          <w:spacing w:val="38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responsible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for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</w:t>
      </w:r>
      <w:r>
        <w:rPr>
          <w:b w:val="0"/>
          <w:bCs w:val="0"/>
          <w:color w:val="000000"/>
          <w:spacing w:val="-3"/>
          <w:w w:val="90"/>
        </w:rPr>
        <w:t>r</w:t>
      </w:r>
      <w:r>
        <w:rPr>
          <w:b w:val="0"/>
          <w:bCs w:val="0"/>
          <w:color w:val="000000"/>
          <w:spacing w:val="0"/>
          <w:w w:val="90"/>
        </w:rPr>
        <w:t>a</w:t>
      </w:r>
      <w:r>
        <w:rPr>
          <w:b w:val="0"/>
          <w:bCs w:val="0"/>
          <w:color w:val="000000"/>
          <w:spacing w:val="-4"/>
          <w:w w:val="90"/>
        </w:rPr>
        <w:t>c</w:t>
      </w:r>
      <w:r>
        <w:rPr>
          <w:b w:val="0"/>
          <w:bCs w:val="0"/>
          <w:color w:val="000000"/>
          <w:spacing w:val="0"/>
          <w:w w:val="90"/>
        </w:rPr>
        <w:t>king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the</w:t>
      </w:r>
      <w:r>
        <w:rPr>
          <w:b w:val="0"/>
          <w:bCs w:val="0"/>
          <w:color w:val="000000"/>
          <w:spacing w:val="39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number</w:t>
      </w:r>
      <w:r>
        <w:rPr>
          <w:b w:val="0"/>
          <w:bCs w:val="0"/>
          <w:color w:val="000000"/>
          <w:spacing w:val="38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0"/>
        </w:rPr>
        <w:t>cases</w:t>
      </w:r>
      <w:r>
        <w:rPr>
          <w:b w:val="0"/>
          <w:bCs w:val="0"/>
          <w:color w:val="000000"/>
          <w:spacing w:val="34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filed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and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the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number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of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cases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finalised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using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Excel</w:t>
      </w:r>
      <w:r>
        <w:rPr>
          <w:b w:val="0"/>
          <w:bCs w:val="0"/>
          <w:color w:val="000000"/>
          <w:spacing w:val="35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documents</w:t>
      </w:r>
      <w:r>
        <w:rPr>
          <w:b w:val="0"/>
          <w:bCs w:val="0"/>
          <w:color w:val="000000"/>
          <w:spacing w:val="0"/>
          <w:w w:val="96"/>
        </w:rPr>
        <w:t> </w:t>
      </w:r>
      <w:r>
        <w:rPr>
          <w:b w:val="0"/>
          <w:bCs w:val="0"/>
          <w:color w:val="000000"/>
          <w:spacing w:val="-3"/>
          <w:w w:val="90"/>
        </w:rPr>
        <w:t>w</w:t>
      </w:r>
      <w:r>
        <w:rPr>
          <w:b w:val="0"/>
          <w:bCs w:val="0"/>
          <w:color w:val="000000"/>
          <w:spacing w:val="0"/>
          <w:w w:val="90"/>
        </w:rPr>
        <w:t>ould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benefit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from</w:t>
      </w:r>
      <w:r>
        <w:rPr>
          <w:b w:val="0"/>
          <w:bCs w:val="0"/>
          <w:color w:val="000000"/>
          <w:spacing w:val="44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</w:t>
      </w:r>
      <w:r>
        <w:rPr>
          <w:b w:val="0"/>
          <w:bCs w:val="0"/>
          <w:color w:val="000000"/>
          <w:spacing w:val="-3"/>
          <w:w w:val="90"/>
        </w:rPr>
        <w:t>r</w:t>
      </w:r>
      <w:r>
        <w:rPr>
          <w:b w:val="0"/>
          <w:bCs w:val="0"/>
          <w:color w:val="000000"/>
          <w:spacing w:val="0"/>
          <w:w w:val="90"/>
        </w:rPr>
        <w:t>aining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on</w:t>
      </w:r>
      <w:r>
        <w:rPr>
          <w:b w:val="0"/>
          <w:bCs w:val="0"/>
          <w:color w:val="000000"/>
          <w:spacing w:val="44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the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use</w:t>
      </w:r>
      <w:r>
        <w:rPr>
          <w:b w:val="0"/>
          <w:bCs w:val="0"/>
          <w:color w:val="000000"/>
          <w:spacing w:val="44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of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filters</w:t>
      </w:r>
      <w:r>
        <w:rPr>
          <w:b w:val="0"/>
          <w:bCs w:val="0"/>
          <w:color w:val="000000"/>
          <w:spacing w:val="44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and</w:t>
      </w:r>
      <w:r>
        <w:rPr>
          <w:b w:val="0"/>
          <w:bCs w:val="0"/>
          <w:color w:val="000000"/>
          <w:spacing w:val="4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other</w:t>
      </w:r>
      <w:r>
        <w:rPr>
          <w:b w:val="0"/>
          <w:bCs w:val="0"/>
          <w:color w:val="000000"/>
          <w:spacing w:val="0"/>
          <w:w w:val="97"/>
        </w:rPr>
        <w:t> </w:t>
      </w:r>
      <w:r>
        <w:rPr>
          <w:b w:val="0"/>
          <w:bCs w:val="0"/>
          <w:color w:val="000000"/>
          <w:spacing w:val="0"/>
          <w:w w:val="97"/>
        </w:rPr>
        <w:t> </w:t>
      </w:r>
      <w:r>
        <w:rPr>
          <w:b w:val="0"/>
          <w:bCs w:val="0"/>
          <w:color w:val="000000"/>
          <w:spacing w:val="0"/>
          <w:w w:val="90"/>
        </w:rPr>
        <w:t>te</w:t>
      </w:r>
      <w:r>
        <w:rPr>
          <w:b w:val="0"/>
          <w:bCs w:val="0"/>
          <w:color w:val="000000"/>
          <w:spacing w:val="-4"/>
          <w:w w:val="90"/>
        </w:rPr>
        <w:t>c</w:t>
      </w:r>
      <w:r>
        <w:rPr>
          <w:b w:val="0"/>
          <w:bCs w:val="0"/>
          <w:color w:val="000000"/>
          <w:spacing w:val="0"/>
          <w:w w:val="90"/>
        </w:rPr>
        <w:t>hniques</w:t>
      </w:r>
      <w:r>
        <w:rPr>
          <w:b w:val="0"/>
          <w:bCs w:val="0"/>
          <w:color w:val="000000"/>
          <w:spacing w:val="32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so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as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to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more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easily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ext</w:t>
      </w:r>
      <w:r>
        <w:rPr>
          <w:b w:val="0"/>
          <w:bCs w:val="0"/>
          <w:color w:val="000000"/>
          <w:spacing w:val="-3"/>
          <w:w w:val="90"/>
        </w:rPr>
        <w:t>r</w:t>
      </w:r>
      <w:r>
        <w:rPr>
          <w:b w:val="0"/>
          <w:bCs w:val="0"/>
          <w:color w:val="000000"/>
          <w:spacing w:val="0"/>
          <w:w w:val="90"/>
        </w:rPr>
        <w:t>act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case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management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data</w:t>
      </w:r>
      <w:r>
        <w:rPr>
          <w:b w:val="0"/>
          <w:bCs w:val="0"/>
          <w:color w:val="000000"/>
          <w:spacing w:val="33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from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0"/>
        </w:rPr>
        <w:t>these</w:t>
      </w:r>
      <w:r>
        <w:rPr>
          <w:b w:val="0"/>
          <w:bCs w:val="0"/>
          <w:color w:val="000000"/>
          <w:spacing w:val="0"/>
          <w:w w:val="90"/>
        </w:rPr>
        <w:t> </w:t>
      </w:r>
      <w:r>
        <w:rPr>
          <w:b w:val="0"/>
          <w:bCs w:val="0"/>
          <w:color w:val="000000"/>
          <w:spacing w:val="18"/>
          <w:w w:val="90"/>
        </w:rPr>
        <w:t> </w:t>
      </w:r>
      <w:r>
        <w:rPr>
          <w:b w:val="0"/>
          <w:bCs w:val="0"/>
          <w:color w:val="000000"/>
          <w:spacing w:val="0"/>
          <w:w w:val="90"/>
        </w:rPr>
        <w:t>documents.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88.607224pt;width:426.197pt;height:74.701pt;mso-position-horizontal-relative:page;mso-position-vertical-relative:paragraph;z-index:-14811" coordorigin="1691,-1772" coordsize="8524,1494">
            <v:group style="position:absolute;left:1701;top:-1762;width:8504;height:1474" coordorigin="1701,-1762" coordsize="8504,1474">
              <v:shape style="position:absolute;left:1701;top:-1762;width:8504;height:1474" coordorigin="1701,-1762" coordsize="8504,1474" path="m1701,-288l10205,-288,10205,-1762,1701,-1762,1701,-288xe" filled="t" fillcolor="#65A5AE" stroked="f">
                <v:path arrowok="t"/>
                <v:fill type="solid"/>
              </v:shape>
            </v:group>
            <v:group style="position:absolute;left:1701;top:-1762;width:1871;height:340" coordorigin="1701,-1762" coordsize="1871,340">
              <v:shape style="position:absolute;left:1701;top:-1762;width:1871;height:340" coordorigin="1701,-1762" coordsize="1871,340" path="m1701,-1422l3572,-1422,3572,-1762,1701,-1762,1701,-1422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reasons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8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36%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unable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permit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ance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calculated: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(i)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some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reports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(ii)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reports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finalised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particular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(iii)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some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collect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2010)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2010)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finalised.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approa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finalised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previous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ears,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calculate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clea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ance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ate.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result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vity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FSM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hanged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collect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since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end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calculate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clea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clea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ance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100%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higher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indicates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keep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up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being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filed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goal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maintain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clea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ance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100%,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bette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hie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past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95"/>
          <w:position w:val="7"/>
          <w:sz w:val="12"/>
          <w:szCs w:val="12"/>
        </w:rPr>
        <w:t>45</w:t>
      </w:r>
      <w:r>
        <w:rPr>
          <w:b w:val="0"/>
          <w:bCs w:val="0"/>
          <w:spacing w:val="0"/>
          <w:w w:val="95"/>
          <w:position w:val="0"/>
        </w:rPr>
        <w:t>.</w:t>
      </w:r>
      <w:r>
        <w:rPr>
          <w:b w:val="0"/>
          <w:bCs w:val="0"/>
          <w:spacing w:val="0"/>
          <w:w w:val="95"/>
          <w:position w:val="0"/>
        </w:rPr>
        <w:t> </w:t>
      </w:r>
      <w:r>
        <w:rPr>
          <w:b w:val="0"/>
          <w:bCs w:val="0"/>
          <w:spacing w:val="-23"/>
          <w:w w:val="95"/>
          <w:position w:val="0"/>
        </w:rPr>
        <w:t>T</w:t>
      </w:r>
      <w:r>
        <w:rPr>
          <w:b w:val="0"/>
          <w:bCs w:val="0"/>
          <w:spacing w:val="0"/>
          <w:w w:val="95"/>
          <w:position w:val="0"/>
        </w:rPr>
        <w:t>okelau</w:t>
      </w:r>
      <w:r>
        <w:rPr>
          <w:b w:val="0"/>
          <w:bCs w:val="0"/>
          <w:spacing w:val="17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also</w:t>
      </w:r>
      <w:r>
        <w:rPr>
          <w:b w:val="0"/>
          <w:bCs w:val="0"/>
          <w:spacing w:val="0"/>
          <w:w w:val="93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has</w:t>
      </w:r>
      <w:r>
        <w:rPr>
          <w:b w:val="0"/>
          <w:bCs w:val="0"/>
          <w:spacing w:val="4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</w:t>
      </w:r>
      <w:r>
        <w:rPr>
          <w:b w:val="0"/>
          <w:bCs w:val="0"/>
          <w:spacing w:val="4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clea</w:t>
      </w:r>
      <w:r>
        <w:rPr>
          <w:b w:val="0"/>
          <w:bCs w:val="0"/>
          <w:spacing w:val="-3"/>
          <w:w w:val="95"/>
          <w:position w:val="0"/>
        </w:rPr>
        <w:t>r</w:t>
      </w:r>
      <w:r>
        <w:rPr>
          <w:b w:val="0"/>
          <w:bCs w:val="0"/>
          <w:spacing w:val="0"/>
          <w:w w:val="95"/>
          <w:position w:val="0"/>
        </w:rPr>
        <w:t>ance</w:t>
      </w:r>
      <w:r>
        <w:rPr>
          <w:b w:val="0"/>
          <w:bCs w:val="0"/>
          <w:spacing w:val="5"/>
          <w:w w:val="95"/>
          <w:position w:val="0"/>
        </w:rPr>
        <w:t> </w:t>
      </w:r>
      <w:r>
        <w:rPr>
          <w:b w:val="0"/>
          <w:bCs w:val="0"/>
          <w:spacing w:val="-3"/>
          <w:w w:val="95"/>
          <w:position w:val="0"/>
        </w:rPr>
        <w:t>r</w:t>
      </w:r>
      <w:r>
        <w:rPr>
          <w:b w:val="0"/>
          <w:bCs w:val="0"/>
          <w:spacing w:val="0"/>
          <w:w w:val="95"/>
          <w:position w:val="0"/>
        </w:rPr>
        <w:t>ate</w:t>
      </w:r>
      <w:r>
        <w:rPr>
          <w:b w:val="0"/>
          <w:bCs w:val="0"/>
          <w:spacing w:val="4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of</w:t>
      </w:r>
      <w:r>
        <w:rPr>
          <w:b w:val="0"/>
          <w:bCs w:val="0"/>
          <w:spacing w:val="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100%.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810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P9.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29" w:right="0" w:firstLine="0"/>
        <w:jc w:val="left"/>
        <w:rPr>
          <w:rFonts w:ascii="Arial" w:hAnsi="Arial" w:cs="Arial" w:eastAsia="Arial"/>
          <w:sz w:val="21"/>
          <w:szCs w:val="21"/>
        </w:rPr>
      </w:pPr>
      <w:bookmarkStart w:name="Indicator 1 Case Management – Clearance " w:id="13"/>
      <w:bookmarkEnd w:id="13"/>
      <w:r>
        <w:rPr/>
      </w: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4.1.1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Clea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ance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ates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spacing w:val="-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6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spacing w:val="-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rend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FSM: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149%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63%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116%</w:t>
            </w:r>
          </w:p>
        </w:tc>
      </w:tr>
      <w:tr>
        <w:trPr>
          <w:trHeight w:val="1027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154%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87" w:right="2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111%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2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69%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234%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(2011-2012)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2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96%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(2011-2012)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7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49%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141%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85%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68%</w:t>
            </w:r>
          </w:p>
        </w:tc>
      </w:tr>
      <w:tr>
        <w:trPr>
          <w:trHeight w:val="257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7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116%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67%</w:t>
            </w:r>
          </w:p>
        </w:tc>
      </w:tr>
    </w:tbl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4.1.2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Clea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ance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ates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–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Baseline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225%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(2010/2011)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86%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103%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739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87%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1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(2010/2011)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30.92%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53%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(2007)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70%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67%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82%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3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84%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7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(2007)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55" w:right="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76%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7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57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electronic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374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sample.)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</w:tbl>
    <w:p>
      <w:pPr>
        <w:spacing w:after="0"/>
        <w:sectPr>
          <w:headerReference w:type="default" r:id="rId64"/>
          <w:headerReference w:type="even" r:id="rId65"/>
          <w:pgSz w:w="11906" w:h="16840"/>
          <w:pgMar w:header="305" w:footer="0" w:top="1140" w:bottom="280" w:left="0" w:right="0"/>
          <w:pgNumType w:start="33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302.808014pt;width:426.197pt;height:63.362pt;mso-position-horizontal-relative:page;mso-position-vertical-relative:page;z-index:-14808" coordorigin="1691,6056" coordsize="8524,1267">
            <v:group style="position:absolute;left:1701;top:6066;width:8504;height:1247" coordorigin="1701,6066" coordsize="8504,1247">
              <v:shape style="position:absolute;left:1701;top:6066;width:8504;height:1247" coordorigin="1701,6066" coordsize="8504,1247" path="m1701,7313l10205,7313,10205,6066,1701,6066,1701,7313xe" filled="t" fillcolor="#65A5AE" stroked="f">
                <v:path arrowok="t"/>
                <v:fill type="solid"/>
              </v:shape>
            </v:group>
            <v:group style="position:absolute;left:1701;top:6080;width:1871;height:340" coordorigin="1701,6080" coordsize="1871,340">
              <v:shape style="position:absolute;left:1701;top:6080;width:1871;height:340" coordorigin="1701,6080" coordsize="1871,340" path="m1701,6420l3572,6420,3572,6080,1701,6080,1701,6420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1825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2 Case Management – Average Du" w:id="14"/>
      <w:bookmarkEnd w:id="14"/>
      <w:r>
        <w:rPr/>
      </w:r>
      <w:r>
        <w:rPr>
          <w:rFonts w:ascii="Arial" w:hAnsi="Arial" w:cs="Arial" w:eastAsia="Arial"/>
          <w:b/>
          <w:bCs/>
          <w:color w:val="FFFFFF"/>
          <w:spacing w:val="-5"/>
          <w:w w:val="95"/>
          <w:sz w:val="32"/>
          <w:szCs w:val="32"/>
        </w:rPr>
        <w:t>Indicato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r</w:t>
      </w:r>
      <w:r>
        <w:rPr>
          <w:rFonts w:ascii="Arial" w:hAnsi="Arial" w:cs="Arial" w:eastAsia="Arial"/>
          <w:b/>
          <w:bCs/>
          <w:color w:val="FFFFFF"/>
          <w:spacing w:val="-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2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   </w:t>
      </w:r>
      <w:r>
        <w:rPr>
          <w:rFonts w:ascii="Arial" w:hAnsi="Arial" w:cs="Arial" w:eastAsia="Arial"/>
          <w:b/>
          <w:bCs/>
          <w:color w:val="FFFFFF"/>
          <w:spacing w:val="6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Cas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Managemen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-5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–</w:t>
      </w:r>
      <w:r>
        <w:rPr>
          <w:rFonts w:ascii="Arial" w:hAnsi="Arial" w:cs="Arial" w:eastAsia="Arial"/>
          <w:b w:val="0"/>
          <w:bCs w:val="0"/>
          <w:color w:val="116161"/>
          <w:spacing w:val="-58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20"/>
          <w:w w:val="95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116161"/>
          <w:spacing w:val="-8"/>
          <w:w w:val="95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116161"/>
          <w:spacing w:val="-9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ag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Du</w:t>
      </w:r>
      <w:r>
        <w:rPr>
          <w:rFonts w:ascii="Arial" w:hAnsi="Arial" w:cs="Arial" w:eastAsia="Arial"/>
          <w:b w:val="0"/>
          <w:bCs w:val="0"/>
          <w:color w:val="116161"/>
          <w:spacing w:val="-8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atio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699"/>
        <w:jc w:val="both"/>
      </w:pPr>
      <w:r>
        <w:rPr/>
        <w:pict>
          <v:group style="position:absolute;margin-left:84.539001pt;margin-top:-38.493248pt;width:426.1974pt;height:26.512pt;mso-position-horizontal-relative:page;mso-position-vertical-relative:paragraph;z-index:-14809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9"/>
          <w:w w:val="95"/>
        </w:rPr>
        <w:t>A</w:t>
      </w:r>
      <w:r>
        <w:rPr>
          <w:rFonts w:ascii="Arial" w:hAnsi="Arial" w:cs="Arial" w:eastAsia="Arial"/>
          <w:b/>
          <w:bCs/>
          <w:spacing w:val="-5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</w:t>
      </w:r>
      <w:r>
        <w:rPr>
          <w:rFonts w:ascii="Arial" w:hAnsi="Arial" w:cs="Arial" w:eastAsia="Arial"/>
          <w:b/>
          <w:bCs/>
          <w:spacing w:val="-8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age</w:t>
      </w:r>
      <w:r>
        <w:rPr>
          <w:rFonts w:ascii="Arial" w:hAnsi="Arial" w:cs="Arial" w:eastAsia="Arial"/>
          <w:b/>
          <w:bCs/>
          <w:spacing w:val="-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Du</w:t>
      </w:r>
      <w:r>
        <w:rPr>
          <w:rFonts w:ascii="Arial" w:hAnsi="Arial" w:cs="Arial" w:eastAsia="Arial"/>
          <w:b/>
          <w:bCs/>
          <w:spacing w:val="-7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ation</w:t>
      </w:r>
      <w:r>
        <w:rPr>
          <w:rFonts w:ascii="Arial" w:hAnsi="Arial" w:cs="Arial" w:eastAsia="Arial"/>
          <w:b/>
          <w:bCs/>
          <w:spacing w:val="-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of</w:t>
      </w:r>
      <w:r>
        <w:rPr>
          <w:rFonts w:ascii="Arial" w:hAnsi="Arial" w:cs="Arial" w:eastAsia="Arial"/>
          <w:b/>
          <w:bCs/>
          <w:spacing w:val="-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</w:t>
      </w:r>
      <w:r>
        <w:rPr>
          <w:rFonts w:ascii="Arial" w:hAnsi="Arial" w:cs="Arial" w:eastAsia="Arial"/>
          <w:b/>
          <w:bCs/>
          <w:spacing w:val="-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Case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20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result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obtained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totalling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date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filed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date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finalised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finalised.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62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539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hree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okelau)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case.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175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present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data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their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annual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age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du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ation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different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types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(e.g.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vil,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criminal,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small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claims,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family/</w:t>
      </w:r>
      <w:r>
        <w:rPr>
          <w:b w:val="0"/>
          <w:bCs w:val="0"/>
          <w:color w:val="000000"/>
          <w:spacing w:val="0"/>
          <w:w w:val="101"/>
        </w:rPr>
        <w:t> 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-4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ce,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ju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enile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etc)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finalised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previous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reporting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-6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ycle.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35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43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jurisdiction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refer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hearing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21"/>
                <w:szCs w:val="21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goal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maintain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100%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most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recent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ears,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and/or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dispose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months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filing.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107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-1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hat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include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their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annual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time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standard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within</w:t>
      </w:r>
      <w:r>
        <w:rPr>
          <w:b w:val="0"/>
          <w:bCs w:val="0"/>
          <w:color w:val="000000"/>
          <w:spacing w:val="0"/>
          <w:w w:val="106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hi</w:t>
      </w:r>
      <w:r>
        <w:rPr>
          <w:b w:val="0"/>
          <w:bCs w:val="0"/>
          <w:color w:val="000000"/>
          <w:spacing w:val="-4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they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aim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complete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different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types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vide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data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been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completed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within</w:t>
      </w:r>
      <w:r>
        <w:rPr>
          <w:b w:val="0"/>
          <w:bCs w:val="0"/>
          <w:color w:val="000000"/>
          <w:spacing w:val="0"/>
          <w:w w:val="106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time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standard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b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court.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[Note: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time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standard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stipulate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certain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centage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are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finalised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within</w:t>
      </w:r>
      <w:r>
        <w:rPr>
          <w:b w:val="0"/>
          <w:bCs w:val="0"/>
          <w:color w:val="000000"/>
          <w:spacing w:val="0"/>
          <w:w w:val="106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certain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time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period.]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106.317726pt;width:426.197pt;height:88.874pt;mso-position-horizontal-relative:page;mso-position-vertical-relative:paragraph;z-index:-14807" coordorigin="1691,-2126" coordsize="8524,1777">
            <v:group style="position:absolute;left:1701;top:-2116;width:8504;height:1757" coordorigin="1701,-2116" coordsize="8504,1757">
              <v:shape style="position:absolute;left:1701;top:-2116;width:8504;height:1757" coordorigin="1701,-2116" coordsize="8504,1757" path="m1701,-359l10205,-359,10205,-2116,1701,-2116,1701,-359xe" filled="t" fillcolor="#65A5AE" stroked="f">
                <v:path arrowok="t"/>
                <v:fill type="solid"/>
              </v:shape>
            </v:group>
            <v:group style="position:absolute;left:1701;top:-2116;width:1871;height:340" coordorigin="1701,-2116" coordsize="1871,340">
              <v:shape style="position:absolute;left:1701;top:-2116;width:1871;height:340" coordorigin="1701,-2116" coordsize="1871,340" path="m1701,-1776l3572,-1776,3572,-2116,1701,-2116,1701,-1776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Different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types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ary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complexity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means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taken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finalise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them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2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therefore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often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different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different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types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cases.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standard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stipulate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certain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centage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finalised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standard,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e.g.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100%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criminal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matters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finalised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months.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Excel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spreadsheets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databases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calculate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du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0"/>
          <w:w w:val="95"/>
        </w:rPr>
        <w:t>case.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4"/>
          <w:w w:val="95"/>
        </w:rPr>
        <w:t>n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mention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mission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vision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statements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aspire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efficient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resolution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disputes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countr</w:t>
      </w:r>
      <w:r>
        <w:rPr>
          <w:b w:val="0"/>
          <w:bCs w:val="0"/>
          <w:spacing w:val="-19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not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possible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determine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being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resol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efficiently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if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unable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collect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analyse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du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come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before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courts.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seen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three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collect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case,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disaggregated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based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95"/>
        </w:rPr>
        <w:t>upon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types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(e.g.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vil,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criminal,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etc).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4.2.1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age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ation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6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rend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51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24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2864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ys*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3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332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3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314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5" w:right="4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16"/>
              <w:ind w:left="75" w:right="-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6"/>
                <w:szCs w:val="16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Small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claims: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73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10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Atafu: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3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akaofo: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Nukunonu: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66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2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islands: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180" w:lineRule="exact" w:before="46"/>
        <w:ind w:left="1913" w:right="1571" w:hanging="2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*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2011,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one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third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all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vil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finalised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RMI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High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dated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from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1982-2000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due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prog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amme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clear</w:t>
      </w:r>
      <w:r>
        <w:rPr>
          <w:rFonts w:ascii="Arial" w:hAnsi="Arial" w:cs="Arial" w:eastAsia="Arial"/>
          <w:b w:val="0"/>
          <w:bCs w:val="0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ery</w:t>
      </w:r>
      <w:r>
        <w:rPr>
          <w:rFonts w:ascii="Arial" w:hAnsi="Arial" w:cs="Arial" w:eastAsia="Arial"/>
          <w:b w:val="0"/>
          <w:bCs w:val="0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old</w:t>
      </w:r>
      <w:r>
        <w:rPr>
          <w:rFonts w:ascii="Arial" w:hAnsi="Arial" w:cs="Arial" w:eastAsia="Arial"/>
          <w:b w:val="0"/>
          <w:bCs w:val="0"/>
          <w:spacing w:val="-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cases.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4.2.2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2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age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ation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–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2011</w:t>
      </w:r>
      <w:r>
        <w:rPr>
          <w:rFonts w:ascii="Arial" w:hAnsi="Arial" w:cs="Arial" w:eastAsia="Arial"/>
          <w:b w:val="0"/>
          <w:bCs w:val="0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Baseline</w:t>
      </w:r>
      <w:r>
        <w:rPr>
          <w:rFonts w:ascii="Arial" w:hAnsi="Arial" w:cs="Arial" w:eastAsia="Arial"/>
          <w:b w:val="0"/>
          <w:bCs w:val="0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69" w:hRule="exact"/>
        </w:trPr>
        <w:tc>
          <w:tcPr>
            <w:tcW w:w="120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: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4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62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2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72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Small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claims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96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8"/>
              <w:ind w:left="75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174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2009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800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26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3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/>
                <w:bCs/>
                <w:spacing w:val="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47"/>
        <w:ind w:left="1757" w:right="1842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3 Case Management – The Percen" w:id="15"/>
      <w:bookmarkEnd w:id="15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-6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3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  </w:t>
      </w:r>
      <w:r>
        <w:rPr>
          <w:rFonts w:ascii="Arial" w:hAnsi="Arial" w:cs="Arial" w:eastAsia="Arial"/>
          <w:b/>
          <w:bCs/>
          <w:color w:val="FFFFFF"/>
          <w:spacing w:val="8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Case</w:t>
      </w:r>
      <w:r>
        <w:rPr>
          <w:rFonts w:ascii="Arial" w:hAnsi="Arial" w:cs="Arial" w:eastAsia="Arial"/>
          <w:b w:val="0"/>
          <w:bCs w:val="0"/>
          <w:color w:val="116161"/>
          <w:spacing w:val="-6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Management</w:t>
      </w:r>
      <w:r>
        <w:rPr>
          <w:rFonts w:ascii="Arial" w:hAnsi="Arial" w:cs="Arial" w:eastAsia="Arial"/>
          <w:b w:val="0"/>
          <w:bCs w:val="0"/>
          <w:color w:val="116161"/>
          <w:spacing w:val="-4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17"/>
          <w:w w:val="95"/>
          <w:sz w:val="32"/>
          <w:szCs w:val="32"/>
        </w:rPr>
        <w:t>–</w:t>
      </w:r>
      <w:r>
        <w:rPr>
          <w:rFonts w:ascii="Arial" w:hAnsi="Arial" w:cs="Arial" w:eastAsia="Arial"/>
          <w:b w:val="0"/>
          <w:bCs w:val="0"/>
          <w:color w:val="116161"/>
          <w:spacing w:val="-16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he</w:t>
      </w:r>
      <w:r>
        <w:rPr>
          <w:rFonts w:ascii="Arial" w:hAnsi="Arial" w:cs="Arial" w:eastAsia="Arial"/>
          <w:b w:val="0"/>
          <w:bCs w:val="0"/>
          <w:color w:val="116161"/>
          <w:spacing w:val="-6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8"/>
          <w:w w:val="95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centage</w:t>
      </w:r>
      <w:r>
        <w:rPr>
          <w:rFonts w:ascii="Arial" w:hAnsi="Arial" w:cs="Arial" w:eastAsia="Arial"/>
          <w:b w:val="0"/>
          <w:bCs w:val="0"/>
          <w:color w:val="116161"/>
          <w:spacing w:val="-6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116161"/>
          <w:spacing w:val="-16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Appeals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700"/>
        <w:jc w:val="both"/>
      </w:pPr>
      <w:r>
        <w:rPr/>
        <w:pict>
          <v:group style="position:absolute;margin-left:84.539001pt;margin-top:-39.201805pt;width:426.1974pt;height:26.6295pt;mso-position-horizontal-relative:page;mso-position-vertical-relative:paragraph;z-index:-14806" coordorigin="1691,-784" coordsize="8524,533">
            <v:group style="position:absolute;left:1701;top:-774;width:1871;height:510" coordorigin="1701,-774" coordsize="1871,510">
              <v:shape style="position:absolute;left:1701;top:-774;width:1871;height:510" coordorigin="1701,-774" coordsize="1871,510" path="m1701,-264l3572,-264,3572,-774,1701,-774,1701,-264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he</w:t>
      </w:r>
      <w:r>
        <w:rPr>
          <w:rFonts w:ascii="Arial" w:hAnsi="Arial" w:cs="Arial" w:eastAsia="Arial"/>
          <w:b/>
          <w:bCs/>
          <w:spacing w:val="-2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pe</w:t>
      </w:r>
      <w:r>
        <w:rPr>
          <w:rFonts w:ascii="Arial" w:hAnsi="Arial" w:cs="Arial" w:eastAsia="Arial"/>
          <w:b/>
          <w:bCs/>
          <w:spacing w:val="-8"/>
          <w:w w:val="100"/>
        </w:rPr>
        <w:t>r</w:t>
      </w:r>
      <w:r>
        <w:rPr>
          <w:rFonts w:ascii="Arial" w:hAnsi="Arial" w:cs="Arial" w:eastAsia="Arial"/>
          <w:b/>
          <w:bCs/>
          <w:spacing w:val="0"/>
          <w:w w:val="100"/>
        </w:rPr>
        <w:t>centage</w:t>
      </w:r>
      <w:r>
        <w:rPr>
          <w:rFonts w:ascii="Arial" w:hAnsi="Arial" w:cs="Arial" w:eastAsia="Arial"/>
          <w:b/>
          <w:bCs/>
          <w:spacing w:val="-2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of</w:t>
      </w:r>
      <w:r>
        <w:rPr>
          <w:rFonts w:ascii="Arial" w:hAnsi="Arial" w:cs="Arial" w:eastAsia="Arial"/>
          <w:b/>
          <w:bCs/>
          <w:spacing w:val="-27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appeals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against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indicator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obtained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viding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appealed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finalised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jurisdiction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appeal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made.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42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(50%)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jurisdiction.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wn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168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countries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present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data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annual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number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from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ea</w:t>
      </w:r>
      <w:r>
        <w:rPr>
          <w:b w:val="0"/>
          <w:bCs w:val="0"/>
          <w:color w:val="000000"/>
          <w:spacing w:val="-5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are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appealed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ea</w:t>
      </w:r>
      <w:r>
        <w:rPr>
          <w:b w:val="0"/>
          <w:bCs w:val="0"/>
          <w:color w:val="000000"/>
          <w:spacing w:val="-5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ea</w:t>
      </w:r>
      <w:r>
        <w:rPr>
          <w:b w:val="0"/>
          <w:bCs w:val="0"/>
          <w:color w:val="000000"/>
          <w:spacing w:val="-17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-12"/>
          <w:w w:val="95"/>
        </w:rPr>
        <w:t> </w:t>
      </w:r>
      <w:r>
        <w:rPr>
          <w:b w:val="0"/>
          <w:bCs w:val="0"/>
          <w:color w:val="000000"/>
          <w:spacing w:val="-1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his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indicator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vides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with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estimates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from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ear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ear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pe</w:t>
      </w:r>
      <w:r>
        <w:rPr>
          <w:b w:val="0"/>
          <w:bCs w:val="0"/>
          <w:color w:val="000000"/>
          <w:spacing w:val="-3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centage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trial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will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be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referred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appeal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courts.</w:t>
      </w:r>
      <w:r>
        <w:rPr>
          <w:b w:val="0"/>
          <w:bCs w:val="0"/>
          <w:color w:val="000000"/>
          <w:spacing w:val="0"/>
          <w:w w:val="96"/>
        </w:rPr>
        <w:t> </w:t>
      </w:r>
      <w:r>
        <w:rPr>
          <w:b w:val="0"/>
          <w:bCs w:val="0"/>
          <w:color w:val="000000"/>
          <w:spacing w:val="-1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his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all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estimate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human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financial</w:t>
      </w:r>
      <w:r>
        <w:rPr>
          <w:b w:val="0"/>
          <w:bCs w:val="0"/>
          <w:color w:val="000000"/>
          <w:spacing w:val="0"/>
          <w:w w:val="101"/>
        </w:rPr>
        <w:t> </w:t>
      </w:r>
      <w:r>
        <w:rPr>
          <w:b w:val="0"/>
          <w:bCs w:val="0"/>
          <w:color w:val="000000"/>
          <w:spacing w:val="0"/>
          <w:w w:val="95"/>
        </w:rPr>
        <w:t>resou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ces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deal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adequately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with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appeals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from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trial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caseload.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5"/>
        <w:ind w:right="0"/>
        <w:jc w:val="left"/>
      </w:pPr>
      <w:r>
        <w:rPr/>
        <w:pict>
          <v:group style="position:absolute;margin-left:84.539001pt;margin-top:-104.905823pt;width:426.197pt;height:88.874pt;mso-position-horizontal-relative:page;mso-position-vertical-relative:paragraph;z-index:-14805" coordorigin="1691,-2098" coordsize="8524,1777">
            <v:group style="position:absolute;left:1701;top:-2088;width:8504;height:1757" coordorigin="1701,-2088" coordsize="8504,1757">
              <v:shape style="position:absolute;left:1701;top:-2088;width:8504;height:1757" coordorigin="1701,-2088" coordsize="8504,1757" path="m1701,-331l10205,-331,10205,-2088,1701,-2088,1701,-331xe" filled="t" fillcolor="#65A5AE" stroked="f">
                <v:path arrowok="t"/>
                <v:fill type="solid"/>
              </v:shape>
            </v:group>
            <v:group style="position:absolute;left:1701;top:-2088;width:1871;height:340" coordorigin="1701,-2088" coordsize="1871,340">
              <v:shape style="position:absolute;left:1701;top:-2088;width:1871;height:340" coordorigin="1701,-2088" coordsize="1871,340" path="m1701,-1748l3572,-1748,3572,-2088,1701,-2088,1701,-1748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considered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monitor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trends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identify: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20"/>
        </w:numPr>
        <w:tabs>
          <w:tab w:pos="2041" w:val="left" w:leader="none"/>
        </w:tabs>
        <w:ind w:left="2041" w:right="0" w:hanging="341"/>
        <w:jc w:val="left"/>
      </w:pP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resou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handle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appeal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efficient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manne</w:t>
      </w:r>
      <w:r>
        <w:rPr>
          <w:b w:val="0"/>
          <w:bCs w:val="0"/>
          <w:spacing w:val="-17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20"/>
        </w:numPr>
        <w:tabs>
          <w:tab w:pos="2041" w:val="left" w:leader="none"/>
        </w:tabs>
        <w:ind w:left="2041" w:right="0" w:hanging="341"/>
        <w:jc w:val="left"/>
      </w:pP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hat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being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referred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courts,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and/or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20"/>
        </w:numPr>
        <w:tabs>
          <w:tab w:pos="2041" w:val="left" w:leader="none"/>
        </w:tabs>
        <w:spacing w:line="268" w:lineRule="auto"/>
        <w:ind w:left="2041" w:right="1699" w:hanging="341"/>
        <w:jc w:val="left"/>
      </w:pP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judgments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particular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being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referred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higher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el.</w:t>
      </w:r>
    </w:p>
    <w:p>
      <w:pPr>
        <w:spacing w:after="0" w:line="268" w:lineRule="auto"/>
        <w:jc w:val="left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4.3.1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centage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appeals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spacing w:val="-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6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spacing w:val="-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7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rend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0.2%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42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Commission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2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0.2%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</w:tbl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4.3.2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centage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appeals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–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Baseline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0.43%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509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0.005%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2%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4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(2007)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7%</w:t>
            </w:r>
          </w:p>
        </w:tc>
      </w:tr>
      <w:tr>
        <w:trPr>
          <w:trHeight w:val="51" w:hRule="exact"/>
        </w:trPr>
        <w:tc>
          <w:tcPr>
            <w:tcW w:w="1205" w:type="dxa"/>
            <w:vMerge/>
            <w:tcBorders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0.002%</w:t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46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5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7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257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3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36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</w:tbl>
    <w:p>
      <w:pPr>
        <w:spacing w:after="0" w:line="187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bookmarkStart w:name="Indicator 4 Case Management - Overturn R" w:id="16"/>
      <w:bookmarkEnd w:id="16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3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4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Case</w:t>
      </w:r>
      <w:r>
        <w:rPr>
          <w:rFonts w:ascii="Arial" w:hAnsi="Arial" w:cs="Arial" w:eastAsia="Arial"/>
          <w:b w:val="0"/>
          <w:bCs w:val="0"/>
          <w:color w:val="116161"/>
          <w:spacing w:val="1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Management</w:t>
      </w:r>
      <w:r>
        <w:rPr>
          <w:rFonts w:ascii="Arial" w:hAnsi="Arial" w:cs="Arial" w:eastAsia="Arial"/>
          <w:b w:val="0"/>
          <w:bCs w:val="0"/>
          <w:color w:val="116161"/>
          <w:spacing w:val="1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color w:val="116161"/>
          <w:spacing w:val="1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erturn</w:t>
      </w:r>
      <w:r>
        <w:rPr>
          <w:rFonts w:ascii="Arial" w:hAnsi="Arial" w:cs="Arial" w:eastAsia="Arial"/>
          <w:b w:val="0"/>
          <w:bCs w:val="0"/>
          <w:color w:val="116161"/>
          <w:spacing w:val="1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Rate</w:t>
      </w:r>
      <w:r>
        <w:rPr>
          <w:rFonts w:ascii="Arial" w:hAnsi="Arial" w:cs="Arial" w:eastAsia="Arial"/>
          <w:b w:val="0"/>
          <w:bCs w:val="0"/>
          <w:color w:val="116161"/>
          <w:spacing w:val="10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color w:val="116161"/>
          <w:spacing w:val="-3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Appeal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699"/>
        <w:jc w:val="left"/>
      </w:pPr>
      <w:r>
        <w:rPr/>
        <w:pict>
          <v:group style="position:absolute;margin-left:84.539001pt;margin-top:-38.493248pt;width:426.1974pt;height:26.512pt;mso-position-horizontal-relative:page;mso-position-vertical-relative:paragraph;z-index:-14804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</w:rPr>
        <w:t>O</w:t>
      </w:r>
      <w:r>
        <w:rPr>
          <w:rFonts w:ascii="Arial" w:hAnsi="Arial" w:cs="Arial" w:eastAsia="Arial"/>
          <w:b/>
          <w:bCs/>
          <w:spacing w:val="-4"/>
          <w:w w:val="95"/>
        </w:rPr>
        <w:t>v</w:t>
      </w:r>
      <w:r>
        <w:rPr>
          <w:rFonts w:ascii="Arial" w:hAnsi="Arial" w:cs="Arial" w:eastAsia="Arial"/>
          <w:b/>
          <w:bCs/>
          <w:spacing w:val="0"/>
          <w:w w:val="95"/>
        </w:rPr>
        <w:t>erturn</w:t>
      </w:r>
      <w:r>
        <w:rPr>
          <w:rFonts w:ascii="Arial" w:hAnsi="Arial" w:cs="Arial" w:eastAsia="Arial"/>
          <w:b/>
          <w:bCs/>
          <w:spacing w:val="5"/>
          <w:w w:val="95"/>
        </w:rPr>
        <w:t> </w:t>
      </w:r>
      <w:r>
        <w:rPr>
          <w:rFonts w:ascii="Arial" w:hAnsi="Arial" w:cs="Arial" w:eastAsia="Arial"/>
          <w:b/>
          <w:bCs/>
          <w:spacing w:val="-7"/>
          <w:w w:val="95"/>
        </w:rPr>
        <w:t>r</w:t>
      </w:r>
      <w:r>
        <w:rPr>
          <w:rFonts w:ascii="Arial" w:hAnsi="Arial" w:cs="Arial" w:eastAsia="Arial"/>
          <w:b/>
          <w:bCs/>
          <w:spacing w:val="0"/>
          <w:w w:val="95"/>
        </w:rPr>
        <w:t>ate</w:t>
      </w:r>
      <w:r>
        <w:rPr>
          <w:rFonts w:ascii="Arial" w:hAnsi="Arial" w:cs="Arial" w:eastAsia="Arial"/>
          <w:b/>
          <w:bCs/>
          <w:spacing w:val="6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on</w:t>
      </w:r>
      <w:r>
        <w:rPr>
          <w:rFonts w:ascii="Arial" w:hAnsi="Arial" w:cs="Arial" w:eastAsia="Arial"/>
          <w:b/>
          <w:bCs/>
          <w:spacing w:val="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appeal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result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obtained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wer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decision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erturned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total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appeals.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243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54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(Cook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Niue,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appellate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alu)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appellate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court.</w:t>
            </w:r>
          </w:p>
          <w:p>
            <w:pPr>
              <w:pStyle w:val="TableParagraph"/>
              <w:spacing w:line="268" w:lineRule="auto" w:before="1"/>
              <w:ind w:left="170" w:right="43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132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appeal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published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online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through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-25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acLII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national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websites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order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able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erturn</w:t>
      </w:r>
      <w:r>
        <w:rPr>
          <w:b w:val="0"/>
          <w:bCs w:val="0"/>
          <w:color w:val="000000"/>
          <w:spacing w:val="0"/>
          <w:w w:val="97"/>
        </w:rPr>
        <w:t> 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ate</w:t>
      </w:r>
      <w:r>
        <w:rPr>
          <w:b w:val="0"/>
          <w:bCs w:val="0"/>
          <w:color w:val="000000"/>
          <w:spacing w:val="-2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2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appeal.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567"/>
        <w:jc w:val="left"/>
      </w:pPr>
      <w:r>
        <w:rPr/>
        <w:pict>
          <v:group style="position:absolute;margin-left:84.539001pt;margin-top:-70.174728pt;width:426.197pt;height:52.025pt;mso-position-horizontal-relative:page;mso-position-vertical-relative:paragraph;z-index:-14803" coordorigin="1691,-1403" coordsize="8524,1040">
            <v:group style="position:absolute;left:1701;top:-1393;width:8504;height:1020" coordorigin="1701,-1393" coordsize="8504,1020">
              <v:shape style="position:absolute;left:1701;top:-1393;width:8504;height:1020" coordorigin="1701,-1393" coordsize="8504,1020" path="m1701,-373l10205,-373,10205,-1393,1701,-1393,1701,-373xe" filled="t" fillcolor="#65A5AE" stroked="f">
                <v:path arrowok="t"/>
                <v:fill type="solid"/>
              </v:shape>
            </v:group>
            <v:group style="position:absolute;left:1701;top:-1393;width:1871;height:340" coordorigin="1701,-1393" coordsize="1871,340">
              <v:shape style="position:absolute;left:1701;top:-1393;width:1871;height:340" coordorigin="1701,-1393" coordsize="1871,340" path="m1701,-1053l3572,-1053,3572,-1393,1701,-1393,1701,-1053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k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erturn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establish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if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certain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types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erturned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appeal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higher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left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4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1"/>
          <w:szCs w:val="21"/>
        </w:rPr>
        <w:t>4.4.1</w:t>
      </w:r>
      <w:r>
        <w:rPr>
          <w:rFonts w:ascii="Arial" w:hAnsi="Arial" w:cs="Arial" w:eastAsia="Arial"/>
          <w:b/>
          <w:bCs/>
          <w:spacing w:val="3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erturn</w:t>
      </w:r>
      <w:r>
        <w:rPr>
          <w:rFonts w:ascii="Arial" w:hAnsi="Arial" w:cs="Arial" w:eastAsia="Arial"/>
          <w:b w:val="0"/>
          <w:bCs w:val="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ate</w:t>
      </w:r>
      <w:r>
        <w:rPr>
          <w:rFonts w:ascii="Arial" w:hAnsi="Arial" w:cs="Arial" w:eastAsia="Arial"/>
          <w:b w:val="0"/>
          <w:bCs w:val="0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on</w:t>
      </w:r>
      <w:r>
        <w:rPr>
          <w:rFonts w:ascii="Arial" w:hAnsi="Arial" w:cs="Arial" w:eastAsia="Arial"/>
          <w:b w:val="0"/>
          <w:bCs w:val="0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appeal</w:t>
      </w:r>
      <w:r>
        <w:rPr>
          <w:rFonts w:ascii="Arial" w:hAnsi="Arial" w:cs="Arial" w:eastAsia="Arial"/>
          <w:b w:val="0"/>
          <w:bCs w:val="0"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7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spacing w:val="-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8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rend</w:t>
      </w:r>
      <w:r>
        <w:rPr>
          <w:rFonts w:ascii="Arial" w:hAnsi="Arial" w:cs="Arial" w:eastAsia="Arial"/>
          <w:b w:val="0"/>
          <w:bCs w:val="0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3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0" w:lineRule="exact" w:before="46"/>
              <w:ind w:left="55" w:right="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66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matter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referred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Appea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erturne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6"/>
                <w:szCs w:val="16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hol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6"/>
                <w:szCs w:val="16"/>
              </w:rPr>
              <w:t>part.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0" w:lineRule="exact" w:before="56"/>
              <w:ind w:left="55" w:right="4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70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matter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decided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ustic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6"/>
                <w:szCs w:val="16"/>
              </w:rPr>
              <w:t>eac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referre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Hig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6"/>
                <w:szCs w:val="16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hol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part.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subject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2011.</w:t>
            </w:r>
          </w:p>
          <w:p>
            <w:pPr>
              <w:pStyle w:val="TableParagraph"/>
              <w:spacing w:line="200" w:lineRule="exact"/>
              <w:ind w:left="75" w:right="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Neither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(0%)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original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completed.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Neither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(0%)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original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49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(22%)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original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ersed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8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8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8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8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8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8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6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</w:t>
            </w:r>
          </w:p>
          <w:p>
            <w:pPr>
              <w:pStyle w:val="TableParagraph"/>
              <w:spacing w:line="200" w:lineRule="exact" w:before="2"/>
              <w:ind w:left="74" w:right="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(22%)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</w:p>
          <w:p>
            <w:pPr>
              <w:pStyle w:val="TableParagraph"/>
              <w:spacing w:line="200" w:lineRule="exact"/>
              <w:ind w:left="74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wed.</w:t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(41%)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4.4.2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erturn</w:t>
      </w:r>
      <w:r>
        <w:rPr>
          <w:rFonts w:ascii="Arial" w:hAnsi="Arial" w:cs="Arial" w:eastAsia="Arial"/>
          <w:b w:val="0"/>
          <w:bCs w:val="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ate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on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appeal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–</w:t>
      </w:r>
      <w:r>
        <w:rPr>
          <w:rFonts w:ascii="Arial" w:hAnsi="Arial" w:cs="Arial" w:eastAsia="Arial"/>
          <w:b w:val="0"/>
          <w:bCs w:val="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2011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Baseline</w:t>
      </w:r>
      <w:r>
        <w:rPr>
          <w:rFonts w:ascii="Arial" w:hAnsi="Arial" w:cs="Arial" w:eastAsia="Arial"/>
          <w:b w:val="0"/>
          <w:bCs w:val="0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0%.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0%.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70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3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463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6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</w:p>
          <w:p>
            <w:pPr>
              <w:pStyle w:val="TableParagraph"/>
              <w:spacing w:line="200" w:lineRule="exact"/>
              <w:ind w:left="55" w:right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2007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1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recorded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Statistics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recorded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/>
                <w:bCs/>
                <w:spacing w:val="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2590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5 Accessibility of Courts– Cou" w:id="17"/>
      <w:bookmarkEnd w:id="17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-29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5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7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Accessibility</w:t>
      </w:r>
      <w:r>
        <w:rPr>
          <w:rFonts w:ascii="Arial" w:hAnsi="Arial" w:cs="Arial" w:eastAsia="Arial"/>
          <w:b w:val="0"/>
          <w:bCs w:val="0"/>
          <w:color w:val="116161"/>
          <w:spacing w:val="-2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116161"/>
          <w:spacing w:val="-2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Courts–</w:t>
      </w:r>
      <w:r>
        <w:rPr>
          <w:rFonts w:ascii="Arial" w:hAnsi="Arial" w:cs="Arial" w:eastAsia="Arial"/>
          <w:b w:val="0"/>
          <w:bCs w:val="0"/>
          <w:color w:val="116161"/>
          <w:spacing w:val="-6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Court</w:t>
      </w:r>
      <w:r>
        <w:rPr>
          <w:rFonts w:ascii="Arial" w:hAnsi="Arial" w:cs="Arial" w:eastAsia="Arial"/>
          <w:b w:val="0"/>
          <w:bCs w:val="0"/>
          <w:color w:val="116161"/>
          <w:spacing w:val="-2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9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ee</w:t>
      </w:r>
      <w:r>
        <w:rPr>
          <w:rFonts w:ascii="Arial" w:hAnsi="Arial" w:cs="Arial" w:eastAsia="Arial"/>
          <w:b w:val="0"/>
          <w:bCs w:val="0"/>
          <w:color w:val="116161"/>
          <w:spacing w:val="-3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2"/>
          <w:w w:val="10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116161"/>
          <w:spacing w:val="-6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69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802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centage</w:t>
      </w:r>
      <w:r>
        <w:rPr>
          <w:rFonts w:ascii="Arial" w:hAnsi="Arial" w:cs="Arial" w:eastAsia="Arial"/>
          <w:b/>
          <w:bCs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/>
          <w:bCs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anted</w:t>
      </w:r>
      <w:r>
        <w:rPr>
          <w:rFonts w:ascii="Arial" w:hAnsi="Arial" w:cs="Arial" w:eastAsia="Arial"/>
          <w:b/>
          <w:bCs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/>
          <w:bCs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fee</w:t>
      </w:r>
      <w:r>
        <w:rPr>
          <w:rFonts w:ascii="Arial" w:hAnsi="Arial" w:cs="Arial" w:eastAsia="Arial"/>
          <w:b/>
          <w:bCs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6"/>
          <w:w w:val="95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</w:t>
      </w:r>
      <w:r>
        <w:rPr>
          <w:rFonts w:ascii="Arial" w:hAnsi="Arial" w:cs="Arial" w:eastAsia="Arial"/>
          <w:b w:val="0"/>
          <w:bCs w:val="0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0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obtained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viding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are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anted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fee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er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total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filed.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216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79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could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courts,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unclear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accessible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(i)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(ii)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ed.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could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68" w:lineRule="auto" w:before="1"/>
              <w:ind w:left="170" w:right="525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053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ith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approximately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quarter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population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PJDP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PICs</w:t>
      </w:r>
      <w:r>
        <w:rPr>
          <w:b w:val="0"/>
          <w:bCs w:val="0"/>
          <w:color w:val="000000"/>
          <w:spacing w:val="0"/>
          <w:w w:val="87"/>
        </w:rPr>
        <w:t> 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income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falls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bel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basic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needs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erty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line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7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countr</w:t>
      </w:r>
      <w:r>
        <w:rPr>
          <w:b w:val="0"/>
          <w:bCs w:val="0"/>
          <w:color w:val="000000"/>
          <w:spacing w:val="-2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vide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clear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documentation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0"/>
          <w:w w:val="105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users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vil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cases.</w:t>
      </w:r>
      <w:r>
        <w:rPr>
          <w:b w:val="0"/>
          <w:bCs w:val="0"/>
          <w:color w:val="000000"/>
          <w:spacing w:val="0"/>
          <w:w w:val="88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also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include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Annual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data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number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hi</w:t>
      </w:r>
      <w:r>
        <w:rPr>
          <w:b w:val="0"/>
          <w:bCs w:val="0"/>
          <w:color w:val="000000"/>
          <w:spacing w:val="-4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fees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are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102.776718pt;width:426.197pt;height:88.874pt;mso-position-horizontal-relative:page;mso-position-vertical-relative:paragraph;z-index:-14801" coordorigin="1691,-2056" coordsize="8524,1777">
            <v:group style="position:absolute;left:1701;top:-2046;width:8504;height:1757" coordorigin="1701,-2046" coordsize="8504,1757">
              <v:shape style="position:absolute;left:1701;top:-2046;width:8504;height:1757" coordorigin="1701,-2046" coordsize="8504,1757" path="m1701,-288l10205,-288,10205,-2046,1701,-2046,1701,-288xe" filled="t" fillcolor="#65A5AE" stroked="f">
                <v:path arrowok="t"/>
                <v:fill type="solid"/>
              </v:shape>
            </v:group>
            <v:group style="position:absolute;left:1701;top:-2046;width:1871;height:340" coordorigin="1701,-2046" coordsize="1871,340">
              <v:shape style="position:absolute;left:1701;top:-2046;width:1871;height:340" coordorigin="1701,-2046" coordsize="1871,340" path="m1701,-1705l3572,-1705,3572,-2046,1701,-2046,1701,-1705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-42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represents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68%</w:t>
      </w:r>
      <w:r>
        <w:rPr>
          <w:b w:val="0"/>
          <w:bCs w:val="0"/>
          <w:spacing w:val="-42"/>
          <w:w w:val="100"/>
        </w:rPr>
        <w:t> </w:t>
      </w:r>
      <w:r>
        <w:rPr>
          <w:b w:val="0"/>
          <w:bCs w:val="0"/>
          <w:spacing w:val="0"/>
          <w:w w:val="100"/>
        </w:rPr>
        <w:t>(Samoa)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577%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3"/>
          <w:w w:val="100"/>
        </w:rPr>
        <w:t>V</w:t>
      </w:r>
      <w:r>
        <w:rPr>
          <w:b w:val="0"/>
          <w:bCs w:val="0"/>
          <w:spacing w:val="0"/>
          <w:w w:val="100"/>
        </w:rPr>
        <w:t>anuatu)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weekly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0"/>
          <w:w w:val="100"/>
        </w:rPr>
        <w:t>income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person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Basic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Needs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13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erty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(please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refer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3.2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Chapter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3).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100"/>
        </w:rPr>
        <w:t>approximately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quarter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population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PICs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income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falls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bel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basic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needs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erty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countr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only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justice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accessible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citizens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regardless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income.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present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fees,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fees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cases;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indicated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had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been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request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er;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Niue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High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fees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2011/2012.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onga,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fees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direction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Chief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ustice.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statutory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vision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left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litigant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plead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indigence.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alau,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collecting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Baseline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hether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anted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ealed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existed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appellate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trial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nor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Pleas.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correct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anomal</w:t>
      </w:r>
      <w:r>
        <w:rPr>
          <w:b w:val="0"/>
          <w:bCs w:val="0"/>
          <w:spacing w:val="-2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signed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amending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Rules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arty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affid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vit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his/her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inability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fees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proforma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‘Decla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ation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Request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Exemption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0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yment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ees’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found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alau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judiciary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100"/>
        </w:rPr>
        <w:t>website).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2012,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rial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vision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Samoa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Article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Costs)</w:t>
      </w:r>
      <w:r>
        <w:rPr>
          <w:b w:val="0"/>
          <w:bCs w:val="0"/>
          <w:spacing w:val="0"/>
          <w:w w:val="88"/>
        </w:rPr>
        <w:t> </w:t>
      </w:r>
      <w:r>
        <w:rPr>
          <w:b w:val="0"/>
          <w:bCs w:val="0"/>
          <w:spacing w:val="0"/>
          <w:w w:val="100"/>
        </w:rPr>
        <w:t>Rules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1971.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12"/>
          <w:w w:val="100"/>
        </w:rPr>
        <w:t>V</w:t>
      </w:r>
      <w:r>
        <w:rPr>
          <w:b w:val="0"/>
          <w:bCs w:val="0"/>
          <w:spacing w:val="0"/>
          <w:w w:val="100"/>
        </w:rPr>
        <w:t>anuatu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probate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matters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application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-2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countries,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collected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fee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sought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anted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court.</w:t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4.5.1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12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anted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fee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-</w:t>
      </w:r>
      <w:r>
        <w:rPr>
          <w:b w:val="0"/>
          <w:bCs w:val="0"/>
          <w:spacing w:val="-18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09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does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formal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1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applicant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matter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requested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1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applicant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matter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requested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fee.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vision.</w:t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1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200" w:lineRule="exact" w:before="44"/>
              <w:ind w:left="77" w:right="3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out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7" w:right="14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ees</w:t>
            </w:r>
            <w:r>
              <w:rPr>
                <w:rFonts w:ascii="Arial" w:hAnsi="Arial" w:cs="Arial" w:eastAsia="Arial"/>
                <w:b/>
                <w:bCs/>
                <w:spacing w:val="0"/>
                <w:w w:val="8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-2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Costs)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Rules</w:t>
            </w:r>
            <w:r>
              <w:rPr>
                <w:rFonts w:ascii="Arial" w:hAnsi="Arial" w:cs="Arial" w:eastAsia="Arial"/>
                <w:b/>
                <w:bCs/>
                <w:spacing w:val="-2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1971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but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7" w:right="2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</w:p>
          <w:p>
            <w:pPr>
              <w:pStyle w:val="TableParagraph"/>
              <w:spacing w:line="200" w:lineRule="exact"/>
              <w:ind w:left="77" w:right="26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anted.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31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fees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</w:p>
          <w:p>
            <w:pPr>
              <w:pStyle w:val="TableParagraph"/>
              <w:spacing w:line="200" w:lineRule="exact"/>
              <w:ind w:left="74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direction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ustice.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4.5.2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9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anted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fee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–2011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09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7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/>
                <w:bCs/>
                <w:spacing w:val="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3061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6 Accessibility of Courts– Cir" w:id="18"/>
      <w:bookmarkEnd w:id="18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-26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6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 </w:t>
      </w:r>
      <w:r>
        <w:rPr>
          <w:rFonts w:ascii="Arial" w:hAnsi="Arial" w:cs="Arial" w:eastAsia="Arial"/>
          <w:b/>
          <w:bCs/>
          <w:color w:val="FFFFFF"/>
          <w:spacing w:val="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Accessibility</w:t>
      </w:r>
      <w:r>
        <w:rPr>
          <w:rFonts w:ascii="Arial" w:hAnsi="Arial" w:cs="Arial" w:eastAsia="Arial"/>
          <w:b w:val="0"/>
          <w:bCs w:val="0"/>
          <w:color w:val="116161"/>
          <w:spacing w:val="-2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116161"/>
          <w:spacing w:val="-2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Courts–</w:t>
      </w:r>
      <w:r>
        <w:rPr>
          <w:rFonts w:ascii="Arial" w:hAnsi="Arial" w:cs="Arial" w:eastAsia="Arial"/>
          <w:b w:val="0"/>
          <w:bCs w:val="0"/>
          <w:color w:val="116161"/>
          <w:spacing w:val="-60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Ci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cuit</w:t>
      </w:r>
      <w:r>
        <w:rPr>
          <w:rFonts w:ascii="Arial" w:hAnsi="Arial" w:cs="Arial" w:eastAsia="Arial"/>
          <w:b w:val="0"/>
          <w:bCs w:val="0"/>
          <w:color w:val="116161"/>
          <w:spacing w:val="-2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Courts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69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800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centage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disposed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ough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Ci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cuit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</w:t>
      </w:r>
      <w:r>
        <w:rPr>
          <w:rFonts w:ascii="Arial" w:hAnsi="Arial" w:cs="Arial" w:eastAsia="Arial"/>
          <w:b w:val="0"/>
          <w:bCs w:val="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0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obtained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viding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finalised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through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ci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cuit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total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filed.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89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51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held.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(50%)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049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ith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approximately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quarter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population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PJDP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PICs</w:t>
      </w:r>
      <w:r>
        <w:rPr>
          <w:b w:val="0"/>
          <w:bCs w:val="0"/>
          <w:color w:val="000000"/>
          <w:spacing w:val="0"/>
          <w:w w:val="87"/>
        </w:rPr>
        <w:t> 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income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falls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bel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basic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needs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erty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line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7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countr</w:t>
      </w:r>
      <w:r>
        <w:rPr>
          <w:b w:val="0"/>
          <w:bCs w:val="0"/>
          <w:color w:val="000000"/>
          <w:spacing w:val="-2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vide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clear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information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users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process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registering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hearing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through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ci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cuit</w:t>
      </w:r>
      <w:r>
        <w:rPr>
          <w:b w:val="0"/>
          <w:bCs w:val="0"/>
          <w:color w:val="000000"/>
          <w:spacing w:val="0"/>
          <w:w w:val="103"/>
        </w:rPr>
        <w:t> </w:t>
      </w:r>
      <w:r>
        <w:rPr>
          <w:b w:val="0"/>
          <w:bCs w:val="0"/>
          <w:color w:val="000000"/>
          <w:spacing w:val="0"/>
          <w:w w:val="100"/>
        </w:rPr>
        <w:t>courts.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also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include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Annual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Report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data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100"/>
        </w:rPr>
        <w:t>number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cases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heard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through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ci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cuit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99.230721pt;width:426.197pt;height:88.874pt;mso-position-horizontal-relative:page;mso-position-vertical-relative:paragraph;z-index:-14799" coordorigin="1691,-1985" coordsize="8524,1777">
            <v:group style="position:absolute;left:1701;top:-1975;width:8504;height:1757" coordorigin="1701,-1975" coordsize="8504,1757">
              <v:shape style="position:absolute;left:1701;top:-1975;width:8504;height:1757" coordorigin="1701,-1975" coordsize="8504,1757" path="m1701,-217l10205,-217,10205,-1975,1701,-1975,1701,-217xe" filled="t" fillcolor="#65A5AE" stroked="f">
                <v:path arrowok="t"/>
                <v:fill type="solid"/>
              </v:shape>
            </v:group>
            <v:group style="position:absolute;left:1701;top:-1975;width:1871;height:340" coordorigin="1701,-1975" coordsize="1871,340">
              <v:shape style="position:absolute;left:1701;top:-1975;width:1871;height:340" coordorigin="1701,-1975" coordsize="1871,340" path="m1701,-1634l3572,-1634,3572,-1975,1701,-1975,1701,-1634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urban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courthouse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register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hear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cases.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those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difficult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costly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vincial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capitals,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vision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increases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possibility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omen,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poor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those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formal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system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disputes.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elling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urban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courthouses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often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imposes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financial,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cultu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al,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-8"/>
          <w:w w:val="95"/>
        </w:rPr>
        <w:t>h</w:t>
      </w:r>
      <w:r>
        <w:rPr>
          <w:b w:val="0"/>
          <w:bCs w:val="0"/>
          <w:spacing w:val="0"/>
          <w:w w:val="95"/>
        </w:rPr>
        <w:t>ysical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sometimes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psy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hological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viduals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formal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system.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-5"/>
          <w:w w:val="95"/>
        </w:rPr>
        <w:t>F</w:t>
      </w:r>
      <w:r>
        <w:rPr>
          <w:b w:val="0"/>
          <w:bCs w:val="0"/>
          <w:spacing w:val="0"/>
          <w:w w:val="95"/>
        </w:rPr>
        <w:t>inancial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include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ansportation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cost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elling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area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urban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centre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times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required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register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case,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judgment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matter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income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foregone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time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taken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el.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-9"/>
          <w:w w:val="95"/>
        </w:rPr>
        <w:t>h</w:t>
      </w:r>
      <w:r>
        <w:rPr>
          <w:b w:val="0"/>
          <w:bCs w:val="0"/>
          <w:spacing w:val="0"/>
          <w:w w:val="95"/>
        </w:rPr>
        <w:t>ysical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include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inhospitable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ter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ain,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uncertain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irregular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boat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ansportation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security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problems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certain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en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route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Cultu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and/or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psy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hological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barriers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often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pre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omen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hildren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elling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village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urban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centre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register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formal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judge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hear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months.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either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filed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District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file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Island.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his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particularly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aluable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clients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rem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cost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ving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city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courthouse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order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file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case.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2011,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Islands’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5%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13%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Samoa,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Court,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15"/>
          <w:w w:val="100"/>
        </w:rPr>
        <w:t>F</w:t>
      </w:r>
      <w:r>
        <w:rPr>
          <w:b w:val="0"/>
          <w:bCs w:val="0"/>
          <w:spacing w:val="0"/>
          <w:w w:val="100"/>
        </w:rPr>
        <w:t>aamasino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esoasoani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Lands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itles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hear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matters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uas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elling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hold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cuit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aii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Island.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2011-2012,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31%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Lands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itles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23%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15"/>
          <w:w w:val="100"/>
        </w:rPr>
        <w:t>F</w:t>
      </w:r>
      <w:r>
        <w:rPr>
          <w:b w:val="0"/>
          <w:bCs w:val="0"/>
          <w:spacing w:val="0"/>
          <w:w w:val="100"/>
        </w:rPr>
        <w:t>aamasino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esoasoani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13%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completed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heard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elling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cuit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aii.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onga,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conducted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a’u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2011.</w:t>
      </w:r>
      <w:r>
        <w:rPr>
          <w:b w:val="0"/>
          <w:bCs w:val="0"/>
          <w:spacing w:val="-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2%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5%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sittings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a’u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2011.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presiding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Magist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Ha’apai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‘Eua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ongatapu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4.6.1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18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disposed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-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191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12%</w:t>
            </w:r>
          </w:p>
          <w:p>
            <w:pPr>
              <w:pStyle w:val="TableParagraph"/>
              <w:spacing w:line="200" w:lineRule="exact" w:before="2"/>
              <w:ind w:left="75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1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size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Nauru.</w:t>
            </w:r>
          </w:p>
          <w:p>
            <w:pPr>
              <w:pStyle w:val="TableParagraph"/>
              <w:spacing w:before="48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</w:p>
          <w:p>
            <w:pPr>
              <w:pStyle w:val="TableParagraph"/>
              <w:spacing w:line="200" w:lineRule="exact"/>
              <w:ind w:left="74" w:right="-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02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200" w:lineRule="exact" w:before="44"/>
              <w:ind w:left="55" w:right="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  <w:p>
            <w:pPr>
              <w:pStyle w:val="TableParagraph"/>
              <w:spacing w:line="200" w:lineRule="exact"/>
              <w:ind w:left="55" w:right="1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0" w:lineRule="exact" w:before="46"/>
              <w:ind w:left="77" w:right="55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31%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0" w:lineRule="exact"/>
              <w:ind w:left="77" w:right="29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completed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itles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0" w:lineRule="exact"/>
              <w:ind w:left="77" w:right="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completed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aamasino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esoasoani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13%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completed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uas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vi.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60" w:lineRule="auto" w:before="40"/>
              <w:ind w:left="60" w:right="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required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commissioners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hear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islands.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40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2%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0" w:lineRule="exact" w:before="2"/>
              <w:ind w:left="75" w:right="9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sittings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a’u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2011.</w:t>
            </w:r>
          </w:p>
          <w:p>
            <w:pPr>
              <w:pStyle w:val="TableParagraph"/>
              <w:spacing w:line="180" w:lineRule="exact" w:before="56"/>
              <w:ind w:left="75" w:right="1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Ha’apai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6"/>
                <w:szCs w:val="16"/>
              </w:rPr>
              <w:t>‘Eua.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200" w:lineRule="exact" w:before="44"/>
              <w:ind w:left="75" w:right="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  <w:p>
            <w:pPr>
              <w:pStyle w:val="TableParagraph"/>
              <w:spacing w:line="200" w:lineRule="exact"/>
              <w:ind w:left="75" w:right="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</w:tbl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4.6.2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18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disposed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–2011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0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2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62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62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62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62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62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62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62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0.03%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0.002%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(No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required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60" w:right="5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7"/>
                <w:szCs w:val="17"/>
              </w:rPr>
              <w:t>Commissioners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hear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ongatapu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(less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than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25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‘Eua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km2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Ha’api.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394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60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islands).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79047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 w:before="65"/>
        <w:ind w:right="1702"/>
        <w:jc w:val="both"/>
      </w:pPr>
      <w:r>
        <w:rPr>
          <w:b w:val="0"/>
          <w:bCs w:val="0"/>
          <w:spacing w:val="0"/>
          <w:w w:val="95"/>
        </w:rPr>
        <w:t>Magist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ates’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undertakes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Ha’apai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‘Eua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months.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our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cent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(4%)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Magist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Ha’apai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‘Eua.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2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2"/>
          <w:w w:val="100"/>
        </w:rPr>
        <w:t>V</w:t>
      </w:r>
      <w:r>
        <w:rPr>
          <w:b w:val="0"/>
          <w:bCs w:val="0"/>
          <w:spacing w:val="0"/>
          <w:w w:val="100"/>
        </w:rPr>
        <w:t>anuatu,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cuit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conducted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collected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100"/>
        </w:rPr>
        <w:t>heard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cuit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significant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proportion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population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areas,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important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collect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demand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financial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argument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appropriate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resou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population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ci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cuit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remote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areas.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3714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7 Accessibility of Courts–Lega" w:id="19"/>
      <w:bookmarkEnd w:id="19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-27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7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8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Accessibility</w:t>
      </w:r>
      <w:r>
        <w:rPr>
          <w:rFonts w:ascii="Arial" w:hAnsi="Arial" w:cs="Arial" w:eastAsia="Arial"/>
          <w:b w:val="0"/>
          <w:bCs w:val="0"/>
          <w:color w:val="116161"/>
          <w:spacing w:val="-2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116161"/>
          <w:spacing w:val="-2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Courts–Legal</w:t>
      </w:r>
      <w:r>
        <w:rPr>
          <w:rFonts w:ascii="Arial" w:hAnsi="Arial" w:cs="Arial" w:eastAsia="Arial"/>
          <w:b w:val="0"/>
          <w:bCs w:val="0"/>
          <w:color w:val="116161"/>
          <w:spacing w:val="-3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Aid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699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98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6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centag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case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95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he</w:t>
      </w:r>
      <w:r>
        <w:rPr>
          <w:rFonts w:ascii="Arial" w:hAnsi="Arial" w:cs="Arial" w:eastAsia="Arial"/>
          <w:b/>
          <w:bCs/>
          <w:spacing w:val="-2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part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ece</w:t>
      </w:r>
      <w:r>
        <w:rPr>
          <w:rFonts w:ascii="Arial" w:hAnsi="Arial" w:cs="Arial" w:eastAsia="Arial"/>
          <w:b/>
          <w:bCs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lega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aid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resul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agains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thi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indicato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2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obtaine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vidin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numbe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her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part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lega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ai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tota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2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ed.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458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(the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Niue,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68" w:lineRule="auto" w:before="1"/>
              <w:ind w:left="170" w:right="65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177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-4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ith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approximately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quarter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population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PJDP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PICs</w:t>
      </w:r>
      <w:r>
        <w:rPr>
          <w:b w:val="0"/>
          <w:bCs w:val="0"/>
          <w:color w:val="000000"/>
          <w:spacing w:val="0"/>
          <w:w w:val="87"/>
        </w:rPr>
        <w:t> 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8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ving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income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falls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bel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basic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needs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3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erty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line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7"/>
        </w:rPr>
        <w:t> </w:t>
      </w:r>
      <w:r>
        <w:rPr>
          <w:b w:val="0"/>
          <w:bCs w:val="0"/>
          <w:color w:val="000000"/>
          <w:spacing w:val="0"/>
          <w:w w:val="100"/>
        </w:rPr>
        <w:t>that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countr</w:t>
      </w:r>
      <w:r>
        <w:rPr>
          <w:b w:val="0"/>
          <w:bCs w:val="0"/>
          <w:color w:val="000000"/>
          <w:spacing w:val="-2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PJDP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should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collect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information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time</w:t>
      </w:r>
    </w:p>
    <w:p>
      <w:pPr>
        <w:pStyle w:val="BodyText"/>
        <w:spacing w:line="268" w:lineRule="auto" w:before="1"/>
        <w:ind w:left="3685" w:right="1973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hether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party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aid.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particularly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criminal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matters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jurisdictions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require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defendant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represented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serious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criminal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matters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defendant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ju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enile.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113.405731pt;width:426.197pt;height:103.047pt;mso-position-horizontal-relative:page;mso-position-vertical-relative:paragraph;z-index:-14796" coordorigin="1691,-2268" coordsize="8524,2061">
            <v:group style="position:absolute;left:1701;top:-2258;width:8504;height:2041" coordorigin="1701,-2258" coordsize="8504,2041">
              <v:shape style="position:absolute;left:1701;top:-2258;width:8504;height:2041" coordorigin="1701,-2258" coordsize="8504,2041" path="m1701,-217l10205,-217,10205,-2258,1701,-2258,1701,-217xe" filled="t" fillcolor="#65A5AE" stroked="f">
                <v:path arrowok="t"/>
                <v:fill type="solid"/>
              </v:shape>
            </v:group>
            <v:group style="position:absolute;left:1701;top:-2258;width:1871;height:340" coordorigin="1701,-2258" coordsize="1871,340">
              <v:shape style="position:absolute;left:1701;top:-2258;width:1871;height:340" coordorigin="1701,-2258" coordsize="1871,340" path="m1701,-1918l3572,-1918,3572,-2258,1701,-2258,1701,-1918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records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8"/>
          <w:w w:val="95"/>
        </w:rPr>
        <w:t> </w:t>
      </w:r>
      <w:r>
        <w:rPr>
          <w:b w:val="0"/>
          <w:bCs w:val="0"/>
          <w:spacing w:val="0"/>
          <w:w w:val="95"/>
        </w:rPr>
        <w:t>party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bring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case.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management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system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collects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disaggregated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hether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defendant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adult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enile,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also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record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adult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defendants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aid.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viders: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defender</w:t>
      </w:r>
      <w:r>
        <w:rPr>
          <w:b w:val="0"/>
          <w:bCs w:val="0"/>
          <w:spacing w:val="-21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77"/>
        </w:rPr>
        <w:t> </w:t>
      </w:r>
      <w:r>
        <w:rPr>
          <w:b w:val="0"/>
          <w:bCs w:val="0"/>
          <w:spacing w:val="0"/>
          <w:w w:val="100"/>
        </w:rPr>
        <w:t>office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Micronesian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(MLSC).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agencies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0"/>
          <w:w w:val="116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assistance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applicants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respondents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defendants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95"/>
        </w:rPr>
        <w:t>criminal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cases.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collected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defender</w:t>
      </w:r>
      <w:r>
        <w:rPr>
          <w:b w:val="0"/>
          <w:bCs w:val="0"/>
          <w:spacing w:val="-20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office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Micronesian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Commission.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defender</w:t>
      </w:r>
      <w:r>
        <w:rPr>
          <w:b w:val="0"/>
          <w:bCs w:val="0"/>
          <w:spacing w:val="-20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office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decided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2010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ould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not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assistance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cases.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his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meant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MLSC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only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agen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viding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only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assistance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one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part</w:t>
      </w:r>
      <w:r>
        <w:rPr>
          <w:b w:val="0"/>
          <w:bCs w:val="0"/>
          <w:spacing w:val="-20"/>
          <w:w w:val="95"/>
        </w:rPr>
        <w:t>y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MLSC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consider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party/parties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unrepresented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matters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disa</w:t>
      </w:r>
      <w:r>
        <w:rPr>
          <w:b w:val="0"/>
          <w:bCs w:val="0"/>
          <w:spacing w:val="-6"/>
          <w:w w:val="95"/>
        </w:rPr>
        <w:t>d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antaged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position.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4724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Niue,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vision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aid.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apua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Guinea,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Sector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Secretariat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(LJSS)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performance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states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Office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Solicitor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PNG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applications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legal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1,874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607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criminal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46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data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not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presented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-5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le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-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it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is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not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possible</w:t>
      </w:r>
      <w:r>
        <w:rPr>
          <w:b w:val="0"/>
          <w:bCs w:val="0"/>
          <w:spacing w:val="-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state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pe</w:t>
      </w:r>
      <w:r>
        <w:rPr>
          <w:b w:val="0"/>
          <w:bCs w:val="0"/>
          <w:spacing w:val="-4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centage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cases</w:t>
      </w:r>
      <w:r>
        <w:rPr>
          <w:b w:val="0"/>
          <w:bCs w:val="0"/>
          <w:spacing w:val="-18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here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party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rece</w:t>
      </w:r>
      <w:r>
        <w:rPr>
          <w:b w:val="0"/>
          <w:bCs w:val="0"/>
          <w:spacing w:val="-5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legal</w:t>
      </w:r>
      <w:r>
        <w:rPr>
          <w:b w:val="0"/>
          <w:bCs w:val="0"/>
          <w:spacing w:val="-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aid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for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PNG.</w:t>
      </w:r>
      <w:r>
        <w:rPr>
          <w:b w:val="0"/>
          <w:bCs w:val="0"/>
          <w:spacing w:val="-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approximately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70,000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cases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are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filed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National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and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Supreme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well</w:t>
      </w:r>
      <w:r>
        <w:rPr>
          <w:b w:val="0"/>
          <w:bCs w:val="0"/>
          <w:spacing w:val="0"/>
          <w:w w:val="106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Magist</w:t>
      </w:r>
      <w:r>
        <w:rPr>
          <w:b w:val="0"/>
          <w:bCs w:val="0"/>
          <w:spacing w:val="-4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ates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Courts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across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PNG,</w:t>
      </w:r>
      <w:r>
        <w:rPr>
          <w:b w:val="0"/>
          <w:bCs w:val="0"/>
          <w:spacing w:val="-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parties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w</w:t>
      </w:r>
      <w:r>
        <w:rPr>
          <w:b w:val="0"/>
          <w:bCs w:val="0"/>
          <w:spacing w:val="0"/>
          <w:w w:val="100"/>
          <w:position w:val="0"/>
        </w:rPr>
        <w:t>ould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rece</w:t>
      </w:r>
      <w:r>
        <w:rPr>
          <w:b w:val="0"/>
          <w:bCs w:val="0"/>
          <w:spacing w:val="-5"/>
          <w:w w:val="100"/>
          <w:position w:val="0"/>
        </w:rPr>
        <w:t>i</w:t>
      </w:r>
      <w:r>
        <w:rPr>
          <w:b w:val="0"/>
          <w:bCs w:val="0"/>
          <w:spacing w:val="-3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legal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aid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-2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less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than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2%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2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cases.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797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erformance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PNG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justice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sector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secretariat,</w:t>
      </w:r>
      <w:r>
        <w:rPr>
          <w:rFonts w:ascii="Arial" w:hAnsi="Arial" w:cs="Arial" w:eastAsia="Arial"/>
          <w:b w:val="0"/>
          <w:bCs w:val="0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p.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14.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4.7.1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10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party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-</w:t>
      </w:r>
      <w:r>
        <w:rPr>
          <w:b w:val="0"/>
          <w:bCs w:val="0"/>
          <w:spacing w:val="-19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8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58"/>
              <w:ind w:left="55" w:right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857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(0.01%)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defendant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aid.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6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58"/>
              <w:ind w:left="75" w:right="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matter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parties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56"/>
              <w:ind w:left="75" w:right="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59%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defendant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58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aid.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-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104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110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(95%)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parties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28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Defenders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41" w:lineRule="auto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41" w:lineRule="auto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line="130" w:lineRule="exact" w:before="1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98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40" w:lineRule="exact" w:before="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58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40" w:lineRule="exact" w:before="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58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aid.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4.7.2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10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party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–2011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81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59%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defendant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  <w:tr>
        <w:trPr>
          <w:trHeight w:val="609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79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55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77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7" w:right="2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200" w:lineRule="exact" w:before="58"/>
              <w:ind w:left="75" w:right="2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parties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arties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represent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themsel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58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3420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8 Complaint Handling and Feedb" w:id="20"/>
      <w:bookmarkEnd w:id="20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-2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8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 </w:t>
      </w:r>
      <w:r>
        <w:rPr>
          <w:rFonts w:ascii="Arial" w:hAnsi="Arial" w:cs="Arial" w:eastAsia="Arial"/>
          <w:b/>
          <w:bCs/>
          <w:color w:val="FFFFFF"/>
          <w:spacing w:val="1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Complaint</w:t>
      </w:r>
      <w:r>
        <w:rPr>
          <w:rFonts w:ascii="Arial" w:hAnsi="Arial" w:cs="Arial" w:eastAsia="Arial"/>
          <w:b w:val="0"/>
          <w:bCs w:val="0"/>
          <w:color w:val="116161"/>
          <w:spacing w:val="-2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Handling</w:t>
      </w:r>
      <w:r>
        <w:rPr>
          <w:rFonts w:ascii="Arial" w:hAnsi="Arial" w:cs="Arial" w:eastAsia="Arial"/>
          <w:b w:val="0"/>
          <w:bCs w:val="0"/>
          <w:color w:val="116161"/>
          <w:spacing w:val="-2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116161"/>
          <w:spacing w:val="-22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9"/>
          <w:w w:val="10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eedba</w:t>
      </w:r>
      <w:r>
        <w:rPr>
          <w:rFonts w:ascii="Arial" w:hAnsi="Arial" w:cs="Arial" w:eastAsia="Arial"/>
          <w:b w:val="0"/>
          <w:bCs w:val="0"/>
          <w:color w:val="116161"/>
          <w:spacing w:val="-7"/>
          <w:w w:val="10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32"/>
          <w:szCs w:val="32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701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95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Documented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ocess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ece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ving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ocessing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complaint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public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sh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results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documented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process</w:t>
      </w:r>
      <w:r>
        <w:rPr>
          <w:rFonts w:ascii="Arial" w:hAnsi="Arial" w:cs="Arial" w:eastAsia="Arial"/>
          <w:b w:val="0"/>
          <w:bCs w:val="0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ving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processing</w:t>
      </w:r>
      <w:r>
        <w:rPr>
          <w:rFonts w:ascii="Arial" w:hAnsi="Arial" w:cs="Arial" w:eastAsia="Arial"/>
          <w:b w:val="0"/>
          <w:bCs w:val="0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complaint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should</w:t>
      </w:r>
      <w:r>
        <w:rPr>
          <w:rFonts w:ascii="Arial" w:hAnsi="Arial" w:cs="Arial" w:eastAsia="Arial"/>
          <w:b w:val="0"/>
          <w:bCs w:val="0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be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accessible</w:t>
      </w:r>
      <w:r>
        <w:rPr>
          <w:rFonts w:ascii="Arial" w:hAnsi="Arial" w:cs="Arial" w:eastAsia="Arial"/>
          <w:b w:val="0"/>
          <w:bCs w:val="0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public.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216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51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hree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(Kiribati,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alau)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</w:p>
          <w:p>
            <w:pPr>
              <w:pStyle w:val="TableParagraph"/>
              <w:spacing w:line="268" w:lineRule="auto" w:before="1"/>
              <w:ind w:left="170" w:right="34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courts’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website.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had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no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hange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3684" w:val="left" w:leader="none"/>
        </w:tabs>
        <w:spacing w:line="268" w:lineRule="auto" w:before="65"/>
        <w:ind w:left="3685" w:right="2045" w:hanging="1815"/>
        <w:jc w:val="left"/>
      </w:pP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Recommendation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ab/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countries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that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eloped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judicial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code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of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conduct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another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process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for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rece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ving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complaints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related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to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judicial</w:t>
      </w:r>
      <w:r>
        <w:rPr>
          <w:b w:val="0"/>
          <w:bCs w:val="0"/>
          <w:color w:val="000000"/>
          <w:spacing w:val="0"/>
          <w:w w:val="105"/>
        </w:rPr>
        <w:t> </w:t>
      </w:r>
      <w:r>
        <w:rPr>
          <w:b w:val="0"/>
          <w:bCs w:val="0"/>
          <w:color w:val="000000"/>
          <w:spacing w:val="0"/>
          <w:w w:val="95"/>
        </w:rPr>
        <w:t>service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should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make</w:t>
      </w:r>
      <w:r>
        <w:rPr>
          <w:b w:val="0"/>
          <w:bCs w:val="0"/>
          <w:color w:val="000000"/>
          <w:spacing w:val="1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these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complaint</w:t>
      </w:r>
      <w:r>
        <w:rPr>
          <w:b w:val="0"/>
          <w:bCs w:val="0"/>
          <w:color w:val="000000"/>
          <w:spacing w:val="1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handling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processes</w:t>
      </w:r>
      <w:r>
        <w:rPr>
          <w:b w:val="0"/>
          <w:bCs w:val="0"/>
          <w:color w:val="000000"/>
          <w:spacing w:val="1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publicly</w:t>
      </w:r>
      <w:r>
        <w:rPr>
          <w:b w:val="0"/>
          <w:bCs w:val="0"/>
          <w:color w:val="000000"/>
          <w:spacing w:val="0"/>
          <w:w w:val="105"/>
        </w:rPr>
        <w:t> 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ailable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websites,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-23"/>
          <w:w w:val="95"/>
        </w:rPr>
        <w:t>P</w:t>
      </w:r>
      <w:r>
        <w:rPr>
          <w:b w:val="0"/>
          <w:bCs w:val="0"/>
          <w:color w:val="000000"/>
          <w:spacing w:val="0"/>
          <w:w w:val="95"/>
        </w:rPr>
        <w:t>acLII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website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noticeboard.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PJDP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should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also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include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their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annual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reports</w:t>
      </w:r>
      <w:r>
        <w:rPr>
          <w:b w:val="0"/>
          <w:bCs w:val="0"/>
          <w:color w:val="000000"/>
          <w:spacing w:val="0"/>
          <w:w w:val="94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section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-5"/>
          <w:w w:val="95"/>
        </w:rPr>
        <w:t>n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complaints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feedba</w:t>
      </w:r>
      <w:r>
        <w:rPr>
          <w:b w:val="0"/>
          <w:bCs w:val="0"/>
          <w:color w:val="000000"/>
          <w:spacing w:val="-4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k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rece</w:t>
      </w:r>
      <w:r>
        <w:rPr>
          <w:b w:val="0"/>
          <w:bCs w:val="0"/>
          <w:color w:val="000000"/>
          <w:spacing w:val="-4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ed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court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has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responded.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2862" w:right="1672" w:hanging="1134"/>
        <w:jc w:val="left"/>
      </w:pPr>
      <w:r>
        <w:rPr/>
        <w:pict>
          <v:group style="position:absolute;margin-left:84.539001pt;margin-top:-122.615509pt;width:426.197pt;height:103.048pt;mso-position-horizontal-relative:page;mso-position-vertical-relative:paragraph;z-index:-14794" coordorigin="1691,-2452" coordsize="8524,2061">
            <v:group style="position:absolute;left:1701;top:-2442;width:8504;height:2041" coordorigin="1701,-2442" coordsize="8504,2041">
              <v:shape style="position:absolute;left:1701;top:-2442;width:8504;height:2041" coordorigin="1701,-2442" coordsize="8504,2041" path="m1701,-401l10205,-401,10205,-2442,1701,-2442,1701,-401xe" filled="t" fillcolor="#65A5AE" stroked="f">
                <v:path arrowok="t"/>
                <v:fill type="solid"/>
              </v:shape>
            </v:group>
            <v:group style="position:absolute;left:1701;top:-2442;width:1871;height:340" coordorigin="1701,-2442" coordsize="1871,340">
              <v:shape style="position:absolute;left:1701;top:-2442;width:1871;height:340" coordorigin="1701,-2442" coordsize="1871,340" path="m1701,-2102l3572,-2102,3572,-2442,1701,-2442,1701,-2102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1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4.8.1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Documented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processing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complaint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-27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rend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9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20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2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process.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included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new</w:t>
            </w:r>
          </w:p>
          <w:p>
            <w:pPr>
              <w:pStyle w:val="TableParagraph"/>
              <w:spacing w:line="200" w:lineRule="exact"/>
              <w:ind w:left="75" w:right="1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conduct.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2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included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accountability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RM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Conduct.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2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process.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deals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HC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Niue.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1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art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deals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judges.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9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3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6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5" w:right="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established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udiciary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olice.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72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 w:before="65"/>
        <w:ind w:right="1702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Kiribati,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complaint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incorpo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ated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code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supported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through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Phase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PJD</w:t>
      </w:r>
      <w:r>
        <w:rPr>
          <w:b w:val="0"/>
          <w:bCs w:val="0"/>
          <w:spacing w:val="-34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  <w:rPr>
          <w:sz w:val="12"/>
          <w:szCs w:val="12"/>
        </w:rPr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Islands,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published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2013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9"/>
          <w:w w:val="100"/>
        </w:rPr>
        <w:t>“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against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juridical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officers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7"/>
          <w:w w:val="100"/>
        </w:rPr>
        <w:t>J</w:t>
      </w:r>
      <w:r>
        <w:rPr>
          <w:b w:val="0"/>
          <w:bCs w:val="0"/>
          <w:spacing w:val="0"/>
          <w:w w:val="100"/>
        </w:rPr>
        <w:t>udges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JPs)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writing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arded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Chief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determination</w:t>
      </w:r>
      <w:r>
        <w:rPr>
          <w:b w:val="0"/>
          <w:bCs w:val="0"/>
          <w:spacing w:val="-13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47</w:t>
      </w:r>
      <w:r>
        <w:rPr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2834" w:right="1701" w:hanging="1134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1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4.8.2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Documented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processing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complaint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Baseline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30" w:right="262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9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29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2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included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new</w:t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Conduct.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4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Accountability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RMI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applies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4772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Ombudsman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ked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implemented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ebruary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applies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promulgated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amended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9,</w:t>
            </w:r>
          </w:p>
          <w:p>
            <w:pPr>
              <w:pStyle w:val="TableParagraph"/>
              <w:spacing w:line="200" w:lineRule="exact"/>
              <w:ind w:left="75" w:right="2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200" w:lineRule="exact"/>
              <w:ind w:left="75" w:right="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udiciary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website.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deals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9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3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2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9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55" w:right="9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: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1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</w:p>
          <w:p>
            <w:pPr>
              <w:pStyle w:val="TableParagraph"/>
              <w:spacing w:line="200" w:lineRule="exact"/>
              <w:ind w:left="55" w:right="7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1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ailable.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2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72"/>
              <w:ind w:left="74" w:right="2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does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73"/>
              <w:ind w:left="7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document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exists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4pt;width:425.197pt;height:.1pt;mso-position-horizontal-relative:page;mso-position-vertical-relative:paragraph;z-index:-14793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ernment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Cook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Ministry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ustice,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2011/2012,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8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38.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tabs>
          <w:tab w:pos="3685" w:val="left" w:leader="none"/>
        </w:tabs>
        <w:spacing w:line="320" w:lineRule="exact" w:before="91"/>
        <w:ind w:left="3685" w:right="3260" w:hanging="1928"/>
        <w:jc w:val="left"/>
      </w:pPr>
      <w:r>
        <w:rPr/>
        <w:pict>
          <v:group style="position:absolute;margin-left:85.039001pt;margin-top:.015689pt;width:93.543pt;height:25.512pt;mso-position-horizontal-relative:page;mso-position-vertical-relative:paragraph;z-index:-14792" coordorigin="1701,0" coordsize="1871,510">
            <v:shape style="position:absolute;left:1701;top:0;width:1871;height:510" coordorigin="1701,0" coordsize="1871,510" path="m1701,511l3572,511,3572,0,1701,0,1701,511xe" filled="t" fillcolor="#5D0B0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5.039398pt;margin-top:40.936588pt;width:425.197pt;height:.1pt;mso-position-horizontal-relative:page;mso-position-vertical-relative:paragraph;z-index:-14791" coordorigin="1701,819" coordsize="8504,2">
            <v:shape style="position:absolute;left:1701;top:819;width:8504;height:2" coordorigin="1701,819" coordsize="8504,0" path="m1701,819l10205,819e" filled="f" stroked="t" strokeweight="1pt" strokecolor="#116161">
              <v:path arrowok="t"/>
            </v:shape>
            <w10:wrap type="none"/>
          </v:group>
        </w:pict>
      </w:r>
      <w:bookmarkStart w:name="_TOC_250004" w:id="21"/>
      <w:bookmarkStart w:name="Indicator 9 Complaint Handling and Feedb" w:id="22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100"/>
        </w:rPr>
        <w:t>Indicator</w:t>
      </w:r>
      <w:r>
        <w:rPr>
          <w:rFonts w:ascii="Arial" w:hAnsi="Arial" w:cs="Arial" w:eastAsia="Arial"/>
          <w:b/>
          <w:bCs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</w:rPr>
        <w:t>9</w:t>
      </w:r>
      <w:r>
        <w:rPr>
          <w:rFonts w:ascii="Arial" w:hAnsi="Arial" w:cs="Arial" w:eastAsia="Arial"/>
          <w:b/>
          <w:bCs/>
          <w:color w:val="FFFFFF"/>
          <w:spacing w:val="0"/>
          <w:w w:val="100"/>
        </w:rPr>
        <w:tab/>
      </w:r>
      <w:r>
        <w:rPr>
          <w:b w:val="0"/>
          <w:bCs w:val="0"/>
          <w:color w:val="116161"/>
          <w:spacing w:val="0"/>
          <w:w w:val="100"/>
        </w:rPr>
        <w:t>Complaint</w:t>
      </w:r>
      <w:r>
        <w:rPr>
          <w:b w:val="0"/>
          <w:bCs w:val="0"/>
          <w:color w:val="116161"/>
          <w:spacing w:val="-41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Handling</w:t>
      </w:r>
      <w:r>
        <w:rPr>
          <w:b w:val="0"/>
          <w:bCs w:val="0"/>
          <w:color w:val="116161"/>
          <w:spacing w:val="-41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and</w:t>
      </w:r>
      <w:r>
        <w:rPr>
          <w:b w:val="0"/>
          <w:bCs w:val="0"/>
          <w:color w:val="116161"/>
          <w:spacing w:val="-42"/>
          <w:w w:val="100"/>
        </w:rPr>
        <w:t> </w:t>
      </w:r>
      <w:r>
        <w:rPr>
          <w:b w:val="0"/>
          <w:bCs w:val="0"/>
          <w:color w:val="116161"/>
          <w:spacing w:val="-19"/>
          <w:w w:val="100"/>
        </w:rPr>
        <w:t>F</w:t>
      </w:r>
      <w:r>
        <w:rPr>
          <w:b w:val="0"/>
          <w:bCs w:val="0"/>
          <w:color w:val="116161"/>
          <w:spacing w:val="0"/>
          <w:w w:val="100"/>
        </w:rPr>
        <w:t>eedba</w:t>
      </w:r>
      <w:r>
        <w:rPr>
          <w:b w:val="0"/>
          <w:bCs w:val="0"/>
          <w:color w:val="116161"/>
          <w:spacing w:val="-7"/>
          <w:w w:val="100"/>
        </w:rPr>
        <w:t>c</w:t>
      </w:r>
      <w:r>
        <w:rPr>
          <w:b w:val="0"/>
          <w:bCs w:val="0"/>
          <w:color w:val="116161"/>
          <w:spacing w:val="0"/>
          <w:w w:val="100"/>
        </w:rPr>
        <w:t>k–</w:t>
      </w:r>
      <w:r>
        <w:rPr>
          <w:b w:val="0"/>
          <w:bCs w:val="0"/>
          <w:color w:val="116161"/>
          <w:spacing w:val="0"/>
          <w:w w:val="94"/>
        </w:rPr>
        <w:t> </w:t>
      </w:r>
      <w:r>
        <w:rPr>
          <w:b w:val="0"/>
          <w:bCs w:val="0"/>
          <w:color w:val="116161"/>
          <w:spacing w:val="-11"/>
          <w:w w:val="95"/>
        </w:rPr>
        <w:t>J</w:t>
      </w:r>
      <w:r>
        <w:rPr>
          <w:b w:val="0"/>
          <w:bCs w:val="0"/>
          <w:color w:val="116161"/>
          <w:spacing w:val="0"/>
          <w:w w:val="95"/>
        </w:rPr>
        <w:t>udicial</w:t>
      </w:r>
      <w:r>
        <w:rPr>
          <w:b w:val="0"/>
          <w:bCs w:val="0"/>
          <w:color w:val="116161"/>
          <w:spacing w:val="5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Officers</w:t>
      </w:r>
      <w:bookmarkEnd w:id="21"/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69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1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6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centag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complaint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ece</w:t>
      </w:r>
      <w:r>
        <w:rPr>
          <w:rFonts w:ascii="Arial" w:hAnsi="Arial" w:cs="Arial" w:eastAsia="Arial"/>
          <w:b/>
          <w:bCs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concernin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judicia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2"/>
          <w:w w:val="95"/>
          <w:sz w:val="21"/>
          <w:szCs w:val="21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resul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agains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2"/>
          <w:w w:val="9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indicato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obtaine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vidin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numbe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complaint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concernin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spacing w:val="5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5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judicial</w:t>
      </w:r>
      <w:r>
        <w:rPr>
          <w:rFonts w:ascii="Arial" w:hAnsi="Arial" w:cs="Arial" w:eastAsia="Arial"/>
          <w:b w:val="0"/>
          <w:bCs w:val="0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office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tota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numbe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filed.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216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39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(36%)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(Cook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Niue,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anuatu)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295" w:hanging="1815"/>
        <w:jc w:val="both"/>
      </w:pPr>
      <w:r>
        <w:rPr>
          <w:rFonts w:ascii="Arial" w:hAnsi="Arial" w:cs="Arial" w:eastAsia="Arial"/>
          <w:b/>
          <w:bCs/>
          <w:color w:val="FFFFFF"/>
          <w:spacing w:val="4"/>
          <w:w w:val="100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100"/>
        </w:rPr>
        <w:t>n</w:t>
      </w:r>
      <w:r>
        <w:rPr>
          <w:rFonts w:ascii="Arial" w:hAnsi="Arial" w:cs="Arial" w:eastAsia="Arial"/>
          <w:b/>
          <w:bCs/>
          <w:color w:val="FFFFFF"/>
          <w:spacing w:val="44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cour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annua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reports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sectio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shoul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refe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publi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the</w:t>
      </w:r>
      <w:r>
        <w:rPr>
          <w:b w:val="0"/>
          <w:bCs w:val="0"/>
          <w:color w:val="000000"/>
          <w:spacing w:val="4"/>
          <w:w w:val="95"/>
        </w:rPr>
        <w:t> </w:t>
      </w:r>
      <w:r>
        <w:rPr>
          <w:b w:val="0"/>
          <w:bCs w:val="0"/>
          <w:color w:val="000000"/>
          <w:spacing w:val="3"/>
          <w:w w:val="100"/>
        </w:rPr>
        <w:t>judicia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complaint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procedur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an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includ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dat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number</w:t>
      </w:r>
      <w:r>
        <w:rPr>
          <w:b w:val="0"/>
          <w:bCs w:val="0"/>
          <w:color w:val="000000"/>
          <w:spacing w:val="4"/>
          <w:w w:val="98"/>
        </w:rPr>
        <w:t> </w:t>
      </w:r>
      <w:r>
        <w:rPr>
          <w:b w:val="0"/>
          <w:bCs w:val="0"/>
          <w:color w:val="000000"/>
          <w:spacing w:val="4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judicia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complaint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rece</w:t>
      </w:r>
      <w:r>
        <w:rPr>
          <w:b w:val="0"/>
          <w:bCs w:val="0"/>
          <w:color w:val="000000"/>
          <w:spacing w:val="0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v</w:t>
      </w:r>
      <w:r>
        <w:rPr>
          <w:b w:val="0"/>
          <w:bCs w:val="0"/>
          <w:color w:val="000000"/>
          <w:spacing w:val="4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tha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4"/>
          <w:w w:val="100"/>
        </w:rPr>
        <w:t>ea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an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h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were</w:t>
      </w:r>
      <w:r>
        <w:rPr>
          <w:b w:val="0"/>
          <w:bCs w:val="0"/>
          <w:color w:val="000000"/>
          <w:spacing w:val="4"/>
          <w:w w:val="97"/>
        </w:rPr>
        <w:t> </w:t>
      </w:r>
      <w:r>
        <w:rPr>
          <w:b w:val="0"/>
          <w:bCs w:val="0"/>
          <w:color w:val="000000"/>
          <w:spacing w:val="4"/>
          <w:w w:val="100"/>
        </w:rPr>
        <w:t>deal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with</w:t>
      </w:r>
      <w:r>
        <w:rPr>
          <w:b w:val="0"/>
          <w:bCs w:val="0"/>
          <w:color w:val="000000"/>
          <w:spacing w:val="0"/>
          <w:w w:val="100"/>
        </w:rPr>
        <w:t>.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-14"/>
          <w:w w:val="100"/>
        </w:rPr>
        <w:t>T</w:t>
      </w:r>
      <w:r>
        <w:rPr>
          <w:b w:val="0"/>
          <w:bCs w:val="0"/>
          <w:color w:val="000000"/>
          <w:spacing w:val="4"/>
          <w:w w:val="100"/>
        </w:rPr>
        <w:t>ren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dat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v</w:t>
      </w:r>
      <w:r>
        <w:rPr>
          <w:b w:val="0"/>
          <w:bCs w:val="0"/>
          <w:color w:val="000000"/>
          <w:spacing w:val="4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fi</w:t>
      </w:r>
      <w:r>
        <w:rPr>
          <w:b w:val="0"/>
          <w:bCs w:val="0"/>
          <w:color w:val="000000"/>
          <w:spacing w:val="0"/>
          <w:w w:val="100"/>
        </w:rPr>
        <w:t>v</w:t>
      </w:r>
      <w:r>
        <w:rPr>
          <w:b w:val="0"/>
          <w:bCs w:val="0"/>
          <w:color w:val="000000"/>
          <w:spacing w:val="4"/>
          <w:w w:val="100"/>
        </w:rPr>
        <w:t>e-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4"/>
          <w:w w:val="100"/>
        </w:rPr>
        <w:t>ea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perio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3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relatio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4"/>
          <w:w w:val="100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"/>
        <w:ind w:left="3685" w:right="2186"/>
        <w:jc w:val="left"/>
      </w:pPr>
      <w:r>
        <w:rPr>
          <w:b w:val="0"/>
          <w:bCs w:val="0"/>
          <w:spacing w:val="4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wil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all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4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4"/>
          <w:w w:val="100"/>
        </w:rPr>
        <w:t>obser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4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judicial</w:t>
      </w:r>
      <w:r>
        <w:rPr>
          <w:b w:val="0"/>
          <w:bCs w:val="0"/>
          <w:spacing w:val="4"/>
          <w:w w:val="105"/>
        </w:rPr>
        <w:t> </w:t>
      </w:r>
      <w:r>
        <w:rPr>
          <w:b w:val="0"/>
          <w:bCs w:val="0"/>
          <w:spacing w:val="4"/>
          <w:w w:val="100"/>
        </w:rPr>
        <w:t>complaint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4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4"/>
          <w:w w:val="100"/>
        </w:rPr>
        <w:t>risin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falling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4"/>
          <w:w w:val="100"/>
        </w:rPr>
        <w:t>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4"/>
          <w:w w:val="100"/>
        </w:rPr>
        <w:t>sectio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4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4"/>
          <w:w w:val="100"/>
        </w:rPr>
        <w:t>annua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4"/>
          <w:w w:val="100"/>
        </w:rPr>
        <w:t>report</w:t>
      </w:r>
      <w:r>
        <w:rPr>
          <w:b w:val="0"/>
          <w:bCs w:val="0"/>
          <w:spacing w:val="4"/>
          <w:w w:val="97"/>
        </w:rPr>
        <w:t> </w:t>
      </w:r>
      <w:r>
        <w:rPr>
          <w:b w:val="0"/>
          <w:bCs w:val="0"/>
          <w:spacing w:val="4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als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educat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part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4"/>
          <w:w w:val="100"/>
        </w:rPr>
        <w:t>dissatisfie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with</w:t>
      </w:r>
      <w:r>
        <w:rPr>
          <w:b w:val="0"/>
          <w:bCs w:val="0"/>
          <w:spacing w:val="4"/>
          <w:w w:val="106"/>
        </w:rPr>
        <w:t> </w:t>
      </w:r>
      <w:r>
        <w:rPr>
          <w:b w:val="0"/>
          <w:bCs w:val="0"/>
          <w:spacing w:val="4"/>
          <w:w w:val="106"/>
        </w:rPr>
        <w:t> </w:t>
      </w:r>
      <w:r>
        <w:rPr>
          <w:b w:val="0"/>
          <w:bCs w:val="0"/>
          <w:spacing w:val="4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4"/>
          <w:w w:val="100"/>
        </w:rPr>
        <w:t>outcom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judicia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decisio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onl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4"/>
          <w:w w:val="100"/>
        </w:rPr>
        <w:t>deal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with</w:t>
      </w:r>
      <w:r>
        <w:rPr>
          <w:b w:val="0"/>
          <w:bCs w:val="0"/>
          <w:spacing w:val="4"/>
          <w:w w:val="106"/>
        </w:rPr>
        <w:t> </w:t>
      </w:r>
      <w:r>
        <w:rPr>
          <w:b w:val="0"/>
          <w:bCs w:val="0"/>
          <w:spacing w:val="3"/>
          <w:w w:val="95"/>
        </w:rPr>
        <w:t>throug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4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4"/>
          <w:w w:val="95"/>
        </w:rPr>
        <w:t>appeal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4"/>
          <w:w w:val="95"/>
        </w:rPr>
        <w:t>process.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/>
        <w:pict>
          <v:group style="position:absolute;margin-left:84.539001pt;margin-top:-139.622910pt;width:426.197pt;height:131.394pt;mso-position-horizontal-relative:page;mso-position-vertical-relative:paragraph;z-index:-14790" coordorigin="1691,-2792" coordsize="8524,2628">
            <v:group style="position:absolute;left:1701;top:-2782;width:8504;height:2608" coordorigin="1701,-2782" coordsize="8504,2608">
              <v:shape style="position:absolute;left:1701;top:-2782;width:8504;height:2608" coordorigin="1701,-2782" coordsize="8504,2608" path="m1701,-175l10205,-175,10205,-2782,1701,-2782,1701,-175xe" filled="t" fillcolor="#65A5AE" stroked="f">
                <v:path arrowok="t"/>
                <v:fill type="solid"/>
              </v:shape>
            </v:group>
            <v:group style="position:absolute;left:1701;top:-2782;width:1871;height:340" coordorigin="1701,-2782" coordsize="1871,340">
              <v:shape style="position:absolute;left:1701;top:-2782;width:1871;height:340" coordorigin="1701,-2782" coordsize="1871,340" path="m1701,-2442l3572,-2442,3572,-2782,1701,-2782,1701,-2442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4.9.1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30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officer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9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agains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formal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officers.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written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officers.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6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55" w:right="1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about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JPs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Registry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227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5/2933=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357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0.002%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680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41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lodging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  <w:p>
            <w:pPr>
              <w:pStyle w:val="TableParagraph"/>
              <w:spacing w:line="200" w:lineRule="exact" w:before="58"/>
              <w:ind w:left="74" w:right="2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conduct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most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often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relate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either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(i)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reser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judgment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(this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occurs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officer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does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not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render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judgment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immediately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end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trial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hearing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but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judgment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later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date)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(ii)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conduct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occurs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hearing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case.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conduct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against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sends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message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takes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complaint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handling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process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seriously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ansparent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about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also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handled,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aims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reduce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scope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complaints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future.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Niue,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onga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concerning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office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relating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officer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represented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less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1%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filed.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last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1" w:lineRule="auto"/>
        <w:ind w:left="2211" w:right="175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it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respec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judicia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conduct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udiciar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ha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adopte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Marshal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Island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udicia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Conduc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200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8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(revise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4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ebruar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16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2012)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base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upo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Bangalore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Principle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America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Ba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Associatio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udicia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Conduct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co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udiciary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foun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it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website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hyperlink r:id="rId34">
        <w:r>
          <w:rPr>
            <w:rFonts w:ascii="Arial" w:hAnsi="Arial" w:cs="Arial" w:eastAsia="Arial"/>
            <w:b w:val="0"/>
            <w:bCs w:val="0"/>
            <w:i/>
            <w:spacing w:val="-2"/>
            <w:w w:val="100"/>
            <w:sz w:val="20"/>
            <w:szCs w:val="20"/>
          </w:rPr>
          <w:t>ww</w:t>
        </w:r>
        <w:r>
          <w:rPr>
            <w:rFonts w:ascii="Arial" w:hAnsi="Arial" w:cs="Arial" w:eastAsia="Arial"/>
            <w:b w:val="0"/>
            <w:bCs w:val="0"/>
            <w:i/>
            <w:spacing w:val="-16"/>
            <w:w w:val="100"/>
            <w:sz w:val="20"/>
            <w:szCs w:val="20"/>
          </w:rPr>
          <w:t>w</w:t>
        </w:r>
        <w:r>
          <w:rPr>
            <w:rFonts w:ascii="Arial" w:hAnsi="Arial" w:cs="Arial" w:eastAsia="Arial"/>
            <w:b w:val="0"/>
            <w:bCs w:val="0"/>
            <w:i/>
            <w:spacing w:val="-3"/>
            <w:w w:val="100"/>
            <w:sz w:val="20"/>
            <w:szCs w:val="20"/>
          </w:rPr>
          <w:t>.rmicourts.org</w:t>
        </w:r>
        <w:r>
          <w:rPr>
            <w:rFonts w:ascii="Arial" w:hAnsi="Arial" w:cs="Arial" w:eastAsia="Arial"/>
            <w:b w:val="0"/>
            <w:bCs w:val="0"/>
            <w:i/>
            <w:spacing w:val="0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b w:val="0"/>
            <w:bCs w:val="0"/>
            <w:i/>
            <w:spacing w:val="-16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unde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headin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“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-2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Marshal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Island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It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udiciar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”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Pr</w:t>
      </w:r>
      <w:r>
        <w:rPr>
          <w:rFonts w:ascii="Arial" w:hAnsi="Arial" w:cs="Arial" w:eastAsia="Arial"/>
          <w:b w:val="0"/>
          <w:bCs w:val="0"/>
          <w:i/>
          <w:spacing w:val="-6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vision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lodgin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processin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complaint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against</w:t>
      </w:r>
      <w:r>
        <w:rPr>
          <w:rFonts w:ascii="Arial" w:hAnsi="Arial" w:cs="Arial" w:eastAsia="Arial"/>
          <w:b w:val="0"/>
          <w:bCs w:val="0"/>
          <w:i/>
          <w:spacing w:val="-2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start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pag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complaint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wer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lodge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agains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judges.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71" w:lineRule="auto"/>
        <w:ind w:left="2211" w:right="231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pas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fi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ears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onl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thre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complaint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bee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lodge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agains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hose</w:t>
      </w:r>
      <w:r>
        <w:rPr>
          <w:rFonts w:ascii="Arial" w:hAnsi="Arial" w:cs="Arial" w:eastAsia="Arial"/>
          <w:b w:val="0"/>
          <w:bCs w:val="0"/>
          <w:i/>
          <w:spacing w:val="-2"/>
          <w:w w:val="9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thre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complaints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lodge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relate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self-represente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partie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agains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singl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were</w:t>
      </w:r>
      <w:r>
        <w:rPr>
          <w:rFonts w:ascii="Arial" w:hAnsi="Arial" w:cs="Arial" w:eastAsia="Arial"/>
          <w:b w:val="0"/>
          <w:bCs w:val="0"/>
          <w:i/>
          <w:spacing w:val="-2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dismisse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withou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merit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prope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reme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partie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ar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dissatisfie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wit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71" w:lineRule="auto"/>
        <w:ind w:left="2211" w:right="1948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-20"/>
          <w:w w:val="95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decisio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appea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-20"/>
          <w:w w:val="95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decision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Dissatisfactio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wit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-20"/>
          <w:w w:val="95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decisio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-2"/>
          <w:w w:val="9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no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ground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filin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complain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agains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pas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fi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ears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pe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cen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complaint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cas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file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ha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bee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les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tha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0"/>
          <w:szCs w:val="20"/>
        </w:rPr>
        <w:t>judges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position w:val="7"/>
          <w:sz w:val="11"/>
          <w:szCs w:val="11"/>
        </w:rPr>
        <w:t>48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1"/>
          <w:szCs w:val="1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4.9.2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33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officer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-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9"/>
              <w:ind w:left="330" w:right="0" w:hanging="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9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9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733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56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does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0.18%</w:t>
            </w:r>
          </w:p>
        </w:tc>
      </w:tr>
      <w:tr>
        <w:trPr>
          <w:trHeight w:val="11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90" w:hRule="exact"/>
        </w:trPr>
        <w:tc>
          <w:tcPr>
            <w:tcW w:w="1205" w:type="dxa"/>
            <w:vMerge/>
            <w:tcBorders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9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  <w:tr>
        <w:trPr>
          <w:trHeight w:val="1392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2007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2010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2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officer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4pt;width:425.197pt;height:.1pt;mso-position-horizontal-relative:page;mso-position-vertical-relative:paragraph;z-index:-14789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P27.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7"/>
        <w:ind w:left="1757" w:right="1780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10 Complaint Handling and Feed" w:id="23"/>
      <w:bookmarkEnd w:id="23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16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10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6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Complaint</w:t>
      </w:r>
      <w:r>
        <w:rPr>
          <w:rFonts w:ascii="Arial" w:hAnsi="Arial" w:cs="Arial" w:eastAsia="Arial"/>
          <w:b w:val="0"/>
          <w:bCs w:val="0"/>
          <w:color w:val="116161"/>
          <w:spacing w:val="1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Handling</w:t>
      </w:r>
      <w:r>
        <w:rPr>
          <w:rFonts w:ascii="Arial" w:hAnsi="Arial" w:cs="Arial" w:eastAsia="Arial"/>
          <w:b w:val="0"/>
          <w:bCs w:val="0"/>
          <w:color w:val="116161"/>
          <w:spacing w:val="1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color w:val="116161"/>
          <w:spacing w:val="16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8"/>
          <w:w w:val="95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eedba</w:t>
      </w:r>
      <w:r>
        <w:rPr>
          <w:rFonts w:ascii="Arial" w:hAnsi="Arial" w:cs="Arial" w:eastAsia="Arial"/>
          <w:b w:val="0"/>
          <w:bCs w:val="0"/>
          <w:color w:val="116161"/>
          <w:spacing w:val="-7"/>
          <w:w w:val="95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k–</w:t>
      </w:r>
      <w:r>
        <w:rPr>
          <w:rFonts w:ascii="Arial" w:hAnsi="Arial" w:cs="Arial" w:eastAsia="Arial"/>
          <w:b w:val="0"/>
          <w:bCs w:val="0"/>
          <w:color w:val="116161"/>
          <w:spacing w:val="-3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Court</w:t>
      </w:r>
      <w:r>
        <w:rPr>
          <w:rFonts w:ascii="Arial" w:hAnsi="Arial" w:cs="Arial" w:eastAsia="Arial"/>
          <w:b w:val="0"/>
          <w:bCs w:val="0"/>
          <w:color w:val="116161"/>
          <w:spacing w:val="17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Staff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700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88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2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centage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complaints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ece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ed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concerning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staff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member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-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0"/>
          <w:w w:val="9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obtained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viding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complaints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ed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concerning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9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member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total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filed.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4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our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(29%)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Niue,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3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anuatu)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045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2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reports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sectio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shoul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refe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publi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complaint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procedur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member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staf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includ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data</w:t>
      </w:r>
      <w:r>
        <w:rPr>
          <w:b w:val="0"/>
          <w:bCs w:val="0"/>
          <w:color w:val="000000"/>
          <w:spacing w:val="2"/>
          <w:w w:val="94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complaint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relate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staf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rece</w:t>
      </w:r>
      <w:r>
        <w:rPr>
          <w:b w:val="0"/>
          <w:bCs w:val="0"/>
          <w:color w:val="000000"/>
          <w:spacing w:val="-2"/>
          <w:w w:val="95"/>
        </w:rPr>
        <w:t>i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that</w:t>
      </w:r>
      <w:r>
        <w:rPr>
          <w:b w:val="0"/>
          <w:bCs w:val="0"/>
          <w:color w:val="000000"/>
          <w:spacing w:val="2"/>
          <w:w w:val="96"/>
        </w:rPr>
        <w:t> 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h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wer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deal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with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-15"/>
          <w:w w:val="95"/>
        </w:rPr>
        <w:t>T</w:t>
      </w:r>
      <w:r>
        <w:rPr>
          <w:b w:val="0"/>
          <w:bCs w:val="0"/>
          <w:color w:val="000000"/>
          <w:spacing w:val="1"/>
          <w:w w:val="95"/>
        </w:rPr>
        <w:t>ren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fi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e-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ear</w:t>
      </w:r>
      <w:r>
        <w:rPr>
          <w:b w:val="0"/>
          <w:bCs w:val="0"/>
          <w:color w:val="000000"/>
          <w:spacing w:val="2"/>
          <w:w w:val="92"/>
        </w:rPr>
        <w:t> </w:t>
      </w:r>
      <w:r>
        <w:rPr>
          <w:b w:val="0"/>
          <w:bCs w:val="0"/>
          <w:color w:val="000000"/>
          <w:spacing w:val="1"/>
          <w:w w:val="95"/>
        </w:rPr>
        <w:t>perio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thi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indicato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wil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all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w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publi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obser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0"/>
          <w:w w:val="89"/>
        </w:rPr>
        <w:t> </w:t>
      </w:r>
      <w:r>
        <w:rPr>
          <w:b w:val="0"/>
          <w:bCs w:val="0"/>
          <w:color w:val="000000"/>
          <w:spacing w:val="-2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hethe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staf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complaint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risin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falling.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 w:before="65"/>
        <w:ind w:right="1700"/>
        <w:jc w:val="both"/>
      </w:pPr>
      <w:r>
        <w:rPr/>
        <w:pict>
          <v:group style="position:absolute;margin-left:84.539001pt;margin-top:-116.24073pt;width:426.197pt;height:91.709pt;mso-position-horizontal-relative:page;mso-position-vertical-relative:paragraph;z-index:-14787" coordorigin="1691,-2325" coordsize="8524,1834">
            <v:group style="position:absolute;left:1701;top:-2315;width:8504;height:1814" coordorigin="1701,-2315" coordsize="8504,1814">
              <v:shape style="position:absolute;left:1701;top:-2315;width:8504;height:1814" coordorigin="1701,-2315" coordsize="8504,1814" path="m1701,-501l10205,-501,10205,-2315,1701,-2315,1701,-501xe" filled="t" fillcolor="#65A5AE" stroked="f">
                <v:path arrowok="t"/>
                <v:fill type="solid"/>
              </v:shape>
            </v:group>
            <v:group style="position:absolute;left:1701;top:-2315;width:1871;height:340" coordorigin="1701,-2315" coordsize="1871,340">
              <v:shape style="position:absolute;left:1701;top:-2315;width:1871;height:340" coordorigin="1701,-2315" coordsize="1871,340" path="m1701,-1975l3572,-1975,3572,-2315,1701,-2315,1701,-1975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section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0"/>
          <w:w w:val="95"/>
        </w:rPr>
        <w:t>members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demonst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prepared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ansparent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0"/>
          <w:w w:val="95"/>
        </w:rPr>
        <w:t>complaint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handling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procedures.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proportion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relate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dissatisfaction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outcome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misunderstanding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legal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procedures.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proportion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highlight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shortcomings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administ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procedures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suggest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ement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del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services.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could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also</w:t>
      </w:r>
      <w:r>
        <w:rPr>
          <w:b w:val="0"/>
          <w:bCs w:val="0"/>
          <w:spacing w:val="0"/>
          <w:w w:val="93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those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areas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here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made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ements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hanges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past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client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feedba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k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processes.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20" w:bottom="280" w:left="0" w:right="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04" w:val="left" w:leader="none"/>
        </w:tabs>
        <w:spacing w:line="268" w:lineRule="auto" w:before="65"/>
        <w:ind w:left="3004" w:right="2664" w:hanging="1304"/>
        <w:jc w:val="left"/>
      </w:pPr>
      <w:r>
        <w:rPr>
          <w:rFonts w:ascii="Arial" w:hAnsi="Arial" w:cs="Arial" w:eastAsia="Arial"/>
          <w:b/>
          <w:bCs/>
          <w:spacing w:val="-26"/>
          <w:w w:val="95"/>
        </w:rPr>
        <w:t>T</w:t>
      </w:r>
      <w:r>
        <w:rPr>
          <w:rFonts w:ascii="Arial" w:hAnsi="Arial" w:cs="Arial" w:eastAsia="Arial"/>
          <w:b/>
          <w:bCs/>
          <w:spacing w:val="-4"/>
          <w:w w:val="95"/>
        </w:rPr>
        <w:t>abl</w:t>
      </w:r>
      <w:r>
        <w:rPr>
          <w:rFonts w:ascii="Arial" w:hAnsi="Arial" w:cs="Arial" w:eastAsia="Arial"/>
          <w:b/>
          <w:bCs/>
          <w:spacing w:val="0"/>
          <w:w w:val="95"/>
        </w:rPr>
        <w:t>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-3"/>
          <w:w w:val="95"/>
        </w:rPr>
        <w:t>4.10.</w:t>
      </w:r>
      <w:r>
        <w:rPr>
          <w:rFonts w:ascii="Arial" w:hAnsi="Arial" w:cs="Arial" w:eastAsia="Arial"/>
          <w:b/>
          <w:bCs/>
          <w:spacing w:val="0"/>
          <w:w w:val="95"/>
        </w:rPr>
        <w:t>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concerning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member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0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line="218" w:lineRule="exact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73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2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41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45" w:lineRule="auto" w:before="38"/>
              <w:ind w:left="75" w:right="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lodging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32" w:val="left" w:leader="none"/>
        </w:tabs>
        <w:spacing w:line="268" w:lineRule="auto" w:before="65"/>
        <w:ind w:left="3033" w:right="3020" w:hanging="1304"/>
        <w:jc w:val="left"/>
      </w:pPr>
      <w:r>
        <w:rPr>
          <w:rFonts w:ascii="Arial" w:hAnsi="Arial" w:cs="Arial" w:eastAsia="Arial"/>
          <w:b/>
          <w:bCs/>
          <w:spacing w:val="-26"/>
          <w:w w:val="95"/>
        </w:rPr>
        <w:t>T</w:t>
      </w:r>
      <w:r>
        <w:rPr>
          <w:rFonts w:ascii="Arial" w:hAnsi="Arial" w:cs="Arial" w:eastAsia="Arial"/>
          <w:b/>
          <w:bCs/>
          <w:spacing w:val="-4"/>
          <w:w w:val="95"/>
        </w:rPr>
        <w:t>abl</w:t>
      </w:r>
      <w:r>
        <w:rPr>
          <w:rFonts w:ascii="Arial" w:hAnsi="Arial" w:cs="Arial" w:eastAsia="Arial"/>
          <w:b/>
          <w:bCs/>
          <w:spacing w:val="0"/>
          <w:w w:val="95"/>
        </w:rPr>
        <w:t>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-3"/>
          <w:w w:val="95"/>
        </w:rPr>
        <w:t>4.10.</w:t>
      </w:r>
      <w:r>
        <w:rPr>
          <w:rFonts w:ascii="Arial" w:hAnsi="Arial" w:cs="Arial" w:eastAsia="Arial"/>
          <w:b/>
          <w:bCs/>
          <w:spacing w:val="0"/>
          <w:w w:val="95"/>
        </w:rPr>
        <w:t>2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complaints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rece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member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2011Baseline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06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20" w:lineRule="exact" w:before="1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18" w:lineRule="exact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line="218" w:lineRule="exact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966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5C9F42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0%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does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1%</w:t>
            </w:r>
          </w:p>
        </w:tc>
      </w:tr>
      <w:tr>
        <w:trPr>
          <w:trHeight w:val="11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90" w:hRule="exact"/>
        </w:trPr>
        <w:tc>
          <w:tcPr>
            <w:tcW w:w="1205" w:type="dxa"/>
            <w:vMerge/>
            <w:tcBorders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  <w:tr>
        <w:trPr>
          <w:trHeight w:val="1676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2007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1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2010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8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22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</w:tbl>
    <w:p>
      <w:pPr>
        <w:spacing w:after="0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bookmarkStart w:name="Indicator 11 Judicial Resources" w:id="24"/>
      <w:bookmarkEnd w:id="24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11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-11"/>
          <w:w w:val="95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udicial</w:t>
      </w:r>
      <w:r>
        <w:rPr>
          <w:rFonts w:ascii="Arial" w:hAnsi="Arial" w:cs="Arial" w:eastAsia="Arial"/>
          <w:b w:val="0"/>
          <w:bCs w:val="0"/>
          <w:color w:val="116161"/>
          <w:spacing w:val="-5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Resou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702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86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9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age</w:t>
      </w:r>
      <w:r>
        <w:rPr>
          <w:rFonts w:ascii="Arial" w:hAnsi="Arial" w:cs="Arial" w:eastAsia="Arial"/>
          <w:b/>
          <w:bCs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per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judicial</w:t>
      </w:r>
      <w:r>
        <w:rPr>
          <w:rFonts w:ascii="Arial" w:hAnsi="Arial" w:cs="Arial" w:eastAsia="Arial"/>
          <w:b/>
          <w:bCs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officer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obtained</w:t>
      </w:r>
      <w:r>
        <w:rPr>
          <w:rFonts w:ascii="Arial" w:hAnsi="Arial" w:cs="Arial" w:eastAsia="Arial"/>
          <w:b w:val="0"/>
          <w:bCs w:val="0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viding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total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ed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judicial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officers.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62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43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presiding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eight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1977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3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court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shoul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includ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informatio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thei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on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bot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file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officers</w:t>
      </w:r>
      <w:r>
        <w:rPr>
          <w:b w:val="0"/>
          <w:bCs w:val="0"/>
          <w:color w:val="000000"/>
          <w:spacing w:val="2"/>
          <w:w w:val="96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wer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hearin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particula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-15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Ideall</w:t>
      </w:r>
      <w:r>
        <w:rPr>
          <w:b w:val="0"/>
          <w:bCs w:val="0"/>
          <w:color w:val="000000"/>
          <w:spacing w:val="-18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tren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er</w:t>
      </w:r>
      <w:r>
        <w:rPr>
          <w:b w:val="0"/>
          <w:bCs w:val="0"/>
          <w:color w:val="000000"/>
          <w:spacing w:val="2"/>
          <w:w w:val="93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fi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e-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perio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wil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presente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1"/>
          <w:w w:val="95"/>
        </w:rPr>
        <w:t>ati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cases</w:t>
      </w:r>
      <w:r>
        <w:rPr>
          <w:b w:val="0"/>
          <w:bCs w:val="0"/>
          <w:color w:val="000000"/>
          <w:spacing w:val="2"/>
          <w:w w:val="87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officers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1"/>
          <w:w w:val="95"/>
        </w:rPr>
        <w:t> </w:t>
      </w:r>
      <w:r>
        <w:rPr>
          <w:b w:val="0"/>
          <w:bCs w:val="0"/>
          <w:color w:val="000000"/>
          <w:spacing w:val="-9"/>
          <w:w w:val="95"/>
        </w:rPr>
        <w:t>T</w:t>
      </w:r>
      <w:r>
        <w:rPr>
          <w:b w:val="0"/>
          <w:bCs w:val="0"/>
          <w:color w:val="000000"/>
          <w:spacing w:val="2"/>
          <w:w w:val="95"/>
        </w:rPr>
        <w:t>hes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othe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performance</w:t>
      </w:r>
      <w:r>
        <w:rPr>
          <w:b w:val="0"/>
          <w:bCs w:val="0"/>
          <w:color w:val="000000"/>
          <w:spacing w:val="2"/>
          <w:w w:val="97"/>
        </w:rPr>
        <w:t> </w:t>
      </w:r>
      <w:r>
        <w:rPr>
          <w:b w:val="0"/>
          <w:bCs w:val="0"/>
          <w:color w:val="000000"/>
          <w:spacing w:val="1"/>
          <w:w w:val="95"/>
        </w:rPr>
        <w:t>indicator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su</w:t>
      </w:r>
      <w:r>
        <w:rPr>
          <w:b w:val="0"/>
          <w:bCs w:val="0"/>
          <w:color w:val="000000"/>
          <w:spacing w:val="-3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clea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anc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ate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(indicato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1)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a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ag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du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1"/>
          <w:w w:val="95"/>
        </w:rPr>
        <w:t>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"/>
        <w:ind w:left="3685" w:right="1973"/>
        <w:jc w:val="left"/>
      </w:pP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2"/>
          <w:w w:val="100"/>
        </w:rPr>
        <w:t>case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(indicato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2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centag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complaint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2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1"/>
          <w:w w:val="100"/>
        </w:rPr>
        <w:t>judicial</w:t>
      </w:r>
      <w:r>
        <w:rPr>
          <w:b w:val="0"/>
          <w:bCs w:val="0"/>
          <w:spacing w:val="2"/>
          <w:w w:val="105"/>
        </w:rPr>
        <w:t> </w:t>
      </w:r>
      <w:r>
        <w:rPr>
          <w:b w:val="0"/>
          <w:bCs w:val="0"/>
          <w:spacing w:val="2"/>
          <w:w w:val="100"/>
        </w:rPr>
        <w:t>officer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(indicato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9).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 w:before="65"/>
        <w:ind w:right="1697"/>
        <w:jc w:val="both"/>
      </w:pPr>
      <w:r>
        <w:rPr/>
        <w:pict>
          <v:group style="position:absolute;margin-left:84.539001pt;margin-top:-132.538727pt;width:426.197pt;height:117.221pt;mso-position-horizontal-relative:page;mso-position-vertical-relative:paragraph;z-index:-14785" coordorigin="1691,-2651" coordsize="8524,2344">
            <v:group style="position:absolute;left:1701;top:-2641;width:8504;height:2324" coordorigin="1701,-2641" coordsize="8504,2324">
              <v:shape style="position:absolute;left:1701;top:-2641;width:8504;height:2324" coordorigin="1701,-2641" coordsize="8504,2324" path="m1701,-316l10205,-316,10205,-2641,1701,-2641,1701,-316xe" filled="t" fillcolor="#65A5AE" stroked="f">
                <v:path arrowok="t"/>
                <v:fill type="solid"/>
              </v:shape>
            </v:group>
            <v:group style="position:absolute;left:1701;top:-2641;width:1871;height:340" coordorigin="1701,-2641" coordsize="1871,340">
              <v:shape style="position:absolute;left:1701;top:-2641;width:1871;height:340" coordorigin="1701,-2641" coordsize="1871,340" path="m1701,-2301l3572,-2301,3572,-2641,1701,-2641,1701,-2301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21"/>
          <w:w w:val="95"/>
        </w:rPr>
        <w:t>T</w:t>
      </w:r>
      <w:r>
        <w:rPr>
          <w:b w:val="0"/>
          <w:bCs w:val="0"/>
          <w:spacing w:val="2"/>
          <w:w w:val="95"/>
        </w:rPr>
        <w:t>ong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2"/>
          <w:w w:val="95"/>
        </w:rPr>
        <w:t>ha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on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highes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2"/>
          <w:w w:val="95"/>
        </w:rPr>
        <w:t>atio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case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judicia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officer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amongs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PJD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countries.</w:t>
      </w:r>
      <w:r>
        <w:rPr>
          <w:b w:val="0"/>
          <w:bCs w:val="0"/>
          <w:spacing w:val="2"/>
          <w:w w:val="97"/>
        </w:rPr>
        <w:t> </w:t>
      </w:r>
      <w:r>
        <w:rPr>
          <w:b w:val="0"/>
          <w:bCs w:val="0"/>
          <w:spacing w:val="1"/>
          <w:w w:val="95"/>
        </w:rPr>
        <w:t>59</w:t>
      </w:r>
      <w:r>
        <w:rPr>
          <w:b w:val="0"/>
          <w:bCs w:val="0"/>
          <w:spacing w:val="0"/>
          <w:w w:val="95"/>
        </w:rPr>
        <w:t>6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case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wer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file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Suprem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201</w:t>
      </w:r>
      <w:r>
        <w:rPr>
          <w:b w:val="0"/>
          <w:bCs w:val="0"/>
          <w:spacing w:val="0"/>
          <w:w w:val="95"/>
        </w:rPr>
        <w:t>1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wit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-1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justice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assigne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hea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2"/>
          <w:w w:val="95"/>
        </w:rPr>
        <w:t>these</w:t>
      </w:r>
      <w:r>
        <w:rPr>
          <w:b w:val="0"/>
          <w:bCs w:val="0"/>
          <w:spacing w:val="2"/>
          <w:w w:val="90"/>
        </w:rPr>
        <w:t> </w:t>
      </w:r>
      <w:r>
        <w:rPr>
          <w:b w:val="0"/>
          <w:bCs w:val="0"/>
          <w:spacing w:val="2"/>
          <w:w w:val="95"/>
        </w:rPr>
        <w:t>case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13,49</w:t>
      </w:r>
      <w:r>
        <w:rPr>
          <w:b w:val="0"/>
          <w:bCs w:val="0"/>
          <w:spacing w:val="0"/>
          <w:w w:val="95"/>
        </w:rPr>
        <w:t>8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2"/>
          <w:w w:val="95"/>
        </w:rPr>
        <w:t>case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wer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file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1"/>
          <w:w w:val="95"/>
        </w:rPr>
        <w:t>Magist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2"/>
          <w:w w:val="95"/>
        </w:rPr>
        <w:t>ate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2"/>
          <w:w w:val="95"/>
        </w:rPr>
        <w:t>Court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1"/>
          <w:w w:val="95"/>
        </w:rPr>
        <w:t>201</w:t>
      </w:r>
      <w:r>
        <w:rPr>
          <w:b w:val="0"/>
          <w:bCs w:val="0"/>
          <w:spacing w:val="0"/>
          <w:w w:val="95"/>
        </w:rPr>
        <w:t>1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wit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-1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2"/>
          <w:w w:val="95"/>
        </w:rPr>
        <w:t>justice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2"/>
          <w:w w:val="95"/>
        </w:rPr>
        <w:t>assigned</w:t>
      </w:r>
      <w:r>
        <w:rPr>
          <w:b w:val="0"/>
          <w:bCs w:val="0"/>
          <w:spacing w:val="2"/>
          <w:w w:val="91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2"/>
          <w:w w:val="95"/>
        </w:rPr>
        <w:t>hea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2"/>
          <w:w w:val="95"/>
        </w:rPr>
        <w:t>thes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2"/>
          <w:w w:val="95"/>
        </w:rPr>
        <w:t>cases.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3"/>
        <w:jc w:val="both"/>
      </w:pPr>
      <w:r>
        <w:rPr>
          <w:b w:val="0"/>
          <w:bCs w:val="0"/>
          <w:spacing w:val="-13"/>
          <w:w w:val="95"/>
        </w:rPr>
        <w:t>T</w:t>
      </w:r>
      <w:r>
        <w:rPr>
          <w:b w:val="0"/>
          <w:bCs w:val="0"/>
          <w:spacing w:val="-4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Republi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3"/>
          <w:w w:val="95"/>
        </w:rPr>
        <w:t>Marshal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Island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present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tren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4"/>
          <w:w w:val="95"/>
        </w:rPr>
        <w:t>dat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5"/>
          <w:w w:val="95"/>
        </w:rPr>
        <w:t>o</w:t>
      </w:r>
      <w:r>
        <w:rPr>
          <w:b w:val="0"/>
          <w:bCs w:val="0"/>
          <w:spacing w:val="-5"/>
          <w:w w:val="95"/>
        </w:rPr>
        <w:t>v</w:t>
      </w:r>
      <w:r>
        <w:rPr>
          <w:b w:val="0"/>
          <w:bCs w:val="0"/>
          <w:spacing w:val="-4"/>
          <w:w w:val="95"/>
        </w:rPr>
        <w:t>e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las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3"/>
          <w:w w:val="95"/>
        </w:rPr>
        <w:t>fi</w:t>
      </w:r>
      <w:r>
        <w:rPr>
          <w:b w:val="0"/>
          <w:bCs w:val="0"/>
          <w:spacing w:val="-5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6"/>
          <w:w w:val="95"/>
        </w:rPr>
        <w:t>y</w:t>
      </w:r>
      <w:r>
        <w:rPr>
          <w:b w:val="0"/>
          <w:bCs w:val="0"/>
          <w:spacing w:val="-4"/>
          <w:w w:val="95"/>
        </w:rPr>
        <w:t>ear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10"/>
          <w:w w:val="95"/>
        </w:rPr>
        <w:t>a</w:t>
      </w:r>
      <w:r>
        <w:rPr>
          <w:b w:val="0"/>
          <w:bCs w:val="0"/>
          <w:spacing w:val="-5"/>
          <w:w w:val="95"/>
        </w:rPr>
        <w:t>v</w:t>
      </w:r>
      <w:r>
        <w:rPr>
          <w:b w:val="0"/>
          <w:bCs w:val="0"/>
          <w:spacing w:val="-4"/>
          <w:w w:val="95"/>
        </w:rPr>
        <w:t>e</w:t>
      </w:r>
      <w:r>
        <w:rPr>
          <w:b w:val="0"/>
          <w:bCs w:val="0"/>
          <w:spacing w:val="-6"/>
          <w:w w:val="95"/>
        </w:rPr>
        <w:t>r</w:t>
      </w:r>
      <w:r>
        <w:rPr>
          <w:b w:val="0"/>
          <w:bCs w:val="0"/>
          <w:spacing w:val="-4"/>
          <w:w w:val="95"/>
        </w:rPr>
        <w:t>age</w:t>
      </w:r>
      <w:r>
        <w:rPr>
          <w:b w:val="0"/>
          <w:bCs w:val="0"/>
          <w:spacing w:val="-3"/>
          <w:w w:val="89"/>
        </w:rPr>
        <w:t> </w:t>
      </w:r>
      <w:r>
        <w:rPr>
          <w:b w:val="0"/>
          <w:bCs w:val="0"/>
          <w:spacing w:val="-4"/>
          <w:w w:val="95"/>
        </w:rPr>
        <w:t>caseloa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fo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it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judicia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officer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ea</w:t>
      </w:r>
      <w:r>
        <w:rPr>
          <w:b w:val="0"/>
          <w:bCs w:val="0"/>
          <w:spacing w:val="-7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le</w:t>
      </w:r>
      <w:r>
        <w:rPr>
          <w:b w:val="0"/>
          <w:bCs w:val="0"/>
          <w:spacing w:val="-5"/>
          <w:w w:val="95"/>
        </w:rPr>
        <w:t>v</w:t>
      </w:r>
      <w:r>
        <w:rPr>
          <w:b w:val="0"/>
          <w:bCs w:val="0"/>
          <w:spacing w:val="-3"/>
          <w:w w:val="95"/>
        </w:rPr>
        <w:t>e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court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A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exampl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fo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Hig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3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4"/>
          <w:w w:val="95"/>
        </w:rPr>
        <w:t>is: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8" w:lineRule="auto"/>
        <w:ind w:left="2097" w:right="170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1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tota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numbe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Hig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Cour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file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201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315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5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Hig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-3"/>
          <w:w w:val="9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ustice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thi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equate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ag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caseloa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157.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5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ne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2011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3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hes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figure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are</w:t>
      </w:r>
      <w:r>
        <w:rPr>
          <w:rFonts w:ascii="Arial" w:hAnsi="Arial" w:cs="Arial" w:eastAsia="Arial"/>
          <w:b w:val="0"/>
          <w:bCs w:val="0"/>
          <w:i/>
          <w:spacing w:val="-3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consisten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wit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recen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ears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althoug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figur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fluctuates: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727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2010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13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justice;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727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2009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16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justice;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167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2008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171.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justice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422" w:hanging="32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fo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2007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1"/>
          <w:szCs w:val="21"/>
        </w:rPr>
        <w:t>171.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justice.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7"/>
          <w:sz w:val="12"/>
          <w:szCs w:val="12"/>
        </w:rPr>
        <w:t>49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alau,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judge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Pleas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here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1,594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2012.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784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P17.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8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4.11.1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31"/>
          <w:w w:val="95"/>
        </w:rPr>
        <w:t> </w:t>
      </w:r>
      <w:r>
        <w:rPr>
          <w:b w:val="0"/>
          <w:bCs w:val="0"/>
          <w:spacing w:val="-12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officer–</w:t>
      </w:r>
      <w:r>
        <w:rPr>
          <w:b w:val="0"/>
          <w:bCs w:val="0"/>
          <w:spacing w:val="-13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02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16"/>
              <w:ind w:left="55" w:right="2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2933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16"/>
              <w:ind w:left="77" w:right="3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16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155</w:t>
            </w:r>
          </w:p>
          <w:p>
            <w:pPr>
              <w:pStyle w:val="TableParagraph"/>
              <w:spacing w:line="200" w:lineRule="exact" w:before="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hear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5695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16"/>
              <w:ind w:left="75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315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16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0" w:lineRule="exact" w:before="32"/>
              <w:ind w:left="74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16"/>
              <w:ind w:left="7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339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justices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/>
                <w:bCs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/>
                <w:bCs/>
                <w:spacing w:val="-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1594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6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6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7CAD5E"/>
          </w:tcPr>
          <w:p>
            <w:pPr>
              <w:pStyle w:val="TableParagraph"/>
              <w:spacing w:before="6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6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6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6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B6953"/>
          </w:tcPr>
          <w:p>
            <w:pPr>
              <w:pStyle w:val="TableParagraph"/>
              <w:spacing w:before="6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1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7CAD5E"/>
          </w:tcPr>
          <w:p>
            <w:pPr>
              <w:pStyle w:val="TableParagraph"/>
              <w:spacing w:line="196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6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6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: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>
              <w:pStyle w:val="TableParagraph"/>
              <w:spacing w:line="196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96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:</w:t>
            </w:r>
          </w:p>
        </w:tc>
      </w:tr>
      <w:tr>
        <w:trPr>
          <w:trHeight w:val="201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7CAD5E"/>
          </w:tcPr>
          <w:p>
            <w:pPr>
              <w:pStyle w:val="TableParagraph"/>
              <w:spacing w:line="185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1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judges.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784</w:t>
            </w:r>
          </w:p>
        </w:tc>
      </w:tr>
      <w:tr>
        <w:trPr>
          <w:trHeight w:val="201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7CAD5E"/>
          </w:tcPr>
          <w:p>
            <w:pPr>
              <w:pStyle w:val="TableParagraph"/>
              <w:spacing w:line="184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560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4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judges.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4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1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>
              <w:pStyle w:val="TableParagraph"/>
              <w:spacing w:line="183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commissioner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3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1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2011-2012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4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596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2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1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1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is: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Atafu: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46,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5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1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akaofo: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25,</w:t>
            </w:r>
          </w:p>
          <w:p>
            <w:pPr>
              <w:pStyle w:val="TableParagraph"/>
              <w:spacing w:line="200" w:lineRule="exact" w:before="2"/>
              <w:ind w:left="75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Nukunonu: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6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2" w:lineRule="exact" w:before="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officers.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95"/>
              <w:ind w:left="74" w:right="2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2228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2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9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2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9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13498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2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9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75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7CAD5E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9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B6953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</w:tbl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9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4.11.2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33"/>
          <w:w w:val="95"/>
        </w:rPr>
        <w:t> </w:t>
      </w:r>
      <w:r>
        <w:rPr>
          <w:b w:val="0"/>
          <w:bCs w:val="0"/>
          <w:spacing w:val="-12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officer–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2011Baseline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69E3B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93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5.3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159.5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18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1973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2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200" w:lineRule="exact" w:before="3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>
            <w:pPr/>
          </w:p>
        </w:tc>
      </w:tr>
      <w:tr>
        <w:trPr>
          <w:trHeight w:val="592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585.3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69E3B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69E3B"/>
          </w:tcPr>
          <w:p>
            <w:pPr>
              <w:pStyle w:val="TableParagraph"/>
              <w:spacing w:before="7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37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(2007)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9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386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69E3B"/>
          </w:tcPr>
          <w:p>
            <w:pPr>
              <w:pStyle w:val="TableParagraph"/>
              <w:spacing w:line="19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111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7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200" w:lineRule="exact" w:before="75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719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0" w:lineRule="exact" w:before="31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>
              <w:pStyle w:val="TableParagraph"/>
              <w:spacing w:line="200" w:lineRule="exact" w:before="7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2199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69E3B"/>
          </w:tcPr>
          <w:p>
            <w:pPr/>
          </w:p>
        </w:tc>
      </w:tr>
      <w:tr>
        <w:trPr>
          <w:trHeight w:val="716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9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  <w:tr>
        <w:trPr>
          <w:trHeight w:val="237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27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18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18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297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69E3B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</w:tbl>
    <w:p>
      <w:pPr>
        <w:spacing w:after="0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bookmarkStart w:name="Indicator 12 Court Staff Resources" w:id="25"/>
      <w:bookmarkEnd w:id="25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12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Court</w:t>
      </w:r>
      <w:r>
        <w:rPr>
          <w:rFonts w:ascii="Arial" w:hAnsi="Arial" w:cs="Arial" w:eastAsia="Arial"/>
          <w:b w:val="0"/>
          <w:bCs w:val="0"/>
          <w:color w:val="116161"/>
          <w:spacing w:val="-42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Staff</w:t>
      </w:r>
      <w:r>
        <w:rPr>
          <w:rFonts w:ascii="Arial" w:hAnsi="Arial" w:cs="Arial" w:eastAsia="Arial"/>
          <w:b w:val="0"/>
          <w:bCs w:val="0"/>
          <w:color w:val="116161"/>
          <w:spacing w:val="-43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Resou</w:t>
      </w:r>
      <w:r>
        <w:rPr>
          <w:rFonts w:ascii="Arial" w:hAnsi="Arial" w:cs="Arial" w:eastAsia="Arial"/>
          <w:b w:val="0"/>
          <w:bCs w:val="0"/>
          <w:color w:val="116161"/>
          <w:spacing w:val="-5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567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9.201805pt;width:426.1974pt;height:26.6295pt;mso-position-horizontal-relative:page;mso-position-vertical-relative:paragraph;z-index:-14783" coordorigin="1691,-784" coordsize="8524,533">
            <v:group style="position:absolute;left:1701;top:-774;width:1871;height:510" coordorigin="1701,-774" coordsize="1871,510">
              <v:shape style="position:absolute;left:1701;top:-774;width:1871;height:510" coordorigin="1701,-774" coordsize="1871,510" path="m1701,-264l3572,-264,3572,-774,1701,-774,1701,-264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9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8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age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-1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per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member</w:t>
      </w:r>
      <w:r>
        <w:rPr>
          <w:rFonts w:ascii="Arial" w:hAnsi="Arial" w:cs="Arial" w:eastAsia="Arial"/>
          <w:b/>
          <w:bCs/>
          <w:spacing w:val="-1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/>
          <w:bCs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-3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result</w:t>
      </w:r>
      <w:r>
        <w:rPr>
          <w:rFonts w:ascii="Arial" w:hAnsi="Arial" w:cs="Arial" w:eastAsia="Arial"/>
          <w:b w:val="0"/>
          <w:bCs w:val="0"/>
          <w:spacing w:val="-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this</w:t>
      </w:r>
      <w:r>
        <w:rPr>
          <w:rFonts w:ascii="Arial" w:hAnsi="Arial" w:cs="Arial" w:eastAsia="Arial"/>
          <w:b w:val="0"/>
          <w:bCs w:val="0"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-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-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obtained</w:t>
      </w:r>
      <w:r>
        <w:rPr>
          <w:rFonts w:ascii="Arial" w:hAnsi="Arial" w:cs="Arial" w:eastAsia="Arial"/>
          <w:b w:val="0"/>
          <w:bCs w:val="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viding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total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rece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ed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number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staff.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5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staff/registry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finalisation.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052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3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court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shoul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includ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informatio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thei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on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bot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file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numbe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registry</w:t>
      </w:r>
      <w:r>
        <w:rPr>
          <w:b w:val="0"/>
          <w:bCs w:val="0"/>
          <w:color w:val="000000"/>
          <w:spacing w:val="2"/>
          <w:w w:val="94"/>
        </w:rPr>
        <w:t> </w:t>
      </w:r>
      <w:r>
        <w:rPr>
          <w:b w:val="0"/>
          <w:bCs w:val="0"/>
          <w:color w:val="000000"/>
          <w:spacing w:val="2"/>
          <w:w w:val="95"/>
        </w:rPr>
        <w:t>staf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-1"/>
          <w:w w:val="95"/>
        </w:rPr>
        <w:t>n</w:t>
      </w:r>
      <w:r>
        <w:rPr>
          <w:b w:val="0"/>
          <w:bCs w:val="0"/>
          <w:color w:val="000000"/>
          <w:spacing w:val="-2"/>
          <w:w w:val="95"/>
        </w:rPr>
        <w:t>v</w:t>
      </w:r>
      <w:r>
        <w:rPr>
          <w:b w:val="0"/>
          <w:bCs w:val="0"/>
          <w:color w:val="000000"/>
          <w:spacing w:val="1"/>
          <w:w w:val="95"/>
        </w:rPr>
        <w:t>ol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processin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fro</w:t>
      </w:r>
      <w:r>
        <w:rPr>
          <w:b w:val="0"/>
          <w:bCs w:val="0"/>
          <w:color w:val="000000"/>
          <w:spacing w:val="0"/>
          <w:w w:val="95"/>
        </w:rPr>
        <w:t>m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filin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finalisatio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particula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-15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2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Ideall</w:t>
      </w:r>
      <w:r>
        <w:rPr>
          <w:b w:val="0"/>
          <w:bCs w:val="0"/>
          <w:color w:val="000000"/>
          <w:spacing w:val="-18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tren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8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0"/>
          <w:w w:val="89"/>
        </w:rPr>
        <w:t> </w:t>
      </w:r>
      <w:r>
        <w:rPr>
          <w:b w:val="0"/>
          <w:bCs w:val="0"/>
          <w:color w:val="000000"/>
          <w:spacing w:val="1"/>
          <w:w w:val="95"/>
        </w:rPr>
        <w:t>fi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e-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perio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wil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presente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1"/>
          <w:w w:val="95"/>
        </w:rPr>
        <w:t>ati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cases</w:t>
      </w:r>
      <w:r>
        <w:rPr>
          <w:b w:val="0"/>
          <w:bCs w:val="0"/>
          <w:color w:val="000000"/>
          <w:spacing w:val="2"/>
          <w:w w:val="87"/>
        </w:rPr>
        <w:t> </w:t>
      </w:r>
      <w:r>
        <w:rPr>
          <w:b w:val="0"/>
          <w:bCs w:val="0"/>
          <w:color w:val="000000"/>
          <w:spacing w:val="2"/>
          <w:w w:val="87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registr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staff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-8"/>
          <w:w w:val="95"/>
        </w:rPr>
        <w:t> </w:t>
      </w:r>
      <w:r>
        <w:rPr>
          <w:b w:val="0"/>
          <w:bCs w:val="0"/>
          <w:color w:val="000000"/>
          <w:spacing w:val="-9"/>
          <w:w w:val="95"/>
        </w:rPr>
        <w:t>T</w:t>
      </w:r>
      <w:r>
        <w:rPr>
          <w:b w:val="0"/>
          <w:bCs w:val="0"/>
          <w:color w:val="000000"/>
          <w:spacing w:val="2"/>
          <w:w w:val="95"/>
        </w:rPr>
        <w:t>hes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rele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othe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performance</w:t>
      </w:r>
      <w:r>
        <w:rPr>
          <w:b w:val="0"/>
          <w:bCs w:val="0"/>
          <w:color w:val="000000"/>
          <w:spacing w:val="2"/>
          <w:w w:val="97"/>
        </w:rPr>
        <w:t> </w:t>
      </w:r>
      <w:r>
        <w:rPr>
          <w:b w:val="0"/>
          <w:bCs w:val="0"/>
          <w:color w:val="000000"/>
          <w:spacing w:val="1"/>
          <w:w w:val="95"/>
        </w:rPr>
        <w:t>indicator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su</w:t>
      </w:r>
      <w:r>
        <w:rPr>
          <w:b w:val="0"/>
          <w:bCs w:val="0"/>
          <w:color w:val="000000"/>
          <w:spacing w:val="-3"/>
          <w:w w:val="95"/>
        </w:rPr>
        <w:t>c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clea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anc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ate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(indicato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6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1)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a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ag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du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1"/>
          <w:w w:val="95"/>
        </w:rPr>
        <w:t>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2"/>
          <w:w w:val="95"/>
        </w:rPr>
        <w:t>case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(indicato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2</w:t>
      </w:r>
      <w:r>
        <w:rPr>
          <w:b w:val="0"/>
          <w:bCs w:val="0"/>
          <w:color w:val="000000"/>
          <w:spacing w:val="0"/>
          <w:w w:val="95"/>
        </w:rPr>
        <w:t>)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pe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centag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complaint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agains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staff</w:t>
      </w:r>
      <w:r>
        <w:rPr>
          <w:b w:val="0"/>
          <w:bCs w:val="0"/>
          <w:color w:val="000000"/>
          <w:spacing w:val="2"/>
          <w:w w:val="91"/>
        </w:rPr>
        <w:t> </w:t>
      </w:r>
      <w:r>
        <w:rPr>
          <w:b w:val="0"/>
          <w:bCs w:val="0"/>
          <w:color w:val="000000"/>
          <w:spacing w:val="2"/>
          <w:w w:val="95"/>
        </w:rPr>
        <w:t>member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(indicato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3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10).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8" w:lineRule="auto" w:before="65"/>
        <w:ind w:right="1699"/>
        <w:jc w:val="both"/>
      </w:pPr>
      <w:r>
        <w:rPr/>
        <w:pict>
          <v:group style="position:absolute;margin-left:84.539001pt;margin-top:-148.127335pt;width:426.197pt;height:131.394pt;mso-position-horizontal-relative:page;mso-position-vertical-relative:paragraph;z-index:-14782" coordorigin="1691,-2963" coordsize="8524,2628">
            <v:group style="position:absolute;left:1701;top:-2953;width:8504;height:2608" coordorigin="1701,-2953" coordsize="8504,2608">
              <v:shape style="position:absolute;left:1701;top:-2953;width:8504;height:2608" coordorigin="1701,-2953" coordsize="8504,2608" path="m1701,-345l10205,-345,10205,-2953,1701,-2953,1701,-345xe" filled="t" fillcolor="#65A5AE" stroked="f">
                <v:path arrowok="t"/>
                <v:fill type="solid"/>
              </v:shape>
            </v:group>
            <v:group style="position:absolute;left:1701;top:-2953;width:1871;height:340" coordorigin="1701,-2953" coordsize="1871,340">
              <v:shape style="position:absolute;left:1701;top:-2953;width:1871;height:340" coordorigin="1701,-2953" coordsize="1871,340" path="m1701,-2612l3572,-2612,3572,-2953,1701,-2953,1701,-2612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onga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had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atios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registry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amongst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13,498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filed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members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Magist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processing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cases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date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filing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finalisation.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trend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last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caseload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example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is: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8" w:lineRule="auto"/>
        <w:ind w:left="2097" w:right="169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10"/>
          <w:w w:val="95"/>
          <w:sz w:val="21"/>
          <w:szCs w:val="21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si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clerk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tha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regularl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proces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Hig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Cour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thei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201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caseloa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1"/>
          <w:szCs w:val="21"/>
        </w:rPr>
        <w:t>w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52.50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case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pe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clerk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wit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justices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th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clerks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’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caseload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fluctuat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fro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ea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-to-</w:t>
      </w:r>
      <w:r>
        <w:rPr>
          <w:rFonts w:ascii="Arial" w:hAnsi="Arial" w:cs="Arial" w:eastAsia="Arial"/>
          <w:b w:val="0"/>
          <w:bCs w:val="0"/>
          <w:i/>
          <w:spacing w:val="-2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i/>
          <w:spacing w:val="2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withi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4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limite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i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95"/>
          <w:sz w:val="21"/>
          <w:szCs w:val="21"/>
        </w:rPr>
        <w:t>ange: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625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2010,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45.33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clerk;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625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2009,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53.33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clerk;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228" w:hanging="32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2008,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57.17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clerk;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9"/>
        </w:numPr>
        <w:tabs>
          <w:tab w:pos="2420" w:val="left" w:leader="none"/>
        </w:tabs>
        <w:ind w:left="2420" w:right="6489" w:hanging="32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2007,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57.17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cases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per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clerk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7"/>
          <w:sz w:val="12"/>
          <w:szCs w:val="12"/>
        </w:rPr>
        <w:t>50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781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P17.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2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4.12.1</w:t>
      </w:r>
      <w:r>
        <w:rPr>
          <w:rFonts w:ascii="Arial" w:hAnsi="Arial" w:cs="Arial" w:eastAsia="Arial"/>
          <w:b/>
          <w:bCs/>
          <w:spacing w:val="-5"/>
          <w:w w:val="95"/>
        </w:rPr>
        <w:t> </w:t>
      </w:r>
      <w:r>
        <w:rPr>
          <w:b w:val="0"/>
          <w:bCs w:val="0"/>
          <w:spacing w:val="-12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member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4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09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55" w:right="24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2933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11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7" w:right="3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5695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315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126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</w:p>
          <w:p>
            <w:pPr>
              <w:pStyle w:val="TableParagraph"/>
              <w:spacing w:line="200" w:lineRule="exact" w:before="2"/>
              <w:ind w:left="74" w:right="1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392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1594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590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clerk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596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784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2011-2012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is: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Atafu: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46,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akaofo: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25,</w:t>
            </w:r>
          </w:p>
          <w:p>
            <w:pPr>
              <w:pStyle w:val="TableParagraph"/>
              <w:spacing w:line="200" w:lineRule="exact" w:before="2"/>
              <w:ind w:left="75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Nukunonu: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1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13498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2228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3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7CAD5E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3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4.12.2</w:t>
      </w:r>
      <w:r>
        <w:rPr>
          <w:rFonts w:ascii="Arial" w:hAnsi="Arial" w:cs="Arial" w:eastAsia="Arial"/>
          <w:b/>
          <w:bCs/>
          <w:spacing w:val="-5"/>
          <w:w w:val="95"/>
        </w:rPr>
        <w:t> </w:t>
      </w:r>
      <w:r>
        <w:rPr>
          <w:b w:val="0"/>
          <w:bCs w:val="0"/>
          <w:spacing w:val="-12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per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member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2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1.6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Pleas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3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152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31.9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909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8"/>
                <w:szCs w:val="18"/>
              </w:rPr>
              <w:t>Distric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175.6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68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single" w:sz="16" w:space="0" w:color="BED3D8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193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111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3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32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175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8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1709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  <w:tr>
        <w:trPr>
          <w:trHeight w:val="1701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</w:tbl>
    <w:p>
      <w:pPr>
        <w:spacing w:after="0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407.689026pt;width:426.197pt;height:91.709pt;mso-position-horizontal-relative:page;mso-position-vertical-relative:page;z-index:-14779" coordorigin="1691,8154" coordsize="8524,1834">
            <v:group style="position:absolute;left:1701;top:8164;width:8504;height:1814" coordorigin="1701,8164" coordsize="8504,1814">
              <v:shape style="position:absolute;left:1701;top:8164;width:8504;height:1814" coordorigin="1701,8164" coordsize="8504,1814" path="m1701,9978l10205,9978,10205,8164,1701,8164,1701,9978xe" filled="t" fillcolor="#65A5AE" stroked="f">
                <v:path arrowok="t"/>
                <v:fill type="solid"/>
              </v:shape>
            </v:group>
            <v:group style="position:absolute;left:1701;top:8164;width:1871;height:340" coordorigin="1701,8164" coordsize="1871,340">
              <v:shape style="position:absolute;left:1701;top:8164;width:1871;height:340" coordorigin="1701,8164" coordsize="1871,340" path="m1701,8504l3572,8504,3572,8164,1701,8164,1701,8504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47"/>
        <w:ind w:left="1757" w:right="4254" w:firstLine="0"/>
        <w:jc w:val="both"/>
        <w:rPr>
          <w:rFonts w:ascii="Arial" w:hAnsi="Arial" w:cs="Arial" w:eastAsia="Arial"/>
          <w:sz w:val="32"/>
          <w:szCs w:val="32"/>
        </w:rPr>
      </w:pPr>
      <w:bookmarkStart w:name="Indicator 13 Transparency–Annual Report" w:id="26"/>
      <w:bookmarkEnd w:id="26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8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13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43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26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ansparen</w:t>
      </w:r>
      <w:r>
        <w:rPr>
          <w:rFonts w:ascii="Arial" w:hAnsi="Arial" w:cs="Arial" w:eastAsia="Arial"/>
          <w:b w:val="0"/>
          <w:bCs w:val="0"/>
          <w:color w:val="116161"/>
          <w:spacing w:val="-9"/>
          <w:w w:val="95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y–Annual</w:t>
      </w:r>
      <w:r>
        <w:rPr>
          <w:rFonts w:ascii="Arial" w:hAnsi="Arial" w:cs="Arial" w:eastAsia="Arial"/>
          <w:b w:val="0"/>
          <w:bCs w:val="0"/>
          <w:color w:val="116161"/>
          <w:spacing w:val="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Report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8" w:lineRule="auto"/>
        <w:ind w:left="1700" w:right="1700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-39.201805pt;width:426.1974pt;height:26.6295pt;mso-position-horizontal-relative:page;mso-position-vertical-relative:paragraph;z-index:-14780" coordorigin="1691,-784" coordsize="8524,533">
            <v:group style="position:absolute;left:1701;top:-774;width:1871;height:510" coordorigin="1701,-774" coordsize="1871,510">
              <v:shape style="position:absolute;left:1701;top:-774;width:1871;height:510" coordorigin="1701,-774" coordsize="1871,510" path="m1701,-264l3572,-264,3572,-774,1701,-774,1701,-264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oduces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or</w:t>
      </w:r>
      <w:r>
        <w:rPr>
          <w:rFonts w:ascii="Arial" w:hAnsi="Arial" w:cs="Arial" w:eastAsia="Arial"/>
          <w:b/>
          <w:bCs/>
          <w:spacing w:val="-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contributes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</w:t>
      </w: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Annual</w:t>
      </w:r>
      <w:r>
        <w:rPr>
          <w:rFonts w:ascii="Arial" w:hAnsi="Arial" w:cs="Arial" w:eastAsia="Arial"/>
          <w:b/>
          <w:bCs/>
          <w:spacing w:val="-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/>
          <w:bCs/>
          <w:spacing w:val="-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public</w:t>
      </w:r>
      <w:r>
        <w:rPr>
          <w:rFonts w:ascii="Arial" w:hAnsi="Arial" w:cs="Arial" w:eastAsia="Arial"/>
          <w:b/>
          <w:bCs/>
          <w:spacing w:val="-4"/>
          <w:w w:val="95"/>
          <w:sz w:val="21"/>
          <w:szCs w:val="21"/>
        </w:rPr>
        <w:t>l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ailable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/>
          <w:bCs/>
          <w:spacing w:val="-15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spacing w:val="-16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foll</w:t>
      </w:r>
      <w:r>
        <w:rPr>
          <w:rFonts w:ascii="Arial" w:hAnsi="Arial" w:cs="Arial" w:eastAsia="Arial"/>
          <w:b/>
          <w:bCs/>
          <w:spacing w:val="-5"/>
          <w:w w:val="95"/>
          <w:sz w:val="21"/>
          <w:szCs w:val="21"/>
        </w:rPr>
        <w:t>o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wing</w:t>
      </w:r>
      <w:r>
        <w:rPr>
          <w:rFonts w:ascii="Arial" w:hAnsi="Arial" w:cs="Arial" w:eastAsia="Arial"/>
          <w:b/>
          <w:bCs/>
          <w:spacing w:val="0"/>
          <w:w w:val="9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7"/>
          <w:w w:val="95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his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demonst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ated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through</w:t>
      </w:r>
      <w:r>
        <w:rPr>
          <w:rFonts w:ascii="Arial" w:hAnsi="Arial" w:cs="Arial" w:eastAsia="Arial"/>
          <w:b w:val="0"/>
          <w:bCs w:val="0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publication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annual</w:t>
      </w:r>
      <w:r>
        <w:rPr>
          <w:rFonts w:ascii="Arial" w:hAnsi="Arial" w:cs="Arial" w:eastAsia="Arial"/>
          <w:b w:val="0"/>
          <w:bCs w:val="0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spacing w:val="3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0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immediately</w:t>
      </w:r>
      <w:r>
        <w:rPr>
          <w:rFonts w:ascii="Arial" w:hAnsi="Arial" w:cs="Arial" w:eastAsia="Arial"/>
          <w:b w:val="0"/>
          <w:bCs w:val="0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foll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wing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is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subject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annual</w:t>
      </w:r>
      <w:r>
        <w:rPr>
          <w:rFonts w:ascii="Arial" w:hAnsi="Arial" w:cs="Arial" w:eastAsia="Arial"/>
          <w:b w:val="0"/>
          <w:bCs w:val="0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report.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345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4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7"/>
                <w:sz w:val="12"/>
                <w:szCs w:val="12"/>
              </w:rPr>
              <w:t>51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position w:val="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position w:val="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immediately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internet.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position w:val="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position w:val="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immediately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position w:val="0"/>
                <w:sz w:val="21"/>
                <w:szCs w:val="21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site.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position w:val="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position w:val="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position w:val="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position w:val="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position w:val="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position w:val="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21"/>
                <w:szCs w:val="21"/>
              </w:rPr>
            </w:r>
          </w:p>
        </w:tc>
      </w:tr>
    </w:tbl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8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9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083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65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(Cook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okelau)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first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ork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2011/2012.</w:t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644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continu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or</w:t>
      </w:r>
      <w:r>
        <w:rPr>
          <w:b w:val="0"/>
          <w:bCs w:val="0"/>
          <w:color w:val="000000"/>
          <w:spacing w:val="0"/>
          <w:w w:val="95"/>
        </w:rPr>
        <w:t>k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judiciarie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assis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with</w:t>
      </w:r>
      <w:r>
        <w:rPr>
          <w:b w:val="0"/>
          <w:bCs w:val="0"/>
          <w:color w:val="000000"/>
          <w:spacing w:val="2"/>
          <w:w w:val="106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publicatio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qualit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pr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1"/>
          <w:w w:val="95"/>
        </w:rPr>
        <w:t>vid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3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"/>
        <w:ind w:left="3685" w:right="2164"/>
        <w:jc w:val="left"/>
      </w:pPr>
      <w:r>
        <w:rPr>
          <w:b w:val="0"/>
          <w:bCs w:val="0"/>
          <w:spacing w:val="1"/>
          <w:w w:val="95"/>
        </w:rPr>
        <w:t>performanc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1"/>
          <w:w w:val="95"/>
        </w:rPr>
        <w:t>informatio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2"/>
          <w:w w:val="95"/>
        </w:rPr>
        <w:t>ang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1"/>
          <w:w w:val="95"/>
        </w:rPr>
        <w:t>nationa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1"/>
          <w:w w:val="95"/>
        </w:rPr>
        <w:t>international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stakeholders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hes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annua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2"/>
          <w:w w:val="95"/>
        </w:rPr>
        <w:t>report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shoul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b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publishe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1"/>
          <w:w w:val="95"/>
        </w:rPr>
        <w:t>on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PJDP</w:t>
      </w:r>
      <w:r>
        <w:rPr>
          <w:b w:val="0"/>
          <w:bCs w:val="0"/>
          <w:spacing w:val="0"/>
          <w:w w:val="95"/>
        </w:rPr>
        <w:t>/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21"/>
          <w:w w:val="95"/>
        </w:rPr>
        <w:t>P</w:t>
      </w:r>
      <w:r>
        <w:rPr>
          <w:b w:val="0"/>
          <w:bCs w:val="0"/>
          <w:spacing w:val="2"/>
          <w:w w:val="95"/>
        </w:rPr>
        <w:t>acLI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1"/>
          <w:w w:val="95"/>
        </w:rPr>
        <w:t>websit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1"/>
          <w:w w:val="95"/>
        </w:rPr>
        <w:t>wel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1"/>
          <w:w w:val="95"/>
        </w:rPr>
        <w:t>court</w:t>
      </w:r>
      <w:r>
        <w:rPr>
          <w:b w:val="0"/>
          <w:bCs w:val="0"/>
          <w:spacing w:val="-17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1"/>
          <w:w w:val="95"/>
        </w:rPr>
        <w:t>o</w:t>
      </w:r>
      <w:r>
        <w:rPr>
          <w:b w:val="0"/>
          <w:bCs w:val="0"/>
          <w:spacing w:val="1"/>
          <w:w w:val="95"/>
        </w:rPr>
        <w:t>w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1"/>
          <w:w w:val="95"/>
        </w:rPr>
        <w:t>websit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2"/>
          <w:w w:val="95"/>
        </w:rPr>
        <w:t>w</w:t>
      </w:r>
      <w:r>
        <w:rPr>
          <w:b w:val="0"/>
          <w:bCs w:val="0"/>
          <w:spacing w:val="2"/>
          <w:w w:val="95"/>
        </w:rPr>
        <w:t>here</w:t>
      </w:r>
      <w:r>
        <w:rPr>
          <w:b w:val="0"/>
          <w:bCs w:val="0"/>
          <w:spacing w:val="2"/>
          <w:w w:val="94"/>
        </w:rPr>
        <w:t> </w:t>
      </w:r>
      <w:r>
        <w:rPr>
          <w:b w:val="0"/>
          <w:bCs w:val="0"/>
          <w:spacing w:val="2"/>
          <w:w w:val="95"/>
        </w:rPr>
        <w:t>thes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19"/>
          <w:w w:val="95"/>
        </w:rPr>
        <w:t> </w:t>
      </w:r>
      <w:r>
        <w:rPr>
          <w:b w:val="0"/>
          <w:bCs w:val="0"/>
          <w:spacing w:val="2"/>
          <w:w w:val="95"/>
        </w:rPr>
        <w:t>exist.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778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udiciary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Marshall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Islands,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P17.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reports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nine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partner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acLII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national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website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implementing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Regional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13"/>
          <w:w w:val="100"/>
        </w:rPr>
        <w:t>P</w:t>
      </w:r>
      <w:r>
        <w:rPr>
          <w:b w:val="0"/>
          <w:bCs w:val="0"/>
          <w:spacing w:val="0"/>
          <w:w w:val="100"/>
        </w:rPr>
        <w:t>erformance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10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ame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agreed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Chief</w:t>
      </w:r>
      <w:r>
        <w:rPr>
          <w:b w:val="0"/>
          <w:bCs w:val="0"/>
          <w:spacing w:val="-36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meeting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Apia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2012.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4165"/>
        <w:jc w:val="both"/>
      </w:pP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matters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addressed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are: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6"/>
        <w:ind w:right="8141"/>
        <w:jc w:val="both"/>
        <w:rPr>
          <w:b w:val="0"/>
          <w:bCs w:val="0"/>
        </w:rPr>
      </w:pPr>
      <w:r>
        <w:rPr>
          <w:spacing w:val="0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0"/>
          <w:w w:val="95"/>
        </w:rPr>
        <w:t>e</w:t>
      </w:r>
      <w:r>
        <w:rPr>
          <w:spacing w:val="-5"/>
          <w:w w:val="95"/>
        </w:rPr>
        <w:t>r</w:t>
      </w:r>
      <w:r>
        <w:rPr>
          <w:spacing w:val="0"/>
          <w:w w:val="95"/>
        </w:rPr>
        <w:t>vi</w:t>
      </w:r>
      <w:r>
        <w:rPr>
          <w:spacing w:val="-4"/>
          <w:w w:val="95"/>
        </w:rPr>
        <w:t>e</w:t>
      </w:r>
      <w:r>
        <w:rPr>
          <w:spacing w:val="0"/>
          <w:w w:val="95"/>
        </w:rPr>
        <w:t>w</w:t>
      </w:r>
      <w:r>
        <w:rPr>
          <w:spacing w:val="-4"/>
          <w:w w:val="95"/>
        </w:rPr>
        <w:t> </w:t>
      </w:r>
      <w:r>
        <w:rPr>
          <w:spacing w:val="0"/>
          <w:w w:val="95"/>
        </w:rPr>
        <w:t>of</w:t>
      </w:r>
      <w:r>
        <w:rPr>
          <w:spacing w:val="-3"/>
          <w:w w:val="95"/>
        </w:rPr>
        <w:t> </w:t>
      </w:r>
      <w:r>
        <w:rPr>
          <w:spacing w:val="0"/>
          <w:w w:val="95"/>
        </w:rPr>
        <w:t>the</w:t>
      </w:r>
      <w:r>
        <w:rPr>
          <w:spacing w:val="-4"/>
          <w:w w:val="95"/>
        </w:rPr>
        <w:t> </w:t>
      </w:r>
      <w:r>
        <w:rPr>
          <w:spacing w:val="0"/>
          <w:w w:val="95"/>
        </w:rPr>
        <w:t>Court</w:t>
      </w:r>
      <w:r>
        <w:rPr>
          <w:b w:val="0"/>
          <w:bCs w:val="0"/>
          <w:spacing w:val="0"/>
          <w:w w:val="100"/>
        </w:rPr>
      </w:r>
    </w:p>
    <w:p>
      <w:pPr>
        <w:spacing w:before="56"/>
        <w:ind w:left="1700" w:right="8417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116161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About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5"/>
        <w:ind w:left="1700" w:right="780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Outcome</w:t>
      </w:r>
      <w:r>
        <w:rPr>
          <w:rFonts w:ascii="Arial" w:hAnsi="Arial" w:cs="Arial" w:eastAsia="Arial"/>
          <w:b w:val="0"/>
          <w:bCs w:val="0"/>
          <w:color w:val="000000"/>
          <w:spacing w:val="-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prog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5"/>
          <w:sz w:val="21"/>
          <w:szCs w:val="2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before="85"/>
        <w:ind w:right="8181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2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St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ategic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initiat</w:t>
      </w:r>
      <w:r>
        <w:rPr>
          <w:b w:val="0"/>
          <w:bCs w:val="0"/>
          <w:color w:val="000000"/>
          <w:spacing w:val="-4"/>
          <w:w w:val="105"/>
        </w:rPr>
        <w:t>i</w:t>
      </w:r>
      <w:r>
        <w:rPr>
          <w:b w:val="0"/>
          <w:bCs w:val="0"/>
          <w:color w:val="000000"/>
          <w:spacing w:val="-4"/>
          <w:w w:val="105"/>
        </w:rPr>
        <w:t>v</w:t>
      </w:r>
      <w:r>
        <w:rPr>
          <w:b w:val="0"/>
          <w:bCs w:val="0"/>
          <w:color w:val="000000"/>
          <w:spacing w:val="0"/>
          <w:w w:val="10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7300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116161"/>
          <w:spacing w:val="15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Outlook</w:t>
      </w:r>
      <w:r>
        <w:rPr>
          <w:b w:val="0"/>
          <w:bCs w:val="0"/>
          <w:color w:val="000000"/>
          <w:spacing w:val="-1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for</w:t>
      </w:r>
      <w:r>
        <w:rPr>
          <w:b w:val="0"/>
          <w:bCs w:val="0"/>
          <w:color w:val="000000"/>
          <w:spacing w:val="-16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the</w:t>
      </w:r>
      <w:r>
        <w:rPr>
          <w:b w:val="0"/>
          <w:bCs w:val="0"/>
          <w:color w:val="000000"/>
          <w:spacing w:val="-1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coming</w:t>
      </w:r>
      <w:r>
        <w:rPr>
          <w:b w:val="0"/>
          <w:bCs w:val="0"/>
          <w:color w:val="000000"/>
          <w:spacing w:val="-17"/>
          <w:w w:val="105"/>
        </w:rPr>
        <w:t> </w:t>
      </w:r>
      <w:r>
        <w:rPr>
          <w:b w:val="0"/>
          <w:bCs w:val="0"/>
          <w:color w:val="000000"/>
          <w:spacing w:val="-5"/>
          <w:w w:val="105"/>
        </w:rPr>
        <w:t>y</w:t>
      </w:r>
      <w:r>
        <w:rPr>
          <w:b w:val="0"/>
          <w:bCs w:val="0"/>
          <w:color w:val="000000"/>
          <w:spacing w:val="0"/>
          <w:w w:val="105"/>
        </w:rPr>
        <w:t>ear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7929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4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Regional</w:t>
      </w:r>
      <w:r>
        <w:rPr>
          <w:b w:val="0"/>
          <w:bCs w:val="0"/>
          <w:color w:val="000000"/>
          <w:spacing w:val="-2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coope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ation</w:t>
      </w:r>
    </w:p>
    <w:p>
      <w:pPr>
        <w:pStyle w:val="BodyText"/>
        <w:spacing w:before="85"/>
        <w:ind w:right="7798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5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Court</w:t>
      </w:r>
      <w:r>
        <w:rPr>
          <w:b w:val="0"/>
          <w:bCs w:val="0"/>
          <w:color w:val="000000"/>
          <w:spacing w:val="-2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service</w:t>
      </w:r>
      <w:r>
        <w:rPr>
          <w:b w:val="0"/>
          <w:bCs w:val="0"/>
          <w:color w:val="000000"/>
          <w:spacing w:val="-27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locations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6824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16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8"/>
          <w:w w:val="100"/>
        </w:rPr>
        <w:t>J</w:t>
      </w:r>
      <w:r>
        <w:rPr>
          <w:b w:val="0"/>
          <w:bCs w:val="0"/>
          <w:color w:val="000000"/>
          <w:spacing w:val="0"/>
          <w:w w:val="100"/>
        </w:rPr>
        <w:t>udicial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Court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Staff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Resou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6"/>
        <w:ind w:right="7487"/>
        <w:jc w:val="both"/>
        <w:rPr>
          <w:b w:val="0"/>
          <w:bCs w:val="0"/>
        </w:rPr>
      </w:pPr>
      <w:r>
        <w:rPr>
          <w:spacing w:val="0"/>
          <w:w w:val="90"/>
        </w:rPr>
        <w:t>Report</w:t>
      </w:r>
      <w:r>
        <w:rPr>
          <w:spacing w:val="18"/>
          <w:w w:val="90"/>
        </w:rPr>
        <w:t> </w:t>
      </w:r>
      <w:r>
        <w:rPr>
          <w:spacing w:val="0"/>
          <w:w w:val="90"/>
        </w:rPr>
        <w:t>on</w:t>
      </w:r>
      <w:r>
        <w:rPr>
          <w:spacing w:val="18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19"/>
          <w:w w:val="90"/>
        </w:rPr>
        <w:t> </w:t>
      </w:r>
      <w:r>
        <w:rPr>
          <w:spacing w:val="-11"/>
          <w:w w:val="90"/>
        </w:rPr>
        <w:t>P</w:t>
      </w:r>
      <w:r>
        <w:rPr>
          <w:spacing w:val="0"/>
          <w:w w:val="90"/>
        </w:rPr>
        <w:t>erformance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56"/>
        <w:ind w:right="5896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22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Outcomes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and</w:t>
      </w:r>
      <w:r>
        <w:rPr>
          <w:b w:val="0"/>
          <w:bCs w:val="0"/>
          <w:color w:val="000000"/>
          <w:spacing w:val="-39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outputs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in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case</w:t>
      </w:r>
      <w:r>
        <w:rPr>
          <w:b w:val="0"/>
          <w:bCs w:val="0"/>
          <w:color w:val="000000"/>
          <w:spacing w:val="-39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8008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19"/>
          <w:w w:val="110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10"/>
        </w:rPr>
        <w:t>Mediation</w:t>
      </w:r>
      <w:r>
        <w:rPr>
          <w:b w:val="0"/>
          <w:bCs w:val="0"/>
          <w:color w:val="000000"/>
          <w:spacing w:val="-42"/>
          <w:w w:val="110"/>
        </w:rPr>
        <w:t> </w:t>
      </w:r>
      <w:r>
        <w:rPr>
          <w:b w:val="0"/>
          <w:bCs w:val="0"/>
          <w:color w:val="000000"/>
          <w:spacing w:val="0"/>
          <w:w w:val="110"/>
        </w:rPr>
        <w:t>outcomes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3678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23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0"/>
        </w:rPr>
        <w:t>Historic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performance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against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-7"/>
          <w:w w:val="100"/>
        </w:rPr>
        <w:t>K</w:t>
      </w:r>
      <w:r>
        <w:rPr>
          <w:b w:val="0"/>
          <w:bCs w:val="0"/>
          <w:color w:val="000000"/>
          <w:spacing w:val="0"/>
          <w:w w:val="100"/>
        </w:rPr>
        <w:t>ey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-13"/>
          <w:w w:val="100"/>
        </w:rPr>
        <w:t>P</w:t>
      </w:r>
      <w:r>
        <w:rPr>
          <w:b w:val="0"/>
          <w:bCs w:val="0"/>
          <w:color w:val="000000"/>
          <w:spacing w:val="0"/>
          <w:w w:val="100"/>
        </w:rPr>
        <w:t>erformance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Indicators/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-18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rend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5783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18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Client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feedba</w:t>
      </w:r>
      <w:r>
        <w:rPr>
          <w:b w:val="0"/>
          <w:bCs w:val="0"/>
          <w:color w:val="000000"/>
          <w:spacing w:val="-5"/>
          <w:w w:val="105"/>
        </w:rPr>
        <w:t>c</w:t>
      </w:r>
      <w:r>
        <w:rPr>
          <w:b w:val="0"/>
          <w:bCs w:val="0"/>
          <w:color w:val="000000"/>
          <w:spacing w:val="0"/>
          <w:w w:val="105"/>
        </w:rPr>
        <w:t>k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and</w:t>
      </w:r>
      <w:r>
        <w:rPr>
          <w:b w:val="0"/>
          <w:bCs w:val="0"/>
          <w:color w:val="000000"/>
          <w:spacing w:val="-41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complaints</w:t>
      </w:r>
      <w:r>
        <w:rPr>
          <w:b w:val="0"/>
          <w:bCs w:val="0"/>
          <w:color w:val="000000"/>
          <w:spacing w:val="-40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6"/>
        <w:ind w:right="9481"/>
        <w:jc w:val="both"/>
        <w:rPr>
          <w:b w:val="0"/>
          <w:bCs w:val="0"/>
        </w:rPr>
      </w:pPr>
      <w:r>
        <w:rPr>
          <w:spacing w:val="0"/>
          <w:w w:val="85"/>
        </w:rPr>
        <w:t>Appeals</w:t>
      </w:r>
      <w:r>
        <w:rPr>
          <w:b w:val="0"/>
          <w:bCs w:val="0"/>
          <w:spacing w:val="0"/>
          <w:w w:val="100"/>
        </w:rPr>
      </w:r>
    </w:p>
    <w:p>
      <w:pPr>
        <w:spacing w:line="380" w:lineRule="atLeast" w:before="3"/>
        <w:ind w:left="1700" w:right="5602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Significant</w:t>
      </w:r>
      <w:r>
        <w:rPr>
          <w:rFonts w:ascii="Arial" w:hAnsi="Arial" w:cs="Arial" w:eastAsia="Arial"/>
          <w:b/>
          <w:bCs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not</w:t>
      </w:r>
      <w:r>
        <w:rPr>
          <w:rFonts w:ascii="Arial" w:hAnsi="Arial" w:cs="Arial" w:eastAsia="Arial"/>
          <w:b/>
          <w:bCs/>
          <w:spacing w:val="-3"/>
          <w:w w:val="90"/>
          <w:sz w:val="21"/>
          <w:szCs w:val="21"/>
        </w:rPr>
        <w:t>e</w:t>
      </w:r>
      <w:r>
        <w:rPr>
          <w:rFonts w:ascii="Arial" w:hAnsi="Arial" w:cs="Arial" w:eastAsia="Arial"/>
          <w:b/>
          <w:bCs/>
          <w:spacing w:val="-4"/>
          <w:w w:val="90"/>
          <w:sz w:val="21"/>
          <w:szCs w:val="21"/>
        </w:rPr>
        <w:t>w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ort</w:t>
      </w:r>
      <w:r>
        <w:rPr>
          <w:rFonts w:ascii="Arial" w:hAnsi="Arial" w:cs="Arial" w:eastAsia="Arial"/>
          <w:b/>
          <w:bCs/>
          <w:spacing w:val="-6"/>
          <w:w w:val="90"/>
          <w:sz w:val="21"/>
          <w:szCs w:val="21"/>
        </w:rPr>
        <w:t>h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y</w:t>
      </w:r>
      <w:r>
        <w:rPr>
          <w:rFonts w:ascii="Arial" w:hAnsi="Arial" w:cs="Arial" w:eastAsia="Arial"/>
          <w:b/>
          <w:bCs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judgments</w:t>
      </w:r>
      <w:r>
        <w:rPr>
          <w:rFonts w:ascii="Arial" w:hAnsi="Arial" w:cs="Arial" w:eastAsia="Arial"/>
          <w:b/>
          <w:bCs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Management</w:t>
      </w:r>
      <w:r>
        <w:rPr>
          <w:rFonts w:ascii="Arial" w:hAnsi="Arial" w:cs="Arial" w:eastAsia="Arial"/>
          <w:b/>
          <w:bCs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21"/>
          <w:szCs w:val="21"/>
        </w:rPr>
        <w:t>Accountability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pStyle w:val="BodyText"/>
        <w:spacing w:before="56"/>
        <w:ind w:right="6856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25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0"/>
          <w:w w:val="105"/>
        </w:rPr>
        <w:t>Management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of</w:t>
      </w:r>
      <w:r>
        <w:rPr>
          <w:b w:val="0"/>
          <w:bCs w:val="0"/>
          <w:color w:val="000000"/>
          <w:spacing w:val="-39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human</w:t>
      </w:r>
      <w:r>
        <w:rPr>
          <w:b w:val="0"/>
          <w:bCs w:val="0"/>
          <w:color w:val="000000"/>
          <w:spacing w:val="-39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resou</w:t>
      </w:r>
      <w:r>
        <w:rPr>
          <w:b w:val="0"/>
          <w:bCs w:val="0"/>
          <w:color w:val="000000"/>
          <w:spacing w:val="-4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right="7814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16161"/>
          <w:spacing w:val="14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6"/>
          <w:w w:val="105"/>
        </w:rPr>
        <w:t>F</w:t>
      </w:r>
      <w:r>
        <w:rPr>
          <w:b w:val="0"/>
          <w:bCs w:val="0"/>
          <w:color w:val="000000"/>
          <w:spacing w:val="0"/>
          <w:w w:val="105"/>
        </w:rPr>
        <w:t>inancial</w:t>
      </w:r>
      <w:r>
        <w:rPr>
          <w:b w:val="0"/>
          <w:bCs w:val="0"/>
          <w:color w:val="000000"/>
          <w:spacing w:val="-33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5"/>
        <w:ind w:left="1700" w:right="809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116161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Assets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management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before="85"/>
        <w:ind w:right="8012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28"/>
          <w:w w:val="105"/>
          <w:sz w:val="12"/>
          <w:szCs w:val="12"/>
        </w:rPr>
        <w:t> </w:t>
      </w:r>
      <w:r>
        <w:rPr>
          <w:b w:val="0"/>
          <w:bCs w:val="0"/>
          <w:color w:val="000000"/>
          <w:spacing w:val="-6"/>
          <w:w w:val="105"/>
        </w:rPr>
        <w:t>F</w:t>
      </w:r>
      <w:r>
        <w:rPr>
          <w:b w:val="0"/>
          <w:bCs w:val="0"/>
          <w:color w:val="000000"/>
          <w:spacing w:val="0"/>
          <w:w w:val="105"/>
        </w:rPr>
        <w:t>inancial</w:t>
      </w:r>
      <w:r>
        <w:rPr>
          <w:b w:val="0"/>
          <w:bCs w:val="0"/>
          <w:color w:val="000000"/>
          <w:spacing w:val="-38"/>
          <w:w w:val="105"/>
        </w:rPr>
        <w:t> </w:t>
      </w:r>
      <w:r>
        <w:rPr>
          <w:b w:val="0"/>
          <w:bCs w:val="0"/>
          <w:color w:val="000000"/>
          <w:spacing w:val="0"/>
          <w:w w:val="105"/>
        </w:rPr>
        <w:t>Statements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Execut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ernment,</w:t>
      </w:r>
      <w:r>
        <w:rPr>
          <w:b w:val="0"/>
          <w:bCs w:val="0"/>
          <w:spacing w:val="-9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arliamentary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representat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broad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ange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stakeholders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(i)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data,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(ii)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results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those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standards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(iii)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financial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statements.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e-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period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sh</w:t>
      </w:r>
      <w:r>
        <w:rPr>
          <w:b w:val="0"/>
          <w:bCs w:val="0"/>
          <w:spacing w:val="-4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linked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adequate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vision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resou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40" w:bottom="280" w:left="0" w:right="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3004" w:right="1701" w:hanging="1304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4.13.1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produces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contributes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publicly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ailable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previous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-26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1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185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spee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815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ind w:left="55" w:right="3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irst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irst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</w:p>
          <w:p>
            <w:pPr>
              <w:pStyle w:val="TableParagraph"/>
              <w:spacing w:line="200" w:lineRule="exact" w:before="2"/>
              <w:ind w:left="77" w:right="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Report)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"/>
              <w:ind w:left="75" w:right="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opening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472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680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90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90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2011-2012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spee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but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85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5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5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opening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irst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new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Annual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15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563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</w:tbl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0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.289997pt;width:59.528pt;height:22.676pt;mso-position-horizontal-relative:page;mso-position-vertical-relative:paragraph;z-index:-14777" coordorigin="1701,-6" coordsize="1191,454">
            <v:shape style="position:absolute;left:1701;top:-6;width:1191;height:454" coordorigin="1701,-6" coordsize="1191,454" path="m1701,448l2891,448,2891,-6,1701,-6,1701,448xe" filled="t" fillcolor="#8AB470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Annual</w:t>
      </w:r>
      <w:r>
        <w:rPr>
          <w:rFonts w:ascii="Arial" w:hAnsi="Arial" w:cs="Arial" w:eastAsia="Arial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report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publicly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ailable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previous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spacing w:val="-1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0" w:lineRule="exact" w:before="95"/>
        <w:ind w:left="3004" w:right="1701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1.845787pt;width:59.528pt;height:22.676pt;mso-position-horizontal-relative:page;mso-position-vertical-relative:paragraph;z-index:-14776" coordorigin="1701,37" coordsize="1191,454">
            <v:shape style="position:absolute;left:1701;top:37;width:1191;height:454" coordorigin="1701,37" coordsize="1191,454" path="m1701,490l2891,490,2891,37,1701,37,1701,490xe" filled="t" fillcolor="#F58332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Produces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annual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report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previous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ear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but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2012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it</w:t>
      </w:r>
      <w:r>
        <w:rPr>
          <w:rFonts w:ascii="Arial" w:hAnsi="Arial" w:cs="Arial" w:eastAsia="Arial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not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clear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public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can</w:t>
      </w:r>
      <w:r>
        <w:rPr>
          <w:rFonts w:ascii="Arial" w:hAnsi="Arial" w:cs="Arial" w:eastAsia="Arial"/>
          <w:b w:val="0"/>
          <w:bCs w:val="0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access</w:t>
      </w:r>
      <w:r>
        <w:rPr>
          <w:rFonts w:ascii="Arial" w:hAnsi="Arial" w:cs="Arial" w:eastAsia="Arial"/>
          <w:b w:val="0"/>
          <w:bCs w:val="0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it.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0"/>
        <w:ind w:left="3004" w:right="161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2.414394pt;width:59.528pt;height:22.676pt;mso-position-horizontal-relative:page;mso-position-vertical-relative:paragraph;z-index:-14775" coordorigin="1701,-48" coordsize="1191,454">
            <v:shape style="position:absolute;left:1701;top:-48;width:1191;height:454" coordorigin="1701,-48" coordsize="1191,454" path="m1701,405l2891,405,2891,-48,1701,-48,1701,405xe" filled="t" fillcolor="#D75441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Does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not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produce</w:t>
      </w:r>
      <w:r>
        <w:rPr>
          <w:rFonts w:ascii="Arial" w:hAnsi="Arial" w:cs="Arial" w:eastAsia="Arial"/>
          <w:b w:val="0"/>
          <w:bCs w:val="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annual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report</w:t>
      </w:r>
      <w:r>
        <w:rPr>
          <w:rFonts w:ascii="Arial" w:hAnsi="Arial" w:cs="Arial" w:eastAsia="Arial"/>
          <w:b w:val="0"/>
          <w:bCs w:val="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previous</w:t>
      </w:r>
      <w:r>
        <w:rPr>
          <w:rFonts w:ascii="Arial" w:hAnsi="Arial" w:cs="Arial" w:eastAsia="Arial"/>
          <w:b w:val="0"/>
          <w:bCs w:val="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spacing w:val="-1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3004" w:right="1701" w:hanging="1304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4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4.13.2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produces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contributes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publicly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ailable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previous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-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11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4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4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8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9"/>
                <w:w w:val="8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9"/>
                <w:w w:val="8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85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5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(2009-2010)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5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(2009-2010)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185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73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7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72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72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</w:tr>
      <w:tr>
        <w:trPr>
          <w:trHeight w:val="200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(2008)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8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9"/>
                <w:w w:val="8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9"/>
                <w:w w:val="8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(2009-2010)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(2009-2010)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to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spee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h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arliament)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containing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request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document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not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referred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to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.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clear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noticeboard.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not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attend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ould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otherwise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access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496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58332"/>
          </w:tcPr>
          <w:p>
            <w:pPr/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4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3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1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1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(1982)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5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7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3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5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3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5" w:right="3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200" w:lineRule="exact" w:before="44"/>
              <w:ind w:left="74" w:right="3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4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3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4" w:right="3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200" w:lineRule="exact" w:before="44"/>
              <w:ind w:left="74" w:right="2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(2009)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ind w:left="74" w:right="2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Hardco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(2010)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bookmarkStart w:name="Indicator 14 Transparency– Court Service" w:id="27"/>
      <w:bookmarkEnd w:id="27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14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-26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ansparen</w:t>
      </w:r>
      <w:r>
        <w:rPr>
          <w:rFonts w:ascii="Arial" w:hAnsi="Arial" w:cs="Arial" w:eastAsia="Arial"/>
          <w:b w:val="0"/>
          <w:bCs w:val="0"/>
          <w:color w:val="116161"/>
          <w:spacing w:val="-9"/>
          <w:w w:val="95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y–</w:t>
      </w:r>
      <w:r>
        <w:rPr>
          <w:rFonts w:ascii="Arial" w:hAnsi="Arial" w:cs="Arial" w:eastAsia="Arial"/>
          <w:b w:val="0"/>
          <w:bCs w:val="0"/>
          <w:color w:val="116161"/>
          <w:spacing w:val="-3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Court</w:t>
      </w:r>
      <w:r>
        <w:rPr>
          <w:rFonts w:ascii="Arial" w:hAnsi="Arial" w:cs="Arial" w:eastAsia="Arial"/>
          <w:b w:val="0"/>
          <w:bCs w:val="0"/>
          <w:color w:val="116161"/>
          <w:spacing w:val="1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Services</w:t>
      </w:r>
      <w:r>
        <w:rPr>
          <w:rFonts w:ascii="Arial" w:hAnsi="Arial" w:cs="Arial" w:eastAsia="Arial"/>
          <w:b w:val="0"/>
          <w:bCs w:val="0"/>
          <w:color w:val="116161"/>
          <w:spacing w:val="1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Information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0"/>
        <w:jc w:val="left"/>
        <w:rPr>
          <w:b w:val="0"/>
          <w:bCs w:val="0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74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spacing w:val="0"/>
          <w:w w:val="95"/>
        </w:rPr>
        <w:t>Information</w:t>
      </w:r>
      <w:r>
        <w:rPr>
          <w:spacing w:val="-25"/>
          <w:w w:val="95"/>
        </w:rPr>
        <w:t> </w:t>
      </w:r>
      <w:r>
        <w:rPr>
          <w:spacing w:val="0"/>
          <w:w w:val="95"/>
        </w:rPr>
        <w:t>on</w:t>
      </w:r>
      <w:r>
        <w:rPr>
          <w:spacing w:val="-25"/>
          <w:w w:val="95"/>
        </w:rPr>
        <w:t> </w:t>
      </w:r>
      <w:r>
        <w:rPr>
          <w:spacing w:val="0"/>
          <w:w w:val="95"/>
        </w:rPr>
        <w:t>court</w:t>
      </w:r>
      <w:r>
        <w:rPr>
          <w:spacing w:val="-25"/>
          <w:w w:val="95"/>
        </w:rPr>
        <w:t> </w:t>
      </w:r>
      <w:r>
        <w:rPr>
          <w:spacing w:val="0"/>
          <w:w w:val="95"/>
        </w:rPr>
        <w:t>se</w:t>
      </w:r>
      <w:r>
        <w:rPr>
          <w:spacing w:val="-5"/>
          <w:w w:val="95"/>
        </w:rPr>
        <w:t>r</w:t>
      </w:r>
      <w:r>
        <w:rPr>
          <w:spacing w:val="0"/>
          <w:w w:val="95"/>
        </w:rPr>
        <w:t>vices</w:t>
      </w:r>
      <w:r>
        <w:rPr>
          <w:spacing w:val="-25"/>
          <w:w w:val="95"/>
        </w:rPr>
        <w:t> </w:t>
      </w:r>
      <w:r>
        <w:rPr>
          <w:spacing w:val="0"/>
          <w:w w:val="95"/>
        </w:rPr>
        <w:t>that</w:t>
      </w:r>
      <w:r>
        <w:rPr>
          <w:spacing w:val="-25"/>
          <w:w w:val="95"/>
        </w:rPr>
        <w:t> </w:t>
      </w:r>
      <w:r>
        <w:rPr>
          <w:spacing w:val="0"/>
          <w:w w:val="95"/>
        </w:rPr>
        <w:t>is</w:t>
      </w:r>
      <w:r>
        <w:rPr>
          <w:spacing w:val="-24"/>
          <w:w w:val="95"/>
        </w:rPr>
        <w:t> </w:t>
      </w:r>
      <w:r>
        <w:rPr>
          <w:spacing w:val="0"/>
          <w:w w:val="95"/>
        </w:rPr>
        <w:t>public</w:t>
      </w:r>
      <w:r>
        <w:rPr>
          <w:spacing w:val="-4"/>
          <w:w w:val="95"/>
        </w:rPr>
        <w:t>l</w:t>
      </w:r>
      <w:r>
        <w:rPr>
          <w:spacing w:val="0"/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7"/>
          <w:w w:val="95"/>
        </w:rPr>
        <w:t>v</w:t>
      </w:r>
      <w:r>
        <w:rPr>
          <w:spacing w:val="0"/>
          <w:w w:val="95"/>
        </w:rPr>
        <w:t>ailable.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62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71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websites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bro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hures.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websites.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408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100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100"/>
        </w:rPr>
        <w:t>n</w:t>
      </w:r>
      <w:r>
        <w:rPr>
          <w:rFonts w:ascii="Arial" w:hAnsi="Arial" w:cs="Arial" w:eastAsia="Arial"/>
          <w:b/>
          <w:bCs/>
          <w:color w:val="FFFFFF"/>
          <w:spacing w:val="52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W</w:t>
      </w:r>
      <w:r>
        <w:rPr>
          <w:b w:val="0"/>
          <w:bCs w:val="0"/>
          <w:color w:val="000000"/>
          <w:spacing w:val="1"/>
          <w:w w:val="100"/>
        </w:rPr>
        <w:t>it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approximatel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on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quarte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populatio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PJDP</w:t>
      </w:r>
      <w:r>
        <w:rPr>
          <w:b w:val="0"/>
          <w:bCs w:val="0"/>
          <w:color w:val="000000"/>
          <w:spacing w:val="2"/>
          <w:w w:val="84"/>
        </w:rPr>
        <w:t> </w:t>
      </w:r>
      <w:r>
        <w:rPr>
          <w:b w:val="0"/>
          <w:bCs w:val="0"/>
          <w:color w:val="000000"/>
          <w:spacing w:val="2"/>
          <w:w w:val="100"/>
        </w:rPr>
        <w:t>PIC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h</w:t>
      </w:r>
      <w:r>
        <w:rPr>
          <w:b w:val="0"/>
          <w:bCs w:val="0"/>
          <w:color w:val="000000"/>
          <w:spacing w:val="-6"/>
          <w:w w:val="100"/>
        </w:rPr>
        <w:t>a</w:t>
      </w:r>
      <w:r>
        <w:rPr>
          <w:b w:val="0"/>
          <w:bCs w:val="0"/>
          <w:color w:val="000000"/>
          <w:spacing w:val="2"/>
          <w:w w:val="100"/>
        </w:rPr>
        <w:t>vin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incom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tha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fall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bel</w:t>
      </w:r>
      <w:r>
        <w:rPr>
          <w:b w:val="0"/>
          <w:bCs w:val="0"/>
          <w:color w:val="000000"/>
          <w:spacing w:val="-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basi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need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p</w:t>
      </w:r>
      <w:r>
        <w:rPr>
          <w:b w:val="0"/>
          <w:bCs w:val="0"/>
          <w:color w:val="000000"/>
          <w:spacing w:val="-1"/>
          <w:w w:val="100"/>
        </w:rPr>
        <w:t>o</w:t>
      </w:r>
      <w:r>
        <w:rPr>
          <w:b w:val="0"/>
          <w:bCs w:val="0"/>
          <w:color w:val="000000"/>
          <w:spacing w:val="-1"/>
          <w:w w:val="100"/>
        </w:rPr>
        <w:t>v</w:t>
      </w:r>
      <w:r>
        <w:rPr>
          <w:b w:val="0"/>
          <w:bCs w:val="0"/>
          <w:color w:val="000000"/>
          <w:spacing w:val="2"/>
          <w:w w:val="100"/>
        </w:rPr>
        <w:t>erty</w:t>
      </w:r>
      <w:r>
        <w:rPr>
          <w:b w:val="0"/>
          <w:bCs w:val="0"/>
          <w:color w:val="000000"/>
          <w:spacing w:val="2"/>
          <w:w w:val="96"/>
        </w:rPr>
        <w:t> </w:t>
      </w:r>
      <w:r>
        <w:rPr>
          <w:b w:val="0"/>
          <w:bCs w:val="0"/>
          <w:color w:val="000000"/>
          <w:spacing w:val="1"/>
          <w:w w:val="100"/>
        </w:rPr>
        <w:t>lin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tha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countr</w:t>
      </w:r>
      <w:r>
        <w:rPr>
          <w:b w:val="0"/>
          <w:bCs w:val="0"/>
          <w:color w:val="000000"/>
          <w:spacing w:val="-18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an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wit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majorit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cour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5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clients</w:t>
      </w:r>
      <w:r>
        <w:rPr>
          <w:b w:val="0"/>
          <w:bCs w:val="0"/>
          <w:color w:val="000000"/>
          <w:spacing w:val="2"/>
          <w:w w:val="98"/>
        </w:rPr>
        <w:t> </w:t>
      </w:r>
      <w:r>
        <w:rPr>
          <w:b w:val="0"/>
          <w:bCs w:val="0"/>
          <w:color w:val="000000"/>
          <w:spacing w:val="2"/>
          <w:w w:val="100"/>
        </w:rPr>
        <w:t>appearin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cour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withou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lega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representation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important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fo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court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conside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h</w:t>
      </w:r>
      <w:r>
        <w:rPr>
          <w:b w:val="0"/>
          <w:bCs w:val="0"/>
          <w:color w:val="000000"/>
          <w:spacing w:val="-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w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bes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</w:t>
      </w:r>
      <w:r>
        <w:rPr>
          <w:b w:val="0"/>
          <w:bCs w:val="0"/>
          <w:color w:val="000000"/>
          <w:spacing w:val="-1"/>
          <w:w w:val="100"/>
        </w:rPr>
        <w:t>n</w:t>
      </w:r>
      <w:r>
        <w:rPr>
          <w:b w:val="0"/>
          <w:bCs w:val="0"/>
          <w:color w:val="000000"/>
          <w:spacing w:val="-1"/>
          <w:w w:val="100"/>
        </w:rPr>
        <w:t>v</w:t>
      </w:r>
      <w:r>
        <w:rPr>
          <w:b w:val="0"/>
          <w:bCs w:val="0"/>
          <w:color w:val="000000"/>
          <w:spacing w:val="2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informatio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2"/>
          <w:w w:val="100"/>
        </w:rPr>
        <w:t>court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"/>
        <w:ind w:left="3685" w:right="1993"/>
        <w:jc w:val="left"/>
      </w:pPr>
      <w:r>
        <w:rPr>
          <w:b w:val="0"/>
          <w:bCs w:val="0"/>
          <w:spacing w:val="2"/>
          <w:w w:val="95"/>
        </w:rPr>
        <w:t>service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potentia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users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9"/>
          <w:w w:val="95"/>
        </w:rPr>
        <w:t>T</w:t>
      </w:r>
      <w:r>
        <w:rPr>
          <w:b w:val="0"/>
          <w:bCs w:val="0"/>
          <w:spacing w:val="2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interne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i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1"/>
          <w:w w:val="95"/>
        </w:rPr>
        <w:t>effect</w:t>
      </w:r>
      <w:r>
        <w:rPr>
          <w:b w:val="0"/>
          <w:bCs w:val="0"/>
          <w:spacing w:val="-2"/>
          <w:w w:val="95"/>
        </w:rPr>
        <w:t>i</w:t>
      </w:r>
      <w:r>
        <w:rPr>
          <w:b w:val="0"/>
          <w:bCs w:val="0"/>
          <w:spacing w:val="-1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2"/>
          <w:w w:val="95"/>
        </w:rPr>
        <w:t>w</w:t>
      </w:r>
      <w:r>
        <w:rPr>
          <w:b w:val="0"/>
          <w:bCs w:val="0"/>
          <w:spacing w:val="-6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1"/>
          <w:w w:val="95"/>
        </w:rPr>
        <w:t>of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95"/>
        </w:rPr>
        <w:t>presentin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informatio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2"/>
          <w:w w:val="95"/>
        </w:rPr>
        <w:t>ang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stakeholder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2"/>
          <w:w w:val="95"/>
        </w:rPr>
        <w:t>w</w:t>
      </w:r>
      <w:r>
        <w:rPr>
          <w:b w:val="0"/>
          <w:bCs w:val="0"/>
          <w:spacing w:val="1"/>
          <w:w w:val="95"/>
        </w:rPr>
        <w:t>h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2"/>
          <w:w w:val="95"/>
        </w:rPr>
        <w:t>m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95"/>
        </w:rPr>
        <w:t>assis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2"/>
          <w:w w:val="95"/>
        </w:rPr>
        <w:t>disa</w:t>
      </w:r>
      <w:r>
        <w:rPr>
          <w:b w:val="0"/>
          <w:bCs w:val="0"/>
          <w:spacing w:val="-3"/>
          <w:w w:val="95"/>
        </w:rPr>
        <w:t>d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2"/>
          <w:w w:val="95"/>
        </w:rPr>
        <w:t>antage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2"/>
          <w:w w:val="95"/>
        </w:rPr>
        <w:t>group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2"/>
          <w:w w:val="95"/>
        </w:rPr>
        <w:t>acces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1"/>
          <w:w w:val="95"/>
        </w:rPr>
        <w:t>courts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1"/>
          <w:w w:val="95"/>
        </w:rPr>
        <w:t>H</w:t>
      </w:r>
      <w:r>
        <w:rPr>
          <w:b w:val="0"/>
          <w:bCs w:val="0"/>
          <w:spacing w:val="-1"/>
          <w:w w:val="95"/>
        </w:rPr>
        <w:t>o</w:t>
      </w:r>
      <w:r>
        <w:rPr>
          <w:b w:val="0"/>
          <w:bCs w:val="0"/>
          <w:spacing w:val="1"/>
          <w:w w:val="95"/>
        </w:rPr>
        <w:t>we</w:t>
      </w:r>
      <w:r>
        <w:rPr>
          <w:b w:val="0"/>
          <w:bCs w:val="0"/>
          <w:spacing w:val="-1"/>
          <w:w w:val="95"/>
        </w:rPr>
        <w:t>v</w:t>
      </w:r>
      <w:r>
        <w:rPr>
          <w:b w:val="0"/>
          <w:bCs w:val="0"/>
          <w:spacing w:val="2"/>
          <w:w w:val="95"/>
        </w:rPr>
        <w:t>e</w:t>
      </w:r>
      <w:r>
        <w:rPr>
          <w:b w:val="0"/>
          <w:bCs w:val="0"/>
          <w:spacing w:val="-15"/>
          <w:w w:val="95"/>
        </w:rPr>
        <w:t>r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1"/>
          <w:w w:val="95"/>
        </w:rPr>
        <w:t>direct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95"/>
        </w:rPr>
        <w:t>engagemen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1"/>
          <w:w w:val="95"/>
        </w:rPr>
        <w:t>wit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1"/>
          <w:w w:val="95"/>
        </w:rPr>
        <w:t>potentia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1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2"/>
          <w:w w:val="95"/>
        </w:rPr>
        <w:t>user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1"/>
          <w:w w:val="95"/>
        </w:rPr>
        <w:t>throug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2"/>
          <w:w w:val="95"/>
        </w:rPr>
        <w:t>poster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1"/>
          <w:w w:val="95"/>
        </w:rPr>
        <w:t>i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1"/>
          <w:w w:val="95"/>
        </w:rPr>
        <w:t>health</w:t>
      </w:r>
      <w:r>
        <w:rPr>
          <w:b w:val="0"/>
          <w:bCs w:val="0"/>
          <w:spacing w:val="2"/>
          <w:w w:val="97"/>
        </w:rPr>
        <w:t> </w:t>
      </w:r>
      <w:r>
        <w:rPr>
          <w:b w:val="0"/>
          <w:bCs w:val="0"/>
          <w:spacing w:val="1"/>
          <w:w w:val="95"/>
        </w:rPr>
        <w:t>clinic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an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2"/>
          <w:w w:val="95"/>
        </w:rPr>
        <w:t>g</w:t>
      </w:r>
      <w:r>
        <w:rPr>
          <w:b w:val="0"/>
          <w:bCs w:val="0"/>
          <w:spacing w:val="-1"/>
          <w:w w:val="95"/>
        </w:rPr>
        <w:t>o</w:t>
      </w:r>
      <w:r>
        <w:rPr>
          <w:b w:val="0"/>
          <w:bCs w:val="0"/>
          <w:spacing w:val="-1"/>
          <w:w w:val="95"/>
        </w:rPr>
        <w:t>v</w:t>
      </w:r>
      <w:r>
        <w:rPr>
          <w:b w:val="0"/>
          <w:bCs w:val="0"/>
          <w:spacing w:val="1"/>
          <w:w w:val="95"/>
        </w:rPr>
        <w:t>ernmen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offices</w:t>
      </w:r>
      <w:r>
        <w:rPr>
          <w:b w:val="0"/>
          <w:bCs w:val="0"/>
          <w:spacing w:val="0"/>
          <w:w w:val="95"/>
        </w:rPr>
        <w:t>,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-1"/>
          <w:w w:val="95"/>
        </w:rPr>
        <w:t>r</w:t>
      </w:r>
      <w:r>
        <w:rPr>
          <w:b w:val="0"/>
          <w:bCs w:val="0"/>
          <w:spacing w:val="1"/>
          <w:w w:val="95"/>
        </w:rPr>
        <w:t>adi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bulletin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1"/>
          <w:w w:val="95"/>
        </w:rPr>
        <w:t>othe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2"/>
          <w:w w:val="95"/>
        </w:rPr>
        <w:t>mean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2"/>
          <w:w w:val="95"/>
        </w:rPr>
        <w:t>is</w:t>
      </w:r>
      <w:r>
        <w:rPr>
          <w:b w:val="0"/>
          <w:bCs w:val="0"/>
          <w:spacing w:val="2"/>
          <w:w w:val="92"/>
        </w:rPr>
        <w:t> </w:t>
      </w:r>
      <w:r>
        <w:rPr>
          <w:b w:val="0"/>
          <w:bCs w:val="0"/>
          <w:spacing w:val="2"/>
          <w:w w:val="95"/>
        </w:rPr>
        <w:t>als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importan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2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-2"/>
          <w:w w:val="95"/>
        </w:rPr>
        <w:t>w</w:t>
      </w:r>
      <w:r>
        <w:rPr>
          <w:b w:val="0"/>
          <w:bCs w:val="0"/>
          <w:spacing w:val="-6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informin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potentia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1"/>
          <w:w w:val="95"/>
        </w:rPr>
        <w:t>client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o</w:t>
      </w:r>
      <w:r>
        <w:rPr>
          <w:b w:val="0"/>
          <w:bCs w:val="0"/>
          <w:spacing w:val="0"/>
          <w:w w:val="95"/>
        </w:rPr>
        <w:t>f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h</w:t>
      </w:r>
      <w:r>
        <w:rPr>
          <w:b w:val="0"/>
          <w:bCs w:val="0"/>
          <w:spacing w:val="-1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1"/>
          <w:w w:val="95"/>
        </w:rPr>
        <w:t>they</w:t>
      </w:r>
      <w:r>
        <w:rPr>
          <w:b w:val="0"/>
          <w:bCs w:val="0"/>
          <w:spacing w:val="2"/>
          <w:w w:val="97"/>
        </w:rPr>
        <w:t> </w:t>
      </w:r>
      <w:r>
        <w:rPr>
          <w:b w:val="0"/>
          <w:bCs w:val="0"/>
          <w:spacing w:val="2"/>
          <w:w w:val="95"/>
        </w:rPr>
        <w:t>m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2"/>
          <w:w w:val="95"/>
        </w:rPr>
        <w:t>acces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2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2"/>
          <w:w w:val="95"/>
        </w:rPr>
        <w:t>court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1"/>
          <w:w w:val="95"/>
        </w:rPr>
        <w:t>fo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1"/>
          <w:w w:val="95"/>
        </w:rPr>
        <w:t>thei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1"/>
          <w:w w:val="95"/>
        </w:rPr>
        <w:t>lega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2"/>
          <w:w w:val="95"/>
        </w:rPr>
        <w:t>issues.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65"/>
        <w:ind w:left="1729" w:right="0"/>
        <w:jc w:val="left"/>
      </w:pPr>
      <w:r>
        <w:rPr/>
        <w:pict>
          <v:group style="position:absolute;margin-left:84.539001pt;margin-top:-178.72551pt;width:426.197pt;height:173.914pt;mso-position-horizontal-relative:page;mso-position-vertical-relative:paragraph;z-index:-14773" coordorigin="1691,-3575" coordsize="8524,3478">
            <v:group style="position:absolute;left:1701;top:-3565;width:8504;height:3458" coordorigin="1701,-3565" coordsize="8504,3458">
              <v:shape style="position:absolute;left:1701;top:-3565;width:8504;height:3458" coordorigin="1701,-3565" coordsize="8504,3458" path="m1701,-106l10205,-106,10205,-3565,1701,-3565,1701,-106xe" filled="t" fillcolor="#65A5AE" stroked="f">
                <v:path arrowok="t"/>
                <v:fill type="solid"/>
              </v:shape>
            </v:group>
            <v:group style="position:absolute;left:1701;top:-3565;width:1871;height:340" coordorigin="1701,-3565" coordsize="1871,340">
              <v:shape style="position:absolute;left:1701;top:-3565;width:1871;height:340" coordorigin="1701,-3565" coordsize="1871,340" path="m1701,-3224l3572,-3224,3572,-3565,1701,-3565,1701,-3224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16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4.14.2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40"/>
          <w:w w:val="100"/>
        </w:rPr>
        <w:t> </w:t>
      </w:r>
      <w:r>
        <w:rPr>
          <w:b w:val="0"/>
          <w:bCs w:val="0"/>
          <w:spacing w:val="0"/>
          <w:w w:val="100"/>
        </w:rPr>
        <w:t>2011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Baseline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07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88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31" w:lineRule="auto" w:before="41"/>
              <w:ind w:left="75" w:right="5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5"/>
                  <w:w w:val="100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100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6"/>
                  <w:szCs w:val="16"/>
                </w:rPr>
                <w:t>.</w:t>
              </w:r>
              <w:r>
                <w:rPr>
                  <w:rFonts w:ascii="Arial" w:hAnsi="Arial" w:cs="Arial" w:eastAsia="Arial"/>
                  <w:b w:val="0"/>
                  <w:bCs w:val="0"/>
                  <w:color w:val="000000"/>
                  <w:spacing w:val="0"/>
                  <w:w w:val="100"/>
                  <w:sz w:val="16"/>
                  <w:szCs w:val="16"/>
                </w:rPr>
              </w:r>
            </w:hyperlink>
          </w:p>
          <w:p>
            <w:pPr>
              <w:pStyle w:val="TableParagraph"/>
              <w:spacing w:before="17"/>
              <w:ind w:left="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rm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3"/>
                <w:w w:val="9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80" w:lineRule="exact"/>
              <w:ind w:left="75" w:right="7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5"/>
                  <w:sz w:val="16"/>
                  <w:szCs w:val="16"/>
                </w:rPr>
                <w:t>h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3"/>
                  <w:w w:val="95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1"/>
                  <w:w w:val="95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7"/>
                  <w:w w:val="95"/>
                  <w:sz w:val="16"/>
                  <w:szCs w:val="16"/>
                </w:rPr>
                <w:t>p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5"/>
                  <w:sz w:val="16"/>
                  <w:szCs w:val="16"/>
                </w:rPr>
                <w:t>: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4"/>
                  <w:w w:val="95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1"/>
                  <w:w w:val="95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5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95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5"/>
                  <w:sz w:val="16"/>
                  <w:szCs w:val="16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4"/>
                <w:w w:val="9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2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55" w:right="3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National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2" w:lineRule="auto" w:before="53"/>
              <w:ind w:left="55" w:right="20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Limited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6"/>
                  <w:szCs w:val="16"/>
                </w:rPr>
                <w:t>h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100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2"/>
                  <w:w w:val="100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7"/>
                  <w:w w:val="100"/>
                  <w:sz w:val="16"/>
                  <w:szCs w:val="16"/>
                </w:rPr>
                <w:t>p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100"/>
                  <w:sz w:val="16"/>
                  <w:szCs w:val="16"/>
                </w:rPr>
                <w:t>: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4"/>
                  <w:w w:val="100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1"/>
                  <w:w w:val="100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5"/>
                  <w:w w:val="100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100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6"/>
                  <w:szCs w:val="16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ci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0"/>
                <w:w w:val="9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9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ind w:left="55" w:right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 w:before="16"/>
              <w:ind w:left="55" w:right="3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0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90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0"/>
                  <w:sz w:val="16"/>
                  <w:szCs w:val="16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1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8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3"/>
                <w:w w:val="8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8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8"/>
                <w:w w:val="8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8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4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4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0"/>
                <w:w w:val="8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Coordinator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contributed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adio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alu.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3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exists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Appea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13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4.14.1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27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18"/>
          <w:w w:val="100"/>
        </w:rPr>
        <w:t>T</w:t>
      </w:r>
      <w:r>
        <w:rPr>
          <w:b w:val="0"/>
          <w:bCs w:val="0"/>
          <w:spacing w:val="0"/>
          <w:w w:val="100"/>
        </w:rPr>
        <w:t>rend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07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54" w:right="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313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/>
              <w:ind w:left="309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30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ind w:left="366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ind w:left="3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32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0" w:lineRule="exact" w:before="45"/>
              <w:ind w:left="54" w:right="18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lists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via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email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parties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/>
              <w:ind w:left="54" w:right="7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media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placed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notice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board.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 w:before="56"/>
              <w:ind w:left="54" w:right="1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Rele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pamphlets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made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ailable.</w:t>
            </w:r>
          </w:p>
          <w:p>
            <w:pPr>
              <w:pStyle w:val="TableParagraph"/>
              <w:spacing w:line="190" w:lineRule="exact" w:before="56"/>
              <w:ind w:left="54" w:right="4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7"/>
                <w:szCs w:val="17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ebsite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7"/>
                <w:szCs w:val="17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5"/>
                  <w:sz w:val="17"/>
                  <w:szCs w:val="17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7"/>
                  <w:w w:val="95"/>
                  <w:sz w:val="17"/>
                  <w:szCs w:val="17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5"/>
                  <w:sz w:val="17"/>
                  <w:szCs w:val="17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7"/>
                <w:szCs w:val="17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0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7" w:right="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31" w:lineRule="auto" w:before="44"/>
              <w:ind w:left="67" w:right="5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5"/>
                  <w:w w:val="100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100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6"/>
                  <w:szCs w:val="16"/>
                </w:rPr>
                <w:t>.</w:t>
              </w:r>
              <w:r>
                <w:rPr>
                  <w:rFonts w:ascii="Arial" w:hAnsi="Arial" w:cs="Arial" w:eastAsia="Arial"/>
                  <w:b w:val="0"/>
                  <w:bCs w:val="0"/>
                  <w:color w:val="000000"/>
                  <w:spacing w:val="0"/>
                  <w:w w:val="100"/>
                  <w:sz w:val="16"/>
                  <w:szCs w:val="16"/>
                </w:rPr>
              </w:r>
            </w:hyperlink>
          </w:p>
          <w:p>
            <w:pPr>
              <w:pStyle w:val="TableParagraph"/>
              <w:spacing w:before="17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rm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3"/>
                <w:w w:val="9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website: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80" w:lineRule="exact"/>
              <w:ind w:left="74" w:right="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5"/>
                  <w:sz w:val="16"/>
                  <w:szCs w:val="16"/>
                </w:rPr>
                <w:t>h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3"/>
                  <w:w w:val="95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1"/>
                  <w:w w:val="95"/>
                  <w:sz w:val="16"/>
                  <w:szCs w:val="16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7"/>
                  <w:w w:val="95"/>
                  <w:sz w:val="16"/>
                  <w:szCs w:val="16"/>
                </w:rPr>
                <w:t>p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5"/>
                  <w:sz w:val="16"/>
                  <w:szCs w:val="16"/>
                </w:rPr>
                <w:t>: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4"/>
                  <w:w w:val="95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1"/>
                  <w:w w:val="95"/>
                  <w:sz w:val="16"/>
                  <w:szCs w:val="16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95"/>
                  <w:sz w:val="16"/>
                  <w:szCs w:val="16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6"/>
                  <w:w w:val="95"/>
                  <w:sz w:val="16"/>
                  <w:szCs w:val="16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5"/>
                  <w:sz w:val="16"/>
                  <w:szCs w:val="16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9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2"/>
                <w:w w:val="9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4"/>
                <w:w w:val="9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5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62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2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2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6" w:right="5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88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90" w:lineRule="exact" w:before="45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7"/>
                <w:szCs w:val="17"/>
              </w:rPr>
              <w:t>Sup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7"/>
                <w:szCs w:val="17"/>
              </w:rPr>
              <w:t>eme</w:t>
            </w:r>
            <w:r>
              <w:rPr>
                <w:rFonts w:ascii="Arial" w:hAnsi="Arial" w:cs="Arial" w:eastAsia="Arial"/>
                <w:b/>
                <w:bCs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7"/>
                <w:szCs w:val="17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0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7"/>
                <w:szCs w:val="17"/>
              </w:rPr>
              <w:t>National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7"/>
                <w:szCs w:val="17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 w:before="56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Nationa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7"/>
                <w:szCs w:val="17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7"/>
                <w:szCs w:val="17"/>
              </w:rPr>
              <w:t>Suprem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7"/>
                <w:szCs w:val="17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7"/>
                <w:szCs w:val="17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limited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7"/>
                <w:szCs w:val="17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-5"/>
                  <w:w w:val="100"/>
                  <w:sz w:val="17"/>
                  <w:szCs w:val="17"/>
                </w:rPr>
                <w:t>h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7"/>
                  <w:szCs w:val="17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2"/>
                  <w:w w:val="100"/>
                  <w:sz w:val="17"/>
                  <w:szCs w:val="17"/>
                </w:rPr>
                <w:t>t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4"/>
                  <w:w w:val="100"/>
                  <w:sz w:val="17"/>
                  <w:szCs w:val="17"/>
                </w:rPr>
                <w:t>p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1"/>
                  <w:w w:val="100"/>
                  <w:sz w:val="17"/>
                  <w:szCs w:val="17"/>
                </w:rPr>
                <w:t>: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7"/>
                  <w:w w:val="100"/>
                  <w:sz w:val="17"/>
                  <w:szCs w:val="17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4"/>
                  <w:w w:val="100"/>
                  <w:sz w:val="17"/>
                  <w:szCs w:val="17"/>
                </w:rPr>
                <w:t>/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2"/>
                  <w:w w:val="100"/>
                  <w:sz w:val="17"/>
                  <w:szCs w:val="17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10"/>
                  <w:w w:val="100"/>
                  <w:sz w:val="17"/>
                  <w:szCs w:val="17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100"/>
                  <w:sz w:val="17"/>
                  <w:szCs w:val="17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4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4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4"/>
                <w:w w:val="100"/>
                <w:sz w:val="17"/>
                <w:szCs w:val="17"/>
              </w:rPr>
              <w:t>ci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5"/>
                <w:w w:val="10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5"/>
                <w:w w:val="10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6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4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4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100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190" w:lineRule="exact"/>
              <w:ind w:left="54" w:right="29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7"/>
                <w:szCs w:val="17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7"/>
                <w:szCs w:val="17"/>
              </w:rPr>
              <w:t>ates</w:t>
            </w:r>
            <w:r>
              <w:rPr>
                <w:rFonts w:ascii="Arial" w:hAnsi="Arial" w:cs="Arial" w:eastAsia="Arial"/>
                <w:b/>
                <w:bCs/>
                <w:spacing w:val="-2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7"/>
                <w:szCs w:val="17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7"/>
                <w:szCs w:val="17"/>
              </w:rPr>
              <w:t> </w:t>
            </w:r>
            <w:hyperlink r:id="rId66">
              <w:r>
                <w:rPr>
                  <w:rFonts w:ascii="Arial" w:hAnsi="Arial" w:cs="Arial" w:eastAsia="Arial"/>
                  <w:b/>
                  <w:bCs/>
                  <w:color w:val="717073"/>
                  <w:spacing w:val="2"/>
                  <w:w w:val="90"/>
                  <w:sz w:val="17"/>
                  <w:szCs w:val="17"/>
                </w:rPr>
                <w:t>ww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-9"/>
                  <w:w w:val="90"/>
                  <w:sz w:val="17"/>
                  <w:szCs w:val="17"/>
                </w:rPr>
                <w:t>w</w:t>
              </w:r>
              <w:r>
                <w:rPr>
                  <w:rFonts w:ascii="Arial" w:hAnsi="Arial" w:cs="Arial" w:eastAsia="Arial"/>
                  <w:b/>
                  <w:bCs/>
                  <w:color w:val="717073"/>
                  <w:spacing w:val="0"/>
                  <w:w w:val="90"/>
                  <w:sz w:val="17"/>
                  <w:szCs w:val="17"/>
                </w:rPr>
                <w:t>.</w:t>
              </w:r>
            </w:hyperlink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9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9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9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90"/>
                <w:sz w:val="17"/>
                <w:szCs w:val="17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88" w:lineRule="exact"/>
              <w:ind w:left="54" w:right="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1"/>
                <w:w w:val="8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2"/>
                <w:w w:val="85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3"/>
                <w:w w:val="8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1"/>
                <w:w w:val="8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-1"/>
                <w:w w:val="8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717073"/>
                <w:spacing w:val="0"/>
                <w:w w:val="85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B6953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ailable</w:t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4" w:right="-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services.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Magisterial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upg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aded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December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2011.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includes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page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entitled: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“H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go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court”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questions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bringing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vil</w:t>
      </w:r>
      <w:r>
        <w:rPr>
          <w:b w:val="0"/>
          <w:bCs w:val="0"/>
          <w:spacing w:val="0"/>
          <w:w w:val="111"/>
        </w:rPr>
        <w:t> </w:t>
      </w:r>
      <w:r>
        <w:rPr>
          <w:b w:val="0"/>
          <w:bCs w:val="0"/>
          <w:spacing w:val="0"/>
          <w:w w:val="95"/>
        </w:rPr>
        <w:t>matter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-4"/>
          <w:w w:val="95"/>
        </w:rPr>
        <w:t>s</w:t>
      </w:r>
      <w:r>
        <w:rPr>
          <w:b w:val="0"/>
          <w:bCs w:val="0"/>
          <w:spacing w:val="0"/>
          <w:w w:val="95"/>
        </w:rPr>
        <w:t>wered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non-legal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language.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wealth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statistical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Magisterial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also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includes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fees,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PDF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8"/>
          <w:w w:val="95"/>
        </w:rPr>
        <w:t>W</w:t>
      </w:r>
      <w:r>
        <w:rPr>
          <w:b w:val="0"/>
          <w:bCs w:val="0"/>
          <w:spacing w:val="0"/>
          <w:w w:val="95"/>
        </w:rPr>
        <w:t>ord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ersions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documents,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sitting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hedules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listings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heard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particular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2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ede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ated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States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Micronesia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re-laun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hed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last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includes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calendars,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forms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rules,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history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structure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udiciary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web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site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designed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eloped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under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ant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udicial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elopment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Prog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am,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funding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usAID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NZAI</w:t>
      </w:r>
      <w:r>
        <w:rPr>
          <w:b w:val="0"/>
          <w:bCs w:val="0"/>
          <w:spacing w:val="-10"/>
          <w:w w:val="95"/>
        </w:rPr>
        <w:t>D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2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contains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resou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ces,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descriptions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courts,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rules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admission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p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actice,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rules,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selected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wer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cases,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Constitution,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statutes,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selected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regulations,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customary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resou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ces,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reports.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alau,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relaun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hed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6"/>
          <w:w w:val="95"/>
        </w:rPr>
        <w:t>J</w:t>
      </w:r>
      <w:r>
        <w:rPr>
          <w:b w:val="0"/>
          <w:bCs w:val="0"/>
          <w:spacing w:val="0"/>
          <w:w w:val="95"/>
        </w:rPr>
        <w:t>anuary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2012.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website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features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sea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hable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calendar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upcoming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trials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hearings,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forms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including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complete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them,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link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acLII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5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53"/>
          <w:w w:val="95"/>
        </w:rPr>
        <w:t> </w:t>
      </w:r>
      <w:r>
        <w:rPr>
          <w:b w:val="0"/>
          <w:bCs w:val="0"/>
          <w:spacing w:val="0"/>
          <w:w w:val="95"/>
        </w:rPr>
        <w:t>published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judgments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appellate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0"/>
          <w:w w:val="95"/>
        </w:rPr>
        <w:t>vision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Court,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section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frequently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asked</w:t>
      </w:r>
      <w:r>
        <w:rPr>
          <w:b w:val="0"/>
          <w:bCs w:val="0"/>
          <w:spacing w:val="-20"/>
          <w:w w:val="95"/>
        </w:rPr>
        <w:t> </w:t>
      </w:r>
      <w:r>
        <w:rPr>
          <w:b w:val="0"/>
          <w:bCs w:val="0"/>
          <w:spacing w:val="0"/>
          <w:w w:val="95"/>
        </w:rPr>
        <w:t>questions.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5" w:val="left" w:leader="none"/>
        </w:tabs>
        <w:spacing w:before="47"/>
        <w:ind w:left="1757" w:right="0" w:firstLine="0"/>
        <w:jc w:val="left"/>
        <w:rPr>
          <w:rFonts w:ascii="Arial" w:hAnsi="Arial" w:cs="Arial" w:eastAsia="Arial"/>
          <w:sz w:val="32"/>
          <w:szCs w:val="32"/>
        </w:rPr>
      </w:pPr>
      <w:bookmarkStart w:name="Indicator 15 Transparency– Publication o" w:id="28"/>
      <w:bookmarkEnd w:id="28"/>
      <w:r>
        <w:rPr/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Indicator</w:t>
      </w:r>
      <w:r>
        <w:rPr>
          <w:rFonts w:ascii="Arial" w:hAnsi="Arial" w:cs="Arial" w:eastAsia="Arial"/>
          <w:b/>
          <w:bCs/>
          <w:color w:val="FFFFFF"/>
          <w:spacing w:val="5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>15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116161"/>
          <w:spacing w:val="-26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color w:val="116161"/>
          <w:spacing w:val="-4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ansparen</w:t>
      </w:r>
      <w:r>
        <w:rPr>
          <w:rFonts w:ascii="Arial" w:hAnsi="Arial" w:cs="Arial" w:eastAsia="Arial"/>
          <w:b w:val="0"/>
          <w:bCs w:val="0"/>
          <w:color w:val="116161"/>
          <w:spacing w:val="-9"/>
          <w:w w:val="95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y–</w:t>
      </w:r>
      <w:r>
        <w:rPr>
          <w:rFonts w:ascii="Arial" w:hAnsi="Arial" w:cs="Arial" w:eastAsia="Arial"/>
          <w:b w:val="0"/>
          <w:bCs w:val="0"/>
          <w:color w:val="116161"/>
          <w:spacing w:val="-45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Publication</w:t>
      </w:r>
      <w:r>
        <w:rPr>
          <w:rFonts w:ascii="Arial" w:hAnsi="Arial" w:cs="Arial" w:eastAsia="Arial"/>
          <w:b w:val="0"/>
          <w:bCs w:val="0"/>
          <w:color w:val="116161"/>
          <w:spacing w:val="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of</w:t>
      </w:r>
      <w:r>
        <w:rPr>
          <w:rFonts w:ascii="Arial" w:hAnsi="Arial" w:cs="Arial" w:eastAsia="Arial"/>
          <w:b w:val="0"/>
          <w:bCs w:val="0"/>
          <w:color w:val="116161"/>
          <w:spacing w:val="4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6161"/>
          <w:spacing w:val="-11"/>
          <w:w w:val="95"/>
          <w:sz w:val="32"/>
          <w:szCs w:val="32"/>
        </w:rPr>
        <w:t>J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95"/>
          <w:sz w:val="32"/>
          <w:szCs w:val="32"/>
        </w:rPr>
        <w:t>udgments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0"/>
        <w:jc w:val="left"/>
        <w:rPr>
          <w:b w:val="0"/>
          <w:bCs w:val="0"/>
        </w:rPr>
      </w:pPr>
      <w:r>
        <w:rPr/>
        <w:pict>
          <v:group style="position:absolute;margin-left:84.539001pt;margin-top:-38.493248pt;width:426.1974pt;height:26.512pt;mso-position-horizontal-relative:page;mso-position-vertical-relative:paragraph;z-index:-14772" coordorigin="1691,-770" coordsize="8524,530">
            <v:group style="position:absolute;left:1701;top:-760;width:1871;height:510" coordorigin="1701,-760" coordsize="1871,510">
              <v:shape style="position:absolute;left:1701;top:-760;width:1871;height:510" coordorigin="1701,-760" coordsize="1871,510" path="m1701,-250l3572,-250,3572,-760,1701,-760,1701,-250xe" filled="t" fillcolor="#5D0B0B" stroked="f">
                <v:path arrowok="t"/>
                <v:fill type="solid"/>
              </v:shape>
            </v:group>
            <v:group style="position:absolute;left:1701;top:-261;width:8504;height:2" coordorigin="1701,-261" coordsize="8504,2">
              <v:shape style="position:absolute;left:1701;top:-261;width:8504;height:2" coordorigin="1701,-261" coordsize="8504,0" path="m1701,-261l10205,-261e" filled="f" stroked="t" strokeweight="1pt" strokecolor="#116161">
                <v:path arrowok="t"/>
              </v:shape>
            </v:group>
            <w10:wrap type="none"/>
          </v:group>
        </w:pict>
      </w:r>
      <w:r>
        <w:rPr>
          <w:spacing w:val="0"/>
          <w:w w:val="95"/>
        </w:rPr>
        <w:t>Court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publishes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judgments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on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the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Internet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(th</w:t>
      </w:r>
      <w:r>
        <w:rPr>
          <w:spacing w:val="-4"/>
          <w:w w:val="95"/>
        </w:rPr>
        <w:t>r</w:t>
      </w:r>
      <w:r>
        <w:rPr>
          <w:spacing w:val="0"/>
          <w:w w:val="95"/>
        </w:rPr>
        <w:t>ough</w:t>
      </w:r>
      <w:r>
        <w:rPr>
          <w:spacing w:val="-16"/>
          <w:w w:val="95"/>
        </w:rPr>
        <w:t> </w:t>
      </w:r>
      <w:r>
        <w:rPr>
          <w:spacing w:val="-12"/>
          <w:w w:val="95"/>
        </w:rPr>
        <w:t>P</w:t>
      </w:r>
      <w:r>
        <w:rPr>
          <w:spacing w:val="0"/>
          <w:w w:val="95"/>
        </w:rPr>
        <w:t>ac</w:t>
      </w:r>
      <w:r>
        <w:rPr>
          <w:spacing w:val="0"/>
          <w:w w:val="95"/>
        </w:rPr>
        <w:t>l</w:t>
      </w:r>
      <w:r>
        <w:rPr>
          <w:spacing w:val="0"/>
          <w:w w:val="95"/>
        </w:rPr>
        <w:t>II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or</w:t>
      </w:r>
      <w:r>
        <w:rPr>
          <w:spacing w:val="-16"/>
          <w:w w:val="95"/>
        </w:rPr>
        <w:t> </w:t>
      </w:r>
      <w:r>
        <w:rPr>
          <w:spacing w:val="0"/>
          <w:w w:val="95"/>
        </w:rPr>
        <w:t>their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0"/>
          <w:w w:val="95"/>
        </w:rPr>
        <w:t>wn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0"/>
          <w:w w:val="95"/>
        </w:rPr>
        <w:t>ebsite).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69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78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70" w:right="45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(93%)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publish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publishing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(93%)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publishing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end</w:t>
            </w:r>
            <w:r>
              <w:rPr>
                <w:rFonts w:ascii="Arial" w:hAnsi="Arial" w:cs="Arial" w:eastAsia="Arial"/>
                <w:b/>
                <w:bCs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imp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1"/>
                <w:szCs w:val="21"/>
              </w:rPr>
              <w:t>ement</w:t>
            </w:r>
            <w:r>
              <w:rPr>
                <w:rFonts w:ascii="Arial" w:hAnsi="Arial" w:cs="Arial" w:eastAsia="Arial"/>
                <w:b/>
                <w:bCs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9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087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8" w:lineRule="auto"/>
              <w:ind w:left="170" w:right="43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(71%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publishe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highe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anuat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publis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aditiona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Right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Islan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website.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3685" w:right="2017" w:hanging="1815"/>
        <w:jc w:val="left"/>
      </w:pPr>
      <w:r>
        <w:rPr/>
        <w:pict>
          <v:group style="position:absolute;margin-left:84.539001pt;margin-top:57.683075pt;width:426.197pt;height:88.874pt;mso-position-horizontal-relative:page;mso-position-vertical-relative:paragraph;z-index:-14767" coordorigin="1691,1154" coordsize="8524,1777">
            <v:group style="position:absolute;left:1701;top:1164;width:8504;height:1757" coordorigin="1701,1164" coordsize="8504,1757">
              <v:shape style="position:absolute;left:1701;top:1164;width:8504;height:1757" coordorigin="1701,1164" coordsize="8504,1757" path="m1701,2921l10205,2921,10205,1164,1701,1164,1701,2921xe" filled="t" fillcolor="#65A5AE" stroked="f">
                <v:path arrowok="t"/>
                <v:fill type="solid"/>
              </v:shape>
            </v:group>
            <v:group style="position:absolute;left:1701;top:1164;width:1871;height:340" coordorigin="1701,1164" coordsize="1871,340">
              <v:shape style="position:absolute;left:1701;top:1164;width:1871;height:340" coordorigin="1701,1164" coordsize="1871,340" path="m1701,1504l3572,1504,3572,1164,1701,1164,1701,1504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2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encou</w:t>
      </w:r>
      <w:r>
        <w:rPr>
          <w:b w:val="0"/>
          <w:bCs w:val="0"/>
          <w:color w:val="000000"/>
          <w:spacing w:val="-1"/>
          <w:w w:val="95"/>
        </w:rPr>
        <w:t>r</w:t>
      </w:r>
      <w:r>
        <w:rPr>
          <w:b w:val="0"/>
          <w:bCs w:val="0"/>
          <w:color w:val="000000"/>
          <w:spacing w:val="2"/>
          <w:w w:val="95"/>
        </w:rPr>
        <w:t>ag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publicatio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judgment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fro</w:t>
      </w:r>
      <w:r>
        <w:rPr>
          <w:b w:val="0"/>
          <w:bCs w:val="0"/>
          <w:color w:val="000000"/>
          <w:spacing w:val="0"/>
          <w:w w:val="95"/>
        </w:rPr>
        <w:t>m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al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le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el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2"/>
          <w:w w:val="95"/>
        </w:rPr>
        <w:t>acLI</w:t>
      </w:r>
      <w:r>
        <w:rPr>
          <w:b w:val="0"/>
          <w:bCs w:val="0"/>
          <w:color w:val="000000"/>
          <w:spacing w:val="0"/>
          <w:w w:val="95"/>
        </w:rPr>
        <w:t>I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nationa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website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increas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understandin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</w:t>
      </w:r>
      <w:r>
        <w:rPr>
          <w:b w:val="0"/>
          <w:bCs w:val="0"/>
          <w:color w:val="000000"/>
          <w:spacing w:val="2"/>
          <w:w w:val="107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regio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be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1"/>
          <w:w w:val="95"/>
        </w:rPr>
        <w:t>on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4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or</w:t>
      </w:r>
      <w:r>
        <w:rPr>
          <w:b w:val="0"/>
          <w:bCs w:val="0"/>
          <w:color w:val="000000"/>
          <w:spacing w:val="0"/>
          <w:w w:val="95"/>
        </w:rPr>
        <w:t>k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2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left="3685" w:right="1751" w:hanging="1815"/>
        <w:jc w:val="left"/>
      </w:pPr>
      <w:r>
        <w:rPr/>
        <w:pict>
          <v:group style="position:absolute;margin-left:84.539001pt;margin-top:-60.487938pt;width:426.197pt;height:46.355pt;mso-position-horizontal-relative:page;mso-position-vertical-relative:paragraph;z-index:-14768" coordorigin="1691,-1210" coordsize="8524,927">
            <v:group style="position:absolute;left:1701;top:-1200;width:8504;height:907" coordorigin="1701,-1200" coordsize="8504,907">
              <v:shape style="position:absolute;left:1701;top:-1200;width:8504;height:907" coordorigin="1701,-1200" coordsize="8504,907" path="m1701,-293l10205,-293,10205,-1200,1701,-1200,1701,-293xe" filled="t" fillcolor="#65A5AE" stroked="f">
                <v:path arrowok="t"/>
                <v:fill type="solid"/>
              </v:shape>
            </v:group>
            <v:group style="position:absolute;left:1701;top:-1200;width:1871;height:340" coordorigin="1701,-1200" coordsize="1871,340">
              <v:shape style="position:absolute;left:1701;top:-1200;width:1871;height:340" coordorigin="1701,-1200" coordsize="1871,340" path="m1701,-860l3572,-860,3572,-1200,1701,-1200,1701,-860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Chie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J</w:t>
      </w:r>
      <w:r>
        <w:rPr>
          <w:b w:val="0"/>
          <w:bCs w:val="0"/>
          <w:color w:val="000000"/>
          <w:spacing w:val="2"/>
          <w:w w:val="95"/>
        </w:rPr>
        <w:t>ustices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thei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Leadershi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orksho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hel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fro</w:t>
      </w:r>
      <w:r>
        <w:rPr>
          <w:b w:val="0"/>
          <w:bCs w:val="0"/>
          <w:color w:val="000000"/>
          <w:spacing w:val="0"/>
          <w:w w:val="95"/>
        </w:rPr>
        <w:t>m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18-2</w:t>
      </w:r>
      <w:r>
        <w:rPr>
          <w:b w:val="0"/>
          <w:bCs w:val="0"/>
          <w:color w:val="000000"/>
          <w:spacing w:val="0"/>
          <w:w w:val="95"/>
        </w:rPr>
        <w:t>0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October</w:t>
      </w:r>
      <w:r>
        <w:rPr>
          <w:b w:val="0"/>
          <w:bCs w:val="0"/>
          <w:color w:val="000000"/>
          <w:spacing w:val="2"/>
          <w:w w:val="99"/>
        </w:rPr>
        <w:t> </w:t>
      </w:r>
      <w:r>
        <w:rPr>
          <w:b w:val="0"/>
          <w:bCs w:val="0"/>
          <w:color w:val="000000"/>
          <w:spacing w:val="1"/>
          <w:w w:val="95"/>
        </w:rPr>
        <w:t>201</w:t>
      </w:r>
      <w:r>
        <w:rPr>
          <w:b w:val="0"/>
          <w:bCs w:val="0"/>
          <w:color w:val="000000"/>
          <w:spacing w:val="0"/>
          <w:w w:val="95"/>
        </w:rPr>
        <w:t>1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-10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or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1"/>
          <w:w w:val="95"/>
        </w:rPr>
        <w:t>ila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-10"/>
          <w:w w:val="95"/>
        </w:rPr>
        <w:t>V</w:t>
      </w:r>
      <w:r>
        <w:rPr>
          <w:b w:val="0"/>
          <w:bCs w:val="0"/>
          <w:color w:val="000000"/>
          <w:spacing w:val="1"/>
          <w:w w:val="95"/>
        </w:rPr>
        <w:t>anuatu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note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thei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3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concludin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resolution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from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meetin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maintenanc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2"/>
          <w:w w:val="95"/>
        </w:rPr>
        <w:t>acLI</w:t>
      </w:r>
      <w:r>
        <w:rPr>
          <w:b w:val="0"/>
          <w:bCs w:val="0"/>
          <w:color w:val="000000"/>
          <w:spacing w:val="0"/>
          <w:w w:val="95"/>
        </w:rPr>
        <w:t>I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essentia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integrity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system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acific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-6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end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Chie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J</w:t>
      </w:r>
      <w:r>
        <w:rPr>
          <w:b w:val="0"/>
          <w:bCs w:val="0"/>
          <w:color w:val="000000"/>
          <w:spacing w:val="2"/>
          <w:w w:val="95"/>
        </w:rPr>
        <w:t>ustices</w:t>
      </w:r>
      <w:r>
        <w:rPr>
          <w:b w:val="0"/>
          <w:bCs w:val="0"/>
          <w:color w:val="000000"/>
          <w:spacing w:val="2"/>
          <w:w w:val="92"/>
        </w:rPr>
        <w:t> </w:t>
      </w:r>
      <w:r>
        <w:rPr>
          <w:b w:val="0"/>
          <w:bCs w:val="0"/>
          <w:color w:val="000000"/>
          <w:spacing w:val="2"/>
          <w:w w:val="95"/>
        </w:rPr>
        <w:t>urg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2"/>
          <w:w w:val="95"/>
        </w:rPr>
        <w:t>acLI</w:t>
      </w:r>
      <w:r>
        <w:rPr>
          <w:b w:val="0"/>
          <w:bCs w:val="0"/>
          <w:color w:val="000000"/>
          <w:spacing w:val="0"/>
          <w:w w:val="95"/>
        </w:rPr>
        <w:t>I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-10"/>
          <w:w w:val="95"/>
        </w:rPr>
        <w:t>F</w:t>
      </w:r>
      <w:r>
        <w:rPr>
          <w:b w:val="0"/>
          <w:bCs w:val="0"/>
          <w:color w:val="000000"/>
          <w:spacing w:val="1"/>
          <w:w w:val="95"/>
        </w:rPr>
        <w:t>oundatio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funde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ongoin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basi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as</w:t>
      </w:r>
      <w:r>
        <w:rPr>
          <w:b w:val="0"/>
          <w:bCs w:val="0"/>
          <w:color w:val="000000"/>
          <w:spacing w:val="2"/>
          <w:w w:val="84"/>
        </w:rPr>
        <w:t> </w:t>
      </w:r>
      <w:r>
        <w:rPr>
          <w:b w:val="0"/>
          <w:bCs w:val="0"/>
          <w:color w:val="000000"/>
          <w:spacing w:val="2"/>
          <w:w w:val="95"/>
        </w:rPr>
        <w:t>propose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independen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revie</w:t>
      </w:r>
      <w:r>
        <w:rPr>
          <w:b w:val="0"/>
          <w:bCs w:val="0"/>
          <w:color w:val="000000"/>
          <w:spacing w:val="0"/>
          <w:w w:val="95"/>
        </w:rPr>
        <w:t>w</w:t>
      </w:r>
      <w:r>
        <w:rPr>
          <w:b w:val="0"/>
          <w:bCs w:val="0"/>
          <w:color w:val="000000"/>
          <w:spacing w:val="1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2"/>
          <w:w w:val="95"/>
        </w:rPr>
        <w:t>acLII.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004" w:right="161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1.704806pt;width:59.528pt;height:22.676pt;mso-position-horizontal-relative:page;mso-position-vertical-relative:paragraph;z-index:-14771" coordorigin="1701,-34" coordsize="1191,454">
            <v:shape style="position:absolute;left:1701;top:-34;width:1191;height:454" coordorigin="1701,-34" coordsize="1191,454" path="m1701,419l2891,419,2891,-34,1701,-34,1701,419xe" filled="t" fillcolor="#8AB470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7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udgments</w:t>
      </w:r>
      <w:r>
        <w:rPr>
          <w:rFonts w:ascii="Arial" w:hAnsi="Arial" w:cs="Arial" w:eastAsia="Arial"/>
          <w:b w:val="0"/>
          <w:bCs w:val="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online</w:t>
      </w:r>
      <w:r>
        <w:rPr>
          <w:rFonts w:ascii="Arial" w:hAnsi="Arial" w:cs="Arial" w:eastAsia="Arial"/>
          <w:b w:val="0"/>
          <w:bCs w:val="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previous</w:t>
      </w:r>
      <w:r>
        <w:rPr>
          <w:rFonts w:ascii="Arial" w:hAnsi="Arial" w:cs="Arial" w:eastAsia="Arial"/>
          <w:b w:val="0"/>
          <w:bCs w:val="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ear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004" w:right="161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1.706004pt;width:59.528pt;height:22.676pt;mso-position-horizontal-relative:page;mso-position-vertical-relative:paragraph;z-index:-14770" coordorigin="1701,-34" coordsize="1191,454">
            <v:shape style="position:absolute;left:1701;top:-34;width:1191;height:454" coordorigin="1701,-34" coordsize="1191,454" path="m1701,419l2891,419,2891,-34,1701,-34,1701,419xe" filled="t" fillcolor="#F58332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7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udgments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online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but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not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the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previous</w:t>
      </w:r>
      <w:r>
        <w:rPr>
          <w:rFonts w:ascii="Arial" w:hAnsi="Arial" w:cs="Arial" w:eastAsia="Arial"/>
          <w:b w:val="0"/>
          <w:bCs w:val="0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ear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004" w:right="161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1.706004pt;width:59.528pt;height:22.676pt;mso-position-horizontal-relative:page;mso-position-vertical-relative:paragraph;z-index:-14769" coordorigin="1701,-34" coordsize="1191,454">
            <v:shape style="position:absolute;left:1701;top:-34;width:1191;height:454" coordorigin="1701,-34" coordsize="1191,454" path="m1701,419l2891,419,2891,-34,1701,-34,1701,419xe" filled="t" fillcolor="#D75441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judgments</w:t>
      </w:r>
      <w:r>
        <w:rPr>
          <w:rFonts w:ascii="Arial" w:hAnsi="Arial" w:cs="Arial" w:eastAsia="Arial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ailable</w:t>
      </w:r>
      <w:r>
        <w:rPr>
          <w:rFonts w:ascii="Arial" w:hAnsi="Arial" w:cs="Arial" w:eastAsia="Arial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online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04" w:val="left" w:leader="none"/>
        </w:tabs>
        <w:spacing w:line="268" w:lineRule="auto" w:before="65"/>
        <w:ind w:left="3004" w:right="1701" w:hanging="1304"/>
        <w:jc w:val="left"/>
      </w:pPr>
      <w:r>
        <w:rPr>
          <w:rFonts w:ascii="Arial" w:hAnsi="Arial" w:cs="Arial" w:eastAsia="Arial"/>
          <w:b/>
          <w:bCs/>
          <w:spacing w:val="-26"/>
          <w:w w:val="95"/>
        </w:rPr>
        <w:t>T</w:t>
      </w:r>
      <w:r>
        <w:rPr>
          <w:rFonts w:ascii="Arial" w:hAnsi="Arial" w:cs="Arial" w:eastAsia="Arial"/>
          <w:b/>
          <w:bCs/>
          <w:spacing w:val="-4"/>
          <w:w w:val="95"/>
        </w:rPr>
        <w:t>abl</w:t>
      </w:r>
      <w:r>
        <w:rPr>
          <w:rFonts w:ascii="Arial" w:hAnsi="Arial" w:cs="Arial" w:eastAsia="Arial"/>
          <w:b/>
          <w:bCs/>
          <w:spacing w:val="0"/>
          <w:w w:val="95"/>
        </w:rPr>
        <w:t>e</w:t>
      </w:r>
      <w:r>
        <w:rPr>
          <w:rFonts w:ascii="Arial" w:hAnsi="Arial" w:cs="Arial" w:eastAsia="Arial"/>
          <w:b/>
          <w:bCs/>
          <w:spacing w:val="0"/>
          <w:w w:val="95"/>
        </w:rPr>
        <w:t> </w:t>
      </w:r>
      <w:r>
        <w:rPr>
          <w:rFonts w:ascii="Arial" w:hAnsi="Arial" w:cs="Arial" w:eastAsia="Arial"/>
          <w:b/>
          <w:bCs/>
          <w:spacing w:val="-3"/>
          <w:w w:val="95"/>
        </w:rPr>
        <w:t>4.15.</w:t>
      </w:r>
      <w:r>
        <w:rPr>
          <w:rFonts w:ascii="Arial" w:hAnsi="Arial" w:cs="Arial" w:eastAsia="Arial"/>
          <w:b/>
          <w:bCs/>
          <w:spacing w:val="0"/>
          <w:w w:val="95"/>
        </w:rPr>
        <w:t>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3"/>
          <w:w w:val="95"/>
        </w:rPr>
        <w:t>Cour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3"/>
          <w:w w:val="95"/>
        </w:rPr>
        <w:t>publishe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judgment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th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3"/>
          <w:w w:val="95"/>
        </w:rPr>
        <w:t>Interne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3"/>
          <w:w w:val="95"/>
        </w:rPr>
        <w:t>(throug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26"/>
          <w:w w:val="95"/>
        </w:rPr>
        <w:t>P</w:t>
      </w:r>
      <w:r>
        <w:rPr>
          <w:b w:val="0"/>
          <w:bCs w:val="0"/>
          <w:spacing w:val="-4"/>
          <w:w w:val="95"/>
        </w:rPr>
        <w:t>acLI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thei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5"/>
          <w:w w:val="95"/>
        </w:rPr>
        <w:t>o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3"/>
          <w:w w:val="95"/>
        </w:rPr>
        <w:t>website</w:t>
      </w:r>
      <w:r>
        <w:rPr>
          <w:b w:val="0"/>
          <w:bCs w:val="0"/>
          <w:spacing w:val="0"/>
          <w:w w:val="95"/>
        </w:rPr>
        <w:t>)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-28"/>
          <w:w w:val="95"/>
        </w:rPr>
        <w:t>Y</w:t>
      </w:r>
      <w:r>
        <w:rPr>
          <w:b w:val="0"/>
          <w:bCs w:val="0"/>
          <w:spacing w:val="-4"/>
          <w:w w:val="95"/>
        </w:rPr>
        <w:t>ea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-15"/>
          <w:w w:val="95"/>
        </w:rPr>
        <w:t> </w:t>
      </w:r>
      <w:r>
        <w:rPr>
          <w:b w:val="0"/>
          <w:bCs w:val="0"/>
          <w:spacing w:val="-19"/>
          <w:w w:val="95"/>
        </w:rPr>
        <w:t>T</w:t>
      </w:r>
      <w:r>
        <w:rPr>
          <w:b w:val="0"/>
          <w:bCs w:val="0"/>
          <w:spacing w:val="-3"/>
          <w:w w:val="95"/>
        </w:rPr>
        <w:t>ren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3"/>
          <w:w w:val="95"/>
        </w:rPr>
        <w:t>Data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75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0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0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0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0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0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0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0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April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2010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April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2013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2012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</w:tr>
      <w:tr>
        <w:trPr>
          <w:trHeight w:val="313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2012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93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vMerge w:val="restart"/>
            <w:tcBorders>
              <w:top w:val="nil" w:sz="6" w:space="0" w:color="auto"/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3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7" w:right="4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5" w:right="33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selected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aditional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200" w:hRule="exact"/>
        </w:trPr>
        <w:tc>
          <w:tcPr>
            <w:tcW w:w="1205" w:type="dxa"/>
            <w:vMerge/>
            <w:tcBorders>
              <w:left w:val="single" w:sz="12" w:space="0" w:color="A0C2C9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Rights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303" w:hRule="exact"/>
        </w:trPr>
        <w:tc>
          <w:tcPr>
            <w:tcW w:w="1205" w:type="dxa"/>
            <w:vMerge/>
            <w:tcBorders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6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/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79047"/>
          </w:tcPr>
          <w:p>
            <w:pPr/>
          </w:p>
        </w:tc>
        <w:tc>
          <w:tcPr>
            <w:tcW w:w="1180" w:type="dxa"/>
            <w:vMerge/>
            <w:tcBorders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/>
          </w:p>
        </w:tc>
      </w:tr>
      <w:tr>
        <w:trPr>
          <w:trHeight w:val="567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5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April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2013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  <w:tc>
          <w:tcPr>
            <w:tcW w:w="1223" w:type="dxa"/>
            <w:vMerge w:val="restart"/>
            <w:tcBorders>
              <w:top w:val="nil" w:sz="6" w:space="0" w:color="auto"/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published.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</w:tr>
      <w:tr>
        <w:trPr>
          <w:trHeight w:val="313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SamLII: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2012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93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</w:tr>
      <w:tr>
        <w:trPr>
          <w:trHeight w:val="200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2013</w:t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79" w:hRule="exact"/>
        </w:trPr>
        <w:tc>
          <w:tcPr>
            <w:tcW w:w="12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55" w:right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ind w:left="77" w:right="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5" w:right="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vMerge/>
            <w:tcBorders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/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87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74" w:right="1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left="3004" w:right="1701" w:hanging="1304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4.15.2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publishes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judgments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internet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(through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acL</w:t>
      </w:r>
      <w:r>
        <w:rPr>
          <w:b w:val="0"/>
          <w:bCs w:val="0"/>
          <w:spacing w:val="0"/>
          <w:w w:val="95"/>
        </w:rPr>
        <w:t>II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wn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website)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77" w:hRule="exact"/>
        </w:trPr>
        <w:tc>
          <w:tcPr>
            <w:tcW w:w="120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3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3"/>
              <w:ind w:left="168" w:right="140" w:firstLine="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Mic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3"/>
              <w:ind w:left="314" w:right="0" w:hanging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13"/>
              <w:ind w:left="310" w:right="0" w:hanging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3"/>
              <w:ind w:left="307" w:right="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Nauru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13"/>
              <w:ind w:left="3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8" w:space="0" w:color="65A5AE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13"/>
              <w:ind w:left="301" w:right="3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92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 w:before="2"/>
              <w:ind w:left="55" w:right="3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April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7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5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2011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2009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selected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aditional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Rights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ebsite: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2012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81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03" w:right="0" w:hanging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apu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Guinea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4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line="241" w:lineRule="auto" w:before="33"/>
              <w:ind w:left="313" w:right="0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32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</w:tcPr>
          <w:p>
            <w:pPr>
              <w:pStyle w:val="TableParagraph"/>
              <w:spacing w:before="33"/>
              <w:ind w:left="2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33"/>
              <w:ind w:left="184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54" w:hRule="exact"/>
        </w:trPr>
        <w:tc>
          <w:tcPr>
            <w:tcW w:w="1205" w:type="dxa"/>
            <w:tcBorders>
              <w:top w:val="single" w:sz="16" w:space="0" w:color="BED3D8"/>
              <w:left w:val="single" w:sz="12" w:space="0" w:color="A0C2C9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2012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55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6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2012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7" w:right="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before="35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2012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5" w:right="9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D75441"/>
          </w:tcPr>
          <w:p>
            <w:pPr>
              <w:pStyle w:val="TableParagraph"/>
              <w:spacing w:line="200" w:lineRule="exact" w:before="44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published.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F58332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2010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Land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8" w:space="0" w:color="AFCAD1"/>
            </w:tcBorders>
            <w:shd w:val="clear" w:color="auto" w:fill="8AB470"/>
          </w:tcPr>
          <w:p>
            <w:pPr>
              <w:pStyle w:val="TableParagraph"/>
              <w:spacing w:line="200" w:lineRule="exact" w:before="44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2011</w:t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1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180" w:type="dxa"/>
            <w:tcBorders>
              <w:top w:val="single" w:sz="16" w:space="0" w:color="BED3D8"/>
              <w:left w:val="single" w:sz="8" w:space="0" w:color="AFCAD1"/>
              <w:bottom w:val="single" w:sz="16" w:space="0" w:color="BED3D8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35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acLII: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anuary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2012</w:t>
            </w:r>
          </w:p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ind w:left="74" w:right="1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Appeal,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8"/>
                <w:szCs w:val="18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1906" w:h="16840"/>
          <w:pgMar w:header="305" w:footer="0" w:top="1140" w:bottom="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2936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762" coordorigin="0,126" coordsize="1587,1077">
            <v:shape style="position:absolute;left:0;top:126;width:1587;height:1077" coordorigin="0,126" coordsize="1587,1077" path="m0,1203l1587,1203,1587,126,0,126,0,1203xe" filled="t" fillcolor="#7D844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92pt;width:24.464001pt;height:44pt;mso-position-horizontal-relative:page;mso-position-vertical-relative:paragraph;z-index:-14760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5. Client focused Courts –Three Case Stu" w:id="29"/>
      <w:bookmarkEnd w:id="29"/>
      <w:r>
        <w:rPr/>
      </w:r>
      <w:r>
        <w:rPr>
          <w:b w:val="0"/>
          <w:bCs w:val="0"/>
          <w:color w:val="116161"/>
          <w:spacing w:val="-6"/>
          <w:w w:val="95"/>
        </w:rPr>
        <w:t>Clien</w:t>
      </w:r>
      <w:r>
        <w:rPr>
          <w:b w:val="0"/>
          <w:bCs w:val="0"/>
          <w:color w:val="116161"/>
          <w:spacing w:val="0"/>
          <w:w w:val="95"/>
        </w:rPr>
        <w:t>t</w:t>
      </w:r>
      <w:r>
        <w:rPr>
          <w:b w:val="0"/>
          <w:bCs w:val="0"/>
          <w:color w:val="116161"/>
          <w:spacing w:val="11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focuse</w:t>
      </w:r>
      <w:r>
        <w:rPr>
          <w:b w:val="0"/>
          <w:bCs w:val="0"/>
          <w:color w:val="116161"/>
          <w:spacing w:val="0"/>
          <w:w w:val="95"/>
        </w:rPr>
        <w:t>d</w:t>
      </w:r>
      <w:r>
        <w:rPr>
          <w:b w:val="0"/>
          <w:bCs w:val="0"/>
          <w:color w:val="116161"/>
          <w:spacing w:val="11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Court</w:t>
      </w:r>
      <w:r>
        <w:rPr>
          <w:b w:val="0"/>
          <w:bCs w:val="0"/>
          <w:color w:val="116161"/>
          <w:spacing w:val="0"/>
          <w:w w:val="95"/>
        </w:rPr>
        <w:t>s</w:t>
      </w:r>
      <w:r>
        <w:rPr>
          <w:b w:val="0"/>
          <w:bCs w:val="0"/>
          <w:color w:val="116161"/>
          <w:spacing w:val="11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–</w:t>
      </w:r>
      <w:r>
        <w:rPr>
          <w:b w:val="0"/>
          <w:bCs w:val="0"/>
          <w:color w:val="116161"/>
          <w:spacing w:val="0"/>
          <w:w w:val="89"/>
        </w:rPr>
        <w:t> </w:t>
      </w:r>
      <w:r>
        <w:rPr>
          <w:b w:val="0"/>
          <w:bCs w:val="0"/>
          <w:color w:val="116161"/>
          <w:spacing w:val="-35"/>
          <w:w w:val="95"/>
        </w:rPr>
        <w:t>T</w:t>
      </w:r>
      <w:r>
        <w:rPr>
          <w:b w:val="0"/>
          <w:bCs w:val="0"/>
          <w:color w:val="116161"/>
          <w:spacing w:val="-7"/>
          <w:w w:val="95"/>
        </w:rPr>
        <w:t>hre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-101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Cas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-100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Studies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21"/>
        </w:numPr>
        <w:tabs>
          <w:tab w:pos="2360" w:val="left" w:leader="none"/>
        </w:tabs>
        <w:spacing w:before="47"/>
        <w:ind w:left="2360" w:right="0" w:hanging="547"/>
        <w:jc w:val="left"/>
      </w:pPr>
      <w:r>
        <w:rPr/>
        <w:pict>
          <v:group style="position:absolute;margin-left:85.039001pt;margin-top:2.149888pt;width:22.677pt;height:19.842pt;mso-position-horizontal-relative:page;mso-position-vertical-relative:paragraph;z-index:-14763" coordorigin="1701,43" coordsize="454,397">
            <v:shape style="position:absolute;left:1701;top:43;width:454;height:397" coordorigin="1701,43" coordsize="454,397" path="m1701,440l2154,440,2154,43,1701,43,1701,440xe" filled="t" fillcolor="#7D8441" stroked="f">
              <v:path arrowok="t"/>
              <v:fill type="solid"/>
            </v:shape>
            <w10:wrap type="none"/>
          </v:group>
        </w:pict>
      </w:r>
      <w:bookmarkStart w:name="_TOC_250003" w:id="30"/>
      <w:r>
        <w:rPr>
          <w:b w:val="0"/>
          <w:bCs w:val="0"/>
          <w:color w:val="7D8441"/>
          <w:spacing w:val="-34"/>
          <w:w w:val="95"/>
        </w:rPr>
        <w:t>T</w:t>
      </w:r>
      <w:r>
        <w:rPr>
          <w:b w:val="0"/>
          <w:bCs w:val="0"/>
          <w:color w:val="7D8441"/>
          <w:spacing w:val="0"/>
          <w:w w:val="95"/>
        </w:rPr>
        <w:t>okelau</w:t>
      </w:r>
      <w:bookmarkEnd w:id="30"/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numPr>
          <w:ilvl w:val="0"/>
          <w:numId w:val="21"/>
        </w:numPr>
        <w:tabs>
          <w:tab w:pos="2360" w:val="left" w:leader="none"/>
        </w:tabs>
        <w:ind w:left="2360" w:right="0" w:hanging="538"/>
        <w:jc w:val="left"/>
      </w:pPr>
      <w:r>
        <w:rPr/>
        <w:pict>
          <v:group style="position:absolute;margin-left:85.039001pt;margin-top:.096894pt;width:22.677pt;height:19.842pt;mso-position-horizontal-relative:page;mso-position-vertical-relative:paragraph;z-index:-14764" coordorigin="1701,2" coordsize="454,397">
            <v:shape style="position:absolute;left:1701;top:2;width:454;height:397" coordorigin="1701,2" coordsize="454,397" path="m1701,399l2154,399,2154,2,1701,2,1701,399xe" filled="t" fillcolor="#7D8441" stroked="f">
              <v:path arrowok="t"/>
              <v:fill type="solid"/>
            </v:shape>
            <w10:wrap type="none"/>
          </v:group>
        </w:pict>
      </w:r>
      <w:bookmarkStart w:name="_TOC_250002" w:id="31"/>
      <w:r>
        <w:rPr>
          <w:b w:val="0"/>
          <w:bCs w:val="0"/>
          <w:color w:val="7D8441"/>
          <w:spacing w:val="0"/>
          <w:w w:val="95"/>
        </w:rPr>
        <w:t>Cook</w:t>
      </w:r>
      <w:r>
        <w:rPr>
          <w:b w:val="0"/>
          <w:bCs w:val="0"/>
          <w:color w:val="7D8441"/>
          <w:spacing w:val="-12"/>
          <w:w w:val="95"/>
        </w:rPr>
        <w:t> </w:t>
      </w:r>
      <w:r>
        <w:rPr>
          <w:b w:val="0"/>
          <w:bCs w:val="0"/>
          <w:color w:val="7D8441"/>
          <w:spacing w:val="0"/>
          <w:w w:val="95"/>
        </w:rPr>
        <w:t>Islands</w:t>
      </w:r>
      <w:bookmarkEnd w:id="31"/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numPr>
          <w:ilvl w:val="0"/>
          <w:numId w:val="21"/>
        </w:numPr>
        <w:tabs>
          <w:tab w:pos="2360" w:val="left" w:leader="none"/>
        </w:tabs>
        <w:ind w:left="2360" w:right="0" w:hanging="547"/>
        <w:jc w:val="left"/>
      </w:pPr>
      <w:r>
        <w:rPr/>
        <w:pict>
          <v:group style="position:absolute;margin-left:85.039001pt;margin-top:.38890pt;width:22.677pt;height:19.842pt;mso-position-horizontal-relative:page;mso-position-vertical-relative:paragraph;z-index:-14765" coordorigin="1701,8" coordsize="454,397">
            <v:shape style="position:absolute;left:1701;top:8;width:454;height:397" coordorigin="1701,8" coordsize="454,397" path="m1701,405l2154,405,2154,8,1701,8,1701,405xe" filled="t" fillcolor="#7D8441" stroked="f">
              <v:path arrowok="t"/>
              <v:fill type="solid"/>
            </v:shape>
            <w10:wrap type="none"/>
          </v:group>
        </w:pict>
      </w:r>
      <w:bookmarkStart w:name="_TOC_250001" w:id="32"/>
      <w:r>
        <w:rPr>
          <w:b w:val="0"/>
          <w:bCs w:val="0"/>
          <w:color w:val="7D8441"/>
          <w:spacing w:val="0"/>
          <w:w w:val="95"/>
        </w:rPr>
        <w:t>Republic</w:t>
      </w:r>
      <w:r>
        <w:rPr>
          <w:b w:val="0"/>
          <w:bCs w:val="0"/>
          <w:color w:val="7D8441"/>
          <w:spacing w:val="18"/>
          <w:w w:val="95"/>
        </w:rPr>
        <w:t> </w:t>
      </w:r>
      <w:r>
        <w:rPr>
          <w:b w:val="0"/>
          <w:bCs w:val="0"/>
          <w:color w:val="7D8441"/>
          <w:spacing w:val="0"/>
          <w:w w:val="95"/>
        </w:rPr>
        <w:t>of</w:t>
      </w:r>
      <w:r>
        <w:rPr>
          <w:b w:val="0"/>
          <w:bCs w:val="0"/>
          <w:color w:val="7D8441"/>
          <w:spacing w:val="19"/>
          <w:w w:val="95"/>
        </w:rPr>
        <w:t> </w:t>
      </w:r>
      <w:r>
        <w:rPr>
          <w:b w:val="0"/>
          <w:bCs w:val="0"/>
          <w:color w:val="7D8441"/>
          <w:spacing w:val="0"/>
          <w:w w:val="95"/>
        </w:rPr>
        <w:t>the</w:t>
      </w:r>
      <w:r>
        <w:rPr>
          <w:b w:val="0"/>
          <w:bCs w:val="0"/>
          <w:color w:val="7D8441"/>
          <w:spacing w:val="18"/>
          <w:w w:val="95"/>
        </w:rPr>
        <w:t> </w:t>
      </w:r>
      <w:r>
        <w:rPr>
          <w:b w:val="0"/>
          <w:bCs w:val="0"/>
          <w:color w:val="7D8441"/>
          <w:spacing w:val="0"/>
          <w:w w:val="95"/>
        </w:rPr>
        <w:t>Marshall</w:t>
      </w:r>
      <w:r>
        <w:rPr>
          <w:b w:val="0"/>
          <w:bCs w:val="0"/>
          <w:color w:val="7D8441"/>
          <w:spacing w:val="19"/>
          <w:w w:val="95"/>
        </w:rPr>
        <w:t> </w:t>
      </w:r>
      <w:r>
        <w:rPr>
          <w:b w:val="0"/>
          <w:bCs w:val="0"/>
          <w:color w:val="7D8441"/>
          <w:spacing w:val="0"/>
          <w:w w:val="95"/>
        </w:rPr>
        <w:t>Islands</w:t>
      </w:r>
      <w:bookmarkEnd w:id="32"/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700"/>
        <w:jc w:val="both"/>
      </w:pPr>
      <w:r>
        <w:rPr/>
        <w:pict>
          <v:group style="position:absolute;margin-left:84.539001pt;margin-top:153.407455pt;width:171.079pt;height:23.676pt;mso-position-horizontal-relative:page;mso-position-vertical-relative:paragraph;z-index:-14766" coordorigin="1691,3068" coordsize="3422,474">
            <v:group style="position:absolute;left:1701;top:3078;width:1984;height:454" coordorigin="1701,3078" coordsize="1984,454">
              <v:shape style="position:absolute;left:1701;top:3078;width:1984;height:454" coordorigin="1701,3078" coordsize="1984,454" path="m1701,3532l3685,3532,3685,3078,1701,3078,1701,3532xe" filled="t" fillcolor="#CECDB6" stroked="f">
                <v:path arrowok="t"/>
                <v:fill type="solid"/>
              </v:shape>
            </v:group>
            <v:group style="position:absolute;left:3685;top:3078;width:1417;height:454" coordorigin="3685,3078" coordsize="1417,454">
              <v:shape style="position:absolute;left:3685;top:3078;width:1417;height:454" coordorigin="3685,3078" coordsize="1417,454" path="m3685,3532l5102,3532,5102,3078,3685,3078,3685,3532xe" filled="t" fillcolor="#7D844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explores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three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examples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national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introduced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stakeholders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processes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better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understand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views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users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courts.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second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studies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focus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judiciaries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produced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89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8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third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stu</w:t>
      </w:r>
      <w:r>
        <w:rPr>
          <w:b w:val="0"/>
          <w:bCs w:val="0"/>
          <w:spacing w:val="-7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documents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judiciary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undertaken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aluate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services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vided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courts.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access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fairness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undertaken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Marshall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implemented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independently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budgets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assisting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presentation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analysis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key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findings.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57" w:right="6941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pacing w:val="0"/>
          <w:w w:val="85"/>
          <w:sz w:val="32"/>
          <w:szCs w:val="32"/>
        </w:rPr>
        <w:t>Case</w:t>
      </w:r>
      <w:r>
        <w:rPr>
          <w:rFonts w:ascii="Arial" w:hAnsi="Arial" w:cs="Arial" w:eastAsia="Arial"/>
          <w:b/>
          <w:bCs/>
          <w:spacing w:val="22"/>
          <w:w w:val="85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0"/>
          <w:w w:val="85"/>
          <w:sz w:val="32"/>
          <w:szCs w:val="32"/>
        </w:rPr>
        <w:t>Studies</w:t>
      </w:r>
      <w:r>
        <w:rPr>
          <w:rFonts w:ascii="Arial" w:hAnsi="Arial" w:cs="Arial" w:eastAsia="Arial"/>
          <w:b/>
          <w:bCs/>
          <w:spacing w:val="0"/>
          <w:w w:val="85"/>
          <w:sz w:val="32"/>
          <w:szCs w:val="32"/>
        </w:rPr>
        <w:t>    </w:t>
      </w:r>
      <w:r>
        <w:rPr>
          <w:rFonts w:ascii="Arial" w:hAnsi="Arial" w:cs="Arial" w:eastAsia="Arial"/>
          <w:b/>
          <w:bCs/>
          <w:spacing w:val="17"/>
          <w:w w:val="8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32"/>
          <w:szCs w:val="32"/>
        </w:rPr>
        <w:t>A</w:t>
      </w:r>
      <w:r>
        <w:rPr>
          <w:rFonts w:ascii="Arial" w:hAnsi="Arial" w:cs="Arial" w:eastAsia="Arial"/>
          <w:b/>
          <w:bCs/>
          <w:color w:val="FFFFFF"/>
          <w:spacing w:val="22"/>
          <w:w w:val="8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32"/>
          <w:szCs w:val="32"/>
        </w:rPr>
        <w:t>and</w:t>
      </w:r>
      <w:r>
        <w:rPr>
          <w:rFonts w:ascii="Arial" w:hAnsi="Arial" w:cs="Arial" w:eastAsia="Arial"/>
          <w:b/>
          <w:bCs/>
          <w:color w:val="FFFFFF"/>
          <w:spacing w:val="22"/>
          <w:w w:val="8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85"/>
          <w:sz w:val="32"/>
          <w:szCs w:val="32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ind w:right="3625"/>
        <w:jc w:val="both"/>
      </w:pPr>
      <w:r>
        <w:rPr>
          <w:b w:val="0"/>
          <w:bCs w:val="0"/>
          <w:color w:val="5C632D"/>
          <w:spacing w:val="0"/>
          <w:w w:val="95"/>
        </w:rPr>
        <w:t>Annual</w:t>
      </w:r>
      <w:r>
        <w:rPr>
          <w:b w:val="0"/>
          <w:bCs w:val="0"/>
          <w:color w:val="5C632D"/>
          <w:spacing w:val="10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Reports</w:t>
      </w:r>
      <w:r>
        <w:rPr>
          <w:b w:val="0"/>
          <w:bCs w:val="0"/>
          <w:color w:val="5C632D"/>
          <w:spacing w:val="10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of</w:t>
      </w:r>
      <w:r>
        <w:rPr>
          <w:b w:val="0"/>
          <w:bCs w:val="0"/>
          <w:color w:val="5C632D"/>
          <w:spacing w:val="-15"/>
          <w:w w:val="95"/>
        </w:rPr>
        <w:t> </w:t>
      </w:r>
      <w:r>
        <w:rPr>
          <w:b w:val="0"/>
          <w:bCs w:val="0"/>
          <w:color w:val="5C632D"/>
          <w:spacing w:val="-34"/>
          <w:w w:val="95"/>
        </w:rPr>
        <w:t>T</w:t>
      </w:r>
      <w:r>
        <w:rPr>
          <w:b w:val="0"/>
          <w:bCs w:val="0"/>
          <w:color w:val="5C632D"/>
          <w:spacing w:val="0"/>
          <w:w w:val="95"/>
        </w:rPr>
        <w:t>okelau</w:t>
      </w:r>
      <w:r>
        <w:rPr>
          <w:b w:val="0"/>
          <w:bCs w:val="0"/>
          <w:color w:val="5C632D"/>
          <w:spacing w:val="10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and</w:t>
      </w:r>
      <w:r>
        <w:rPr>
          <w:b w:val="0"/>
          <w:bCs w:val="0"/>
          <w:color w:val="5C632D"/>
          <w:spacing w:val="11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the</w:t>
      </w:r>
      <w:r>
        <w:rPr>
          <w:b w:val="0"/>
          <w:bCs w:val="0"/>
          <w:color w:val="5C632D"/>
          <w:spacing w:val="10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Cook</w:t>
      </w:r>
      <w:r>
        <w:rPr>
          <w:b w:val="0"/>
          <w:bCs w:val="0"/>
          <w:color w:val="5C632D"/>
          <w:spacing w:val="11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Islands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since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publication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erformance,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3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judiciaries</w:t>
      </w:r>
      <w:r>
        <w:rPr>
          <w:b w:val="0"/>
          <w:bCs w:val="0"/>
          <w:spacing w:val="-24"/>
          <w:w w:val="95"/>
        </w:rPr>
        <w:t> </w:t>
      </w:r>
      <w:r>
        <w:rPr>
          <w:b w:val="0"/>
          <w:bCs w:val="0"/>
          <w:spacing w:val="0"/>
          <w:w w:val="95"/>
          <w:position w:val="7"/>
          <w:sz w:val="12"/>
          <w:szCs w:val="12"/>
        </w:rPr>
        <w:t>52</w:t>
      </w:r>
      <w:r>
        <w:rPr>
          <w:b w:val="0"/>
          <w:bCs w:val="0"/>
          <w:spacing w:val="14"/>
          <w:w w:val="95"/>
          <w:position w:val="7"/>
          <w:sz w:val="12"/>
          <w:szCs w:val="12"/>
        </w:rPr>
        <w:t> </w:t>
      </w:r>
      <w:r>
        <w:rPr>
          <w:b w:val="0"/>
          <w:bCs w:val="0"/>
          <w:spacing w:val="0"/>
          <w:w w:val="95"/>
          <w:position w:val="0"/>
        </w:rPr>
        <w:t>published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an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annual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report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for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first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time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presenting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information</w:t>
      </w:r>
      <w:r>
        <w:rPr>
          <w:b w:val="0"/>
          <w:bCs w:val="0"/>
          <w:spacing w:val="0"/>
          <w:w w:val="101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on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-3"/>
          <w:w w:val="95"/>
          <w:position w:val="0"/>
        </w:rPr>
        <w:t>w</w:t>
      </w:r>
      <w:r>
        <w:rPr>
          <w:b w:val="0"/>
          <w:bCs w:val="0"/>
          <w:spacing w:val="0"/>
          <w:w w:val="95"/>
          <w:position w:val="0"/>
        </w:rPr>
        <w:t>ork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of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courts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in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these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countries.</w:t>
      </w:r>
      <w:r>
        <w:rPr>
          <w:b w:val="0"/>
          <w:bCs w:val="0"/>
          <w:spacing w:val="-2"/>
          <w:w w:val="95"/>
          <w:position w:val="0"/>
        </w:rPr>
        <w:t> </w:t>
      </w:r>
      <w:r>
        <w:rPr>
          <w:b w:val="0"/>
          <w:bCs w:val="0"/>
          <w:spacing w:val="-11"/>
          <w:w w:val="95"/>
          <w:position w:val="0"/>
        </w:rPr>
        <w:t>T</w:t>
      </w:r>
      <w:r>
        <w:rPr>
          <w:b w:val="0"/>
          <w:bCs w:val="0"/>
          <w:spacing w:val="0"/>
          <w:w w:val="95"/>
          <w:position w:val="0"/>
        </w:rPr>
        <w:t>his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section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considers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experience</w:t>
      </w:r>
      <w:r>
        <w:rPr>
          <w:b w:val="0"/>
          <w:bCs w:val="0"/>
          <w:spacing w:val="15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of</w:t>
      </w:r>
      <w:r>
        <w:rPr>
          <w:b w:val="0"/>
          <w:bCs w:val="0"/>
          <w:spacing w:val="-3"/>
          <w:w w:val="95"/>
          <w:position w:val="0"/>
        </w:rPr>
        <w:t> </w:t>
      </w:r>
      <w:r>
        <w:rPr>
          <w:b w:val="0"/>
          <w:bCs w:val="0"/>
          <w:spacing w:val="-23"/>
          <w:w w:val="95"/>
          <w:position w:val="0"/>
        </w:rPr>
        <w:t>T</w:t>
      </w:r>
      <w:r>
        <w:rPr>
          <w:b w:val="0"/>
          <w:bCs w:val="0"/>
          <w:spacing w:val="0"/>
          <w:w w:val="95"/>
          <w:position w:val="0"/>
        </w:rPr>
        <w:t>okelau</w:t>
      </w:r>
      <w:r>
        <w:rPr>
          <w:b w:val="0"/>
          <w:bCs w:val="0"/>
          <w:spacing w:val="16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and</w:t>
      </w:r>
      <w:r>
        <w:rPr>
          <w:b w:val="0"/>
          <w:bCs w:val="0"/>
          <w:spacing w:val="0"/>
          <w:w w:val="96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Cook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Island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judiciaries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in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de</w:t>
      </w:r>
      <w:r>
        <w:rPr>
          <w:b w:val="0"/>
          <w:bCs w:val="0"/>
          <w:spacing w:val="-3"/>
          <w:w w:val="95"/>
          <w:position w:val="0"/>
        </w:rPr>
        <w:t>v</w:t>
      </w:r>
      <w:r>
        <w:rPr>
          <w:b w:val="0"/>
          <w:bCs w:val="0"/>
          <w:spacing w:val="0"/>
          <w:w w:val="95"/>
          <w:position w:val="0"/>
        </w:rPr>
        <w:t>eloping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their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first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court</w:t>
      </w:r>
      <w:r>
        <w:rPr>
          <w:b w:val="0"/>
          <w:bCs w:val="0"/>
          <w:spacing w:val="23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annual</w:t>
      </w:r>
      <w:r>
        <w:rPr>
          <w:b w:val="0"/>
          <w:bCs w:val="0"/>
          <w:spacing w:val="22"/>
          <w:w w:val="95"/>
          <w:position w:val="0"/>
        </w:rPr>
        <w:t> </w:t>
      </w:r>
      <w:r>
        <w:rPr>
          <w:b w:val="0"/>
          <w:bCs w:val="0"/>
          <w:spacing w:val="0"/>
          <w:w w:val="95"/>
          <w:position w:val="0"/>
        </w:rPr>
        <w:t>report.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9134"/>
        <w:jc w:val="both"/>
      </w:pPr>
      <w:r>
        <w:rPr>
          <w:b w:val="0"/>
          <w:bCs w:val="0"/>
          <w:color w:val="5C632D"/>
          <w:spacing w:val="-34"/>
          <w:w w:val="95"/>
        </w:rPr>
        <w:t>T</w:t>
      </w:r>
      <w:r>
        <w:rPr>
          <w:b w:val="0"/>
          <w:bCs w:val="0"/>
          <w:color w:val="5C632D"/>
          <w:spacing w:val="0"/>
          <w:w w:val="95"/>
        </w:rPr>
        <w:t>okelau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6"/>
        <w:spacing w:line="268" w:lineRule="auto"/>
        <w:ind w:right="1700"/>
        <w:jc w:val="both"/>
        <w:rPr>
          <w:b w:val="0"/>
          <w:bCs w:val="0"/>
        </w:rPr>
      </w:pPr>
      <w:r>
        <w:rPr>
          <w:spacing w:val="0"/>
          <w:w w:val="90"/>
        </w:rPr>
        <w:t>In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2011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PJDP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Baseline</w:t>
      </w:r>
      <w:r>
        <w:rPr>
          <w:spacing w:val="18"/>
          <w:w w:val="90"/>
        </w:rPr>
        <w:t> </w:t>
      </w:r>
      <w:r>
        <w:rPr>
          <w:spacing w:val="0"/>
          <w:w w:val="90"/>
        </w:rPr>
        <w:t>Report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on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17"/>
          <w:w w:val="90"/>
        </w:rPr>
        <w:t> </w:t>
      </w:r>
      <w:r>
        <w:rPr>
          <w:spacing w:val="-11"/>
          <w:w w:val="90"/>
        </w:rPr>
        <w:t>P</w:t>
      </w:r>
      <w:r>
        <w:rPr>
          <w:spacing w:val="0"/>
          <w:w w:val="90"/>
        </w:rPr>
        <w:t>erformance,</w:t>
      </w:r>
      <w:r>
        <w:rPr>
          <w:spacing w:val="-4"/>
          <w:w w:val="90"/>
        </w:rPr>
        <w:t> </w:t>
      </w:r>
      <w:r>
        <w:rPr>
          <w:spacing w:val="-21"/>
          <w:w w:val="90"/>
        </w:rPr>
        <w:t>T</w:t>
      </w:r>
      <w:r>
        <w:rPr>
          <w:spacing w:val="0"/>
          <w:w w:val="90"/>
        </w:rPr>
        <w:t>okelau</w:t>
      </w:r>
      <w:r>
        <w:rPr>
          <w:spacing w:val="18"/>
          <w:w w:val="90"/>
        </w:rPr>
        <w:t> </w:t>
      </w:r>
      <w:r>
        <w:rPr>
          <w:spacing w:val="-6"/>
          <w:w w:val="90"/>
        </w:rPr>
        <w:t>w</w:t>
      </w:r>
      <w:r>
        <w:rPr>
          <w:spacing w:val="0"/>
          <w:w w:val="90"/>
        </w:rPr>
        <w:t>as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able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to</w:t>
      </w:r>
      <w:r>
        <w:rPr>
          <w:spacing w:val="17"/>
          <w:w w:val="90"/>
        </w:rPr>
        <w:t> 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eport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on</w:t>
      </w:r>
      <w:r>
        <w:rPr>
          <w:spacing w:val="18"/>
          <w:w w:val="90"/>
        </w:rPr>
        <w:t> </w:t>
      </w:r>
      <w:r>
        <w:rPr>
          <w:spacing w:val="0"/>
          <w:w w:val="90"/>
        </w:rPr>
        <w:t>4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of</w:t>
      </w:r>
      <w:r>
        <w:rPr>
          <w:spacing w:val="0"/>
          <w:w w:val="92"/>
        </w:rPr>
        <w:t> </w:t>
      </w:r>
      <w:r>
        <w:rPr>
          <w:spacing w:val="0"/>
          <w:w w:val="90"/>
        </w:rPr>
        <w:t>the</w:t>
      </w:r>
      <w:r>
        <w:rPr>
          <w:spacing w:val="14"/>
          <w:w w:val="90"/>
        </w:rPr>
        <w:t> </w:t>
      </w:r>
      <w:r>
        <w:rPr>
          <w:spacing w:val="0"/>
          <w:w w:val="90"/>
        </w:rPr>
        <w:t>15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performance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indicators.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In</w:t>
      </w:r>
      <w:r>
        <w:rPr>
          <w:spacing w:val="14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2012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PJDP</w:t>
      </w:r>
      <w:r>
        <w:rPr>
          <w:spacing w:val="-8"/>
          <w:w w:val="90"/>
        </w:rPr>
        <w:t> </w:t>
      </w:r>
      <w:r>
        <w:rPr>
          <w:spacing w:val="-16"/>
          <w:w w:val="90"/>
        </w:rPr>
        <w:t>T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end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Report</w:t>
      </w:r>
      <w:r>
        <w:rPr>
          <w:spacing w:val="-8"/>
          <w:w w:val="90"/>
        </w:rPr>
        <w:t> </w:t>
      </w:r>
      <w:r>
        <w:rPr>
          <w:spacing w:val="-21"/>
          <w:w w:val="90"/>
        </w:rPr>
        <w:t>T</w:t>
      </w:r>
      <w:r>
        <w:rPr>
          <w:spacing w:val="0"/>
          <w:w w:val="90"/>
        </w:rPr>
        <w:t>okelau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is</w:t>
      </w:r>
      <w:r>
        <w:rPr>
          <w:spacing w:val="15"/>
          <w:w w:val="90"/>
        </w:rPr>
        <w:t> </w:t>
      </w:r>
      <w:r>
        <w:rPr>
          <w:spacing w:val="0"/>
          <w:w w:val="90"/>
        </w:rPr>
        <w:t>able</w:t>
      </w:r>
      <w:r>
        <w:rPr>
          <w:spacing w:val="14"/>
          <w:w w:val="90"/>
        </w:rPr>
        <w:t> </w:t>
      </w:r>
      <w:r>
        <w:rPr>
          <w:spacing w:val="0"/>
          <w:w w:val="90"/>
        </w:rPr>
        <w:t>to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eport</w:t>
      </w:r>
      <w:r>
        <w:rPr>
          <w:spacing w:val="0"/>
          <w:w w:val="93"/>
        </w:rPr>
        <w:t> </w:t>
      </w:r>
      <w:r>
        <w:rPr>
          <w:spacing w:val="0"/>
          <w:w w:val="90"/>
        </w:rPr>
        <w:t>on</w:t>
      </w:r>
      <w:r>
        <w:rPr>
          <w:spacing w:val="21"/>
          <w:w w:val="90"/>
        </w:rPr>
        <w:t> </w:t>
      </w:r>
      <w:r>
        <w:rPr>
          <w:spacing w:val="0"/>
          <w:w w:val="90"/>
        </w:rPr>
        <w:t>10</w:t>
      </w:r>
      <w:r>
        <w:rPr>
          <w:spacing w:val="21"/>
          <w:w w:val="90"/>
        </w:rPr>
        <w:t> </w:t>
      </w:r>
      <w:r>
        <w:rPr>
          <w:spacing w:val="0"/>
          <w:w w:val="90"/>
        </w:rPr>
        <w:t>of</w:t>
      </w:r>
      <w:r>
        <w:rPr>
          <w:spacing w:val="22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21"/>
          <w:w w:val="90"/>
        </w:rPr>
        <w:t> </w:t>
      </w:r>
      <w:r>
        <w:rPr>
          <w:spacing w:val="0"/>
          <w:w w:val="90"/>
        </w:rPr>
        <w:t>15</w:t>
      </w:r>
      <w:r>
        <w:rPr>
          <w:spacing w:val="21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22"/>
          <w:w w:val="90"/>
        </w:rPr>
        <w:t> </w:t>
      </w:r>
      <w:r>
        <w:rPr>
          <w:spacing w:val="0"/>
          <w:w w:val="90"/>
        </w:rPr>
        <w:t>performance</w:t>
      </w:r>
      <w:r>
        <w:rPr>
          <w:spacing w:val="21"/>
          <w:w w:val="90"/>
        </w:rPr>
        <w:t> </w:t>
      </w:r>
      <w:r>
        <w:rPr>
          <w:spacing w:val="0"/>
          <w:w w:val="90"/>
        </w:rPr>
        <w:t>indicators.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issued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late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3"/>
          <w:w w:val="95"/>
        </w:rPr>
        <w:t>n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ol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piloting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0"/>
          <w:w w:val="84"/>
        </w:rPr>
        <w:t> </w:t>
      </w:r>
      <w:r>
        <w:rPr>
          <w:b w:val="0"/>
          <w:bCs w:val="0"/>
          <w:spacing w:val="0"/>
          <w:w w:val="95"/>
        </w:rPr>
        <w:t>toolkit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Reports.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uly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reporting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period.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less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six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months,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9"/>
          <w:w w:val="95"/>
        </w:rPr>
        <w:t> </w:t>
      </w:r>
      <w:r>
        <w:rPr>
          <w:b w:val="0"/>
          <w:bCs w:val="0"/>
          <w:spacing w:val="0"/>
          <w:w w:val="95"/>
        </w:rPr>
        <w:t>(i)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compile,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analyse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Report,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(ii)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anslate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0"/>
          <w:w w:val="95"/>
        </w:rPr>
        <w:t>document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okelauan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language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into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English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order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discuss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ho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resident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New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Zealand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(iii)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arliament.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761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he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ede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ated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States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Micronesia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also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published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for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first</w:t>
      </w:r>
      <w:r>
        <w:rPr>
          <w:rFonts w:ascii="Arial" w:hAnsi="Arial" w:cs="Arial" w:eastAsia="Arial"/>
          <w:b w:val="0"/>
          <w:bCs w:val="0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time.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initial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meeting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ar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anged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consider</w:t>
      </w:r>
      <w:r>
        <w:rPr>
          <w:b w:val="0"/>
          <w:bCs w:val="0"/>
          <w:spacing w:val="50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stakeholders</w:t>
      </w:r>
      <w:r>
        <w:rPr>
          <w:b w:val="0"/>
          <w:bCs w:val="0"/>
          <w:spacing w:val="51"/>
          <w:w w:val="95"/>
        </w:rPr>
        <w:t> </w:t>
      </w:r>
      <w:r>
        <w:rPr>
          <w:b w:val="0"/>
          <w:bCs w:val="0"/>
          <w:spacing w:val="0"/>
          <w:w w:val="95"/>
        </w:rPr>
        <w:t>could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95"/>
        </w:rPr>
        <w:t>compile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three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comprising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okelau.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orkshop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participants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wn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Commissioners,</w:t>
      </w:r>
      <w:r>
        <w:rPr>
          <w:b w:val="0"/>
          <w:bCs w:val="0"/>
          <w:spacing w:val="44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Clerks,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olice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members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-8"/>
          <w:w w:val="95"/>
        </w:rPr>
        <w:t>V</w:t>
      </w:r>
      <w:r>
        <w:rPr>
          <w:b w:val="0"/>
          <w:bCs w:val="0"/>
          <w:spacing w:val="0"/>
          <w:w w:val="95"/>
        </w:rPr>
        <w:t>illage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Council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(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aupulega)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NGO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representat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es.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participants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agreed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could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48"/>
          <w:w w:val="95"/>
        </w:rPr>
        <w:t> </w:t>
      </w:r>
      <w:r>
        <w:rPr>
          <w:b w:val="0"/>
          <w:bCs w:val="0"/>
          <w:spacing w:val="0"/>
          <w:w w:val="95"/>
        </w:rPr>
        <w:t>clustered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around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main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themes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5"/>
          <w:w w:val="95"/>
        </w:rPr>
        <w:t>a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-7"/>
          <w:w w:val="95"/>
        </w:rPr>
        <w:t>K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Object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es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National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St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ategic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Plan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2010-2015:</w:t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1" w:lineRule="auto"/>
        <w:ind w:left="2381" w:right="242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enhance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community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safet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impr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access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justice.</w:t>
      </w:r>
      <w:r>
        <w:rPr>
          <w:rFonts w:ascii="Arial" w:hAnsi="Arial" w:cs="Arial" w:eastAsia="Arial"/>
          <w:b w:val="0"/>
          <w:bCs w:val="0"/>
          <w:i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institute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principles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good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ernance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enhance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integrity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institutions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justice.</w:t>
      </w:r>
      <w:r>
        <w:rPr>
          <w:rFonts w:ascii="Arial" w:hAnsi="Arial" w:cs="Arial" w:eastAsia="Arial"/>
          <w:b w:val="0"/>
          <w:bCs w:val="0"/>
          <w:i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71" w:lineRule="auto"/>
        <w:ind w:left="2381" w:right="211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impr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information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human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resou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management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justice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secto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impr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border</w:t>
      </w:r>
      <w:r>
        <w:rPr>
          <w:rFonts w:ascii="Arial" w:hAnsi="Arial" w:cs="Arial" w:eastAsia="Arial"/>
          <w:b w:val="0"/>
          <w:bCs w:val="0"/>
          <w:i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management.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3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okelau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ategic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Plan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2010-2015: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ustice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6"/>
          <w:w w:val="95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Object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es)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0"/>
          <w:w w:val="95"/>
        </w:rPr>
        <w:t>By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end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une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orkshop,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participants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outlined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different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sections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Report,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identified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ho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responsible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aft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well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next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steps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consultation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editing.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judiciary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tabled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before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Cabinet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arliament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(Gene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al-</w:t>
      </w:r>
      <w:r>
        <w:rPr>
          <w:b w:val="0"/>
          <w:bCs w:val="0"/>
          <w:spacing w:val="-11"/>
          <w:w w:val="95"/>
        </w:rPr>
        <w:t>F</w:t>
      </w:r>
      <w:r>
        <w:rPr>
          <w:b w:val="0"/>
          <w:bCs w:val="0"/>
          <w:spacing w:val="0"/>
          <w:w w:val="95"/>
        </w:rPr>
        <w:t>ono)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October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2012.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imef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afting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okelau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0"/>
          <w:w w:val="100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1" w:hRule="exact"/>
        </w:trPr>
        <w:tc>
          <w:tcPr>
            <w:tcW w:w="8489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tabs>
                <w:tab w:pos="1984" w:val="left" w:leader="none"/>
              </w:tabs>
              <w:spacing w:before="70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ime</w:t>
            </w:r>
            <w:r>
              <w:rPr>
                <w:rFonts w:ascii="Arial" w:hAnsi="Arial" w:cs="Arial" w:eastAsia="Arial"/>
                <w:b/>
                <w:bCs/>
                <w:spacing w:val="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ame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Action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26" w:hRule="exact"/>
        </w:trPr>
        <w:tc>
          <w:tcPr>
            <w:tcW w:w="187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51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une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2012</w:t>
            </w:r>
          </w:p>
        </w:tc>
        <w:tc>
          <w:tcPr>
            <w:tcW w:w="6618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51"/>
              <w:ind w:left="113" w:right="3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Initial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orkshop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okelauan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Commissioners,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Clerks,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olice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well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illage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aupulega)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representat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By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mid-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5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sections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emailed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Coordinato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20"/>
                <w:szCs w:val="20"/>
              </w:rPr>
              <w:t>uly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Review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orkload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quarterly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clerks.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5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ugust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Coordinator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compiles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inputs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produces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first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aft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sends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villages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consultations.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5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September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Coordinator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(i)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vides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Ulu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review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amend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(ii)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anslates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document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English.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Ulu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tables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before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Cabinet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parliament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(Gene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ono).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ord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anslated.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69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0"/>
                <w:szCs w:val="20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1" w:lineRule="auto" w:before="9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Coordinator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anges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publication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distribution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interested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parties.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87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2013</w:t>
            </w:r>
          </w:p>
        </w:tc>
        <w:tc>
          <w:tcPr>
            <w:tcW w:w="6618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74"/>
              <w:ind w:left="113" w:right="0"/>
              <w:jc w:val="left"/>
              <w:rPr>
                <w:rFonts w:ascii="Gill Sans MT" w:hAnsi="Gill Sans MT" w:cs="Gill Sans MT" w:eastAsia="Gill Sans MT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0"/>
                <w:szCs w:val="20"/>
              </w:rPr>
              <w:t> </w:t>
            </w:r>
            <w:hyperlink r:id="rId69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2"/>
                  <w:w w:val="100"/>
                  <w:sz w:val="22"/>
                  <w:szCs w:val="22"/>
                </w:rPr>
                <w:t>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1"/>
                  <w:w w:val="100"/>
                  <w:sz w:val="22"/>
                  <w:szCs w:val="22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2"/>
                  <w:w w:val="100"/>
                  <w:sz w:val="22"/>
                  <w:szCs w:val="22"/>
                </w:rPr>
                <w:t>.paclii.org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22"/>
                  <w:szCs w:val="22"/>
                </w:rPr>
              </w:r>
            </w:hyperlink>
          </w:p>
        </w:tc>
      </w:tr>
    </w:tbl>
    <w:p>
      <w:pPr>
        <w:spacing w:after="0"/>
        <w:jc w:val="left"/>
        <w:rPr>
          <w:rFonts w:ascii="Gill Sans MT" w:hAnsi="Gill Sans MT" w:cs="Gill Sans MT" w:eastAsia="Gill Sans MT"/>
          <w:sz w:val="22"/>
          <w:szCs w:val="22"/>
        </w:rPr>
        <w:sectPr>
          <w:headerReference w:type="default" r:id="rId67"/>
          <w:headerReference w:type="even" r:id="rId68"/>
          <w:pgSz w:w="11906" w:h="16840"/>
          <w:pgMar w:header="305" w:footer="0" w:top="1140" w:bottom="280" w:left="0" w:right="0"/>
          <w:pgNumType w:start="65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/>
        <w:pict>
          <v:group style="position:absolute;margin-left:84.539001pt;margin-top:67.308456pt;width:426.197pt;height:431.868pt;mso-position-horizontal-relative:page;mso-position-vertical-relative:paragraph;z-index:-14759" coordorigin="1691,1346" coordsize="8524,8637">
            <v:group style="position:absolute;left:1701;top:1810;width:8504;height:8164" coordorigin="1701,1810" coordsize="8504,8164">
              <v:shape style="position:absolute;left:1701;top:1810;width:8504;height:8164" coordorigin="1701,1810" coordsize="8504,8164" path="m1701,9974l10205,9974,10205,1810,1701,1810,1701,9974xe" filled="t" fillcolor="#A9AA7E" stroked="f">
                <v:path arrowok="t"/>
                <v:fill type="solid"/>
              </v:shape>
            </v:group>
            <v:group style="position:absolute;left:1701;top:1356;width:8504;height:454" coordorigin="1701,1356" coordsize="8504,454">
              <v:shape style="position:absolute;left:1701;top:1356;width:8504;height:454" coordorigin="1701,1356" coordsize="8504,454" path="m1701,1810l10205,1810,10205,1356,1701,1356,1701,1810xe" filled="t" fillcolor="#7D844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20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National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Coordinator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reported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9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had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met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6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posit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feedba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Members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Council,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Administ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Gene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Members,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members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communit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ord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written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Chief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okelau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bel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5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2"/>
        <w:ind w:left="2267" w:right="1614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FFFFFF"/>
          <w:spacing w:val="-8"/>
          <w:w w:val="9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FFFFFF"/>
          <w:spacing w:val="-3"/>
          <w:w w:val="9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FFFFFF"/>
          <w:spacing w:val="-4"/>
          <w:w w:val="9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FFFFFF"/>
          <w:spacing w:val="-5"/>
          <w:w w:val="90"/>
          <w:sz w:val="23"/>
          <w:szCs w:val="23"/>
        </w:rPr>
        <w:t>w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FFFFFF"/>
          <w:spacing w:val="-5"/>
          <w:w w:val="9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FFFFFF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color w:val="FFFFFF"/>
          <w:spacing w:val="2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the</w:t>
      </w:r>
      <w:r>
        <w:rPr>
          <w:rFonts w:ascii="Arial" w:hAnsi="Arial" w:cs="Arial" w:eastAsia="Arial"/>
          <w:b/>
          <w:bCs/>
          <w:color w:val="FFFFFF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first</w:t>
      </w:r>
      <w:r>
        <w:rPr>
          <w:rFonts w:ascii="Arial" w:hAnsi="Arial" w:cs="Arial" w:eastAsia="Arial"/>
          <w:b/>
          <w:bCs/>
          <w:color w:val="FFFFFF"/>
          <w:spacing w:val="-7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-23"/>
          <w:w w:val="90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okelau</w:t>
      </w:r>
      <w:r>
        <w:rPr>
          <w:rFonts w:ascii="Arial" w:hAnsi="Arial" w:cs="Arial" w:eastAsia="Arial"/>
          <w:b/>
          <w:bCs/>
          <w:color w:val="FFFFFF"/>
          <w:spacing w:val="2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Court</w:t>
      </w:r>
      <w:r>
        <w:rPr>
          <w:rFonts w:ascii="Arial" w:hAnsi="Arial" w:cs="Arial" w:eastAsia="Arial"/>
          <w:b/>
          <w:bCs/>
          <w:color w:val="FFFFFF"/>
          <w:spacing w:val="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Annual</w:t>
      </w:r>
      <w:r>
        <w:rPr>
          <w:rFonts w:ascii="Arial" w:hAnsi="Arial" w:cs="Arial" w:eastAsia="Arial"/>
          <w:b/>
          <w:bCs/>
          <w:color w:val="FFFFFF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Report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 w:before="63"/>
        <w:ind w:left="2267" w:right="22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ule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underpins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eedom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safety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one.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fragile.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safe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society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unless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women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upholds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it.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difficult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unless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kn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2267" w:right="22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published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ailable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one.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until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operates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been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ell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understood.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When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privileged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make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my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visit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Chief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ustice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ay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2011,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difficult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find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about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justice.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only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after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talking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Commissioners,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2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aupulega,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ome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9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4"/>
          <w:w w:val="95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oups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ukunonu,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akaofo,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tafu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began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get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oper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understanding.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written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explanation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description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ailable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me.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gap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been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filled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cellent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publication.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2267" w:right="22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udicial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Annual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describes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okelau.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immediately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clear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that,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sixteen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months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since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visited,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been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effo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make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judicial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vice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accessible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better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understood.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uch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happened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last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ticularly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training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organisation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police.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comparison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judicial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villages,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taken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vides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standa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against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futu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ements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can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measu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ed.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uch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measu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ements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access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equality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eatment.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They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also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eat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help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Commissioners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esponding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needs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their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communities.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ost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impo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tantl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they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people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understand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administration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take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wnership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it.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eady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suggested,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without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wnership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community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commitment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leads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ule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risk.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left="2267" w:right="22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congratulate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those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who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compiled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look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similar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annual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publications.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offer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my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best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wishes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who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wo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6"/>
        <w:ind w:left="2267" w:right="7579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0"/>
          <w:w w:val="95"/>
        </w:rPr>
        <w:t>Rt</w:t>
      </w:r>
      <w:r>
        <w:rPr>
          <w:rFonts w:ascii="Times New Roman" w:hAnsi="Times New Roman" w:cs="Times New Roman" w:eastAsia="Times New Roman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pacing w:val="-3"/>
          <w:w w:val="95"/>
        </w:rPr>
        <w:t>H</w:t>
      </w:r>
      <w:r>
        <w:rPr>
          <w:rFonts w:ascii="Times New Roman" w:hAnsi="Times New Roman" w:cs="Times New Roman" w:eastAsia="Times New Roman"/>
          <w:spacing w:val="0"/>
          <w:w w:val="95"/>
        </w:rPr>
        <w:t>on</w:t>
      </w:r>
      <w:r>
        <w:rPr>
          <w:rFonts w:ascii="Times New Roman" w:hAnsi="Times New Roman" w:cs="Times New Roman" w:eastAsia="Times New Roman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spacing w:val="0"/>
          <w:w w:val="95"/>
        </w:rPr>
        <w:t>ame</w:t>
      </w:r>
      <w:r>
        <w:rPr>
          <w:rFonts w:ascii="Times New Roman" w:hAnsi="Times New Roman" w:cs="Times New Roman" w:eastAsia="Times New Roman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pacing w:val="-4"/>
          <w:w w:val="95"/>
        </w:rPr>
        <w:t>S</w:t>
      </w:r>
      <w:r>
        <w:rPr>
          <w:rFonts w:ascii="Times New Roman" w:hAnsi="Times New Roman" w:cs="Times New Roman" w:eastAsia="Times New Roman"/>
          <w:spacing w:val="0"/>
          <w:w w:val="95"/>
        </w:rPr>
        <w:t>ian</w:t>
      </w:r>
      <w:r>
        <w:rPr>
          <w:rFonts w:ascii="Times New Roman" w:hAnsi="Times New Roman" w:cs="Times New Roman" w:eastAsia="Times New Roman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pacing w:val="0"/>
          <w:w w:val="95"/>
        </w:rPr>
        <w:t>lias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28"/>
        <w:ind w:left="2267" w:right="77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Chief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ustice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okelau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7"/>
        <w:ind w:right="8443"/>
        <w:jc w:val="both"/>
      </w:pPr>
      <w:r>
        <w:rPr>
          <w:b w:val="0"/>
          <w:bCs w:val="0"/>
          <w:color w:val="5C632D"/>
          <w:spacing w:val="0"/>
          <w:w w:val="95"/>
        </w:rPr>
        <w:t>Cook</w:t>
      </w:r>
      <w:r>
        <w:rPr>
          <w:b w:val="0"/>
          <w:bCs w:val="0"/>
          <w:color w:val="5C632D"/>
          <w:spacing w:val="-12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Islands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6"/>
        <w:spacing w:line="268" w:lineRule="auto"/>
        <w:ind w:right="1701"/>
        <w:jc w:val="both"/>
        <w:rPr>
          <w:b w:val="0"/>
          <w:bCs w:val="0"/>
        </w:rPr>
      </w:pPr>
      <w:r>
        <w:rPr>
          <w:spacing w:val="0"/>
          <w:w w:val="90"/>
        </w:rPr>
        <w:t>In</w:t>
      </w:r>
      <w:r>
        <w:rPr>
          <w:spacing w:val="2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2"/>
          <w:w w:val="90"/>
        </w:rPr>
        <w:t> </w:t>
      </w:r>
      <w:r>
        <w:rPr>
          <w:spacing w:val="0"/>
          <w:w w:val="90"/>
        </w:rPr>
        <w:t>2011</w:t>
      </w:r>
      <w:r>
        <w:rPr>
          <w:spacing w:val="4"/>
          <w:w w:val="90"/>
        </w:rPr>
        <w:t> </w:t>
      </w:r>
      <w:r>
        <w:rPr>
          <w:spacing w:val="0"/>
          <w:w w:val="90"/>
        </w:rPr>
        <w:t>PJDP</w:t>
      </w:r>
      <w:r>
        <w:rPr>
          <w:spacing w:val="2"/>
          <w:w w:val="90"/>
        </w:rPr>
        <w:t> </w:t>
      </w:r>
      <w:r>
        <w:rPr>
          <w:spacing w:val="0"/>
          <w:w w:val="90"/>
        </w:rPr>
        <w:t>Baseline</w:t>
      </w:r>
      <w:r>
        <w:rPr>
          <w:spacing w:val="3"/>
          <w:w w:val="90"/>
        </w:rPr>
        <w:t> </w:t>
      </w:r>
      <w:r>
        <w:rPr>
          <w:spacing w:val="0"/>
          <w:w w:val="90"/>
        </w:rPr>
        <w:t>Report</w:t>
      </w:r>
      <w:r>
        <w:rPr>
          <w:spacing w:val="2"/>
          <w:w w:val="90"/>
        </w:rPr>
        <w:t> </w:t>
      </w:r>
      <w:r>
        <w:rPr>
          <w:spacing w:val="0"/>
          <w:w w:val="90"/>
        </w:rPr>
        <w:t>on</w:t>
      </w:r>
      <w:r>
        <w:rPr>
          <w:spacing w:val="2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3"/>
          <w:w w:val="90"/>
        </w:rPr>
        <w:t> </w:t>
      </w:r>
      <w:r>
        <w:rPr>
          <w:spacing w:val="-11"/>
          <w:w w:val="90"/>
        </w:rPr>
        <w:t>P</w:t>
      </w:r>
      <w:r>
        <w:rPr>
          <w:spacing w:val="0"/>
          <w:w w:val="90"/>
        </w:rPr>
        <w:t>erformance,</w:t>
      </w:r>
      <w:r>
        <w:rPr>
          <w:spacing w:val="2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3"/>
          <w:w w:val="90"/>
        </w:rPr>
        <w:t> </w:t>
      </w:r>
      <w:r>
        <w:rPr>
          <w:spacing w:val="0"/>
          <w:w w:val="90"/>
        </w:rPr>
        <w:t>Cook</w:t>
      </w:r>
      <w:r>
        <w:rPr>
          <w:spacing w:val="2"/>
          <w:w w:val="90"/>
        </w:rPr>
        <w:t> </w:t>
      </w:r>
      <w:r>
        <w:rPr>
          <w:spacing w:val="0"/>
          <w:w w:val="90"/>
        </w:rPr>
        <w:t>Islands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w</w:t>
      </w:r>
      <w:r>
        <w:rPr>
          <w:spacing w:val="0"/>
          <w:w w:val="90"/>
        </w:rPr>
        <w:t>e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</w:t>
      </w:r>
      <w:r>
        <w:rPr>
          <w:spacing w:val="3"/>
          <w:w w:val="90"/>
        </w:rPr>
        <w:t> </w:t>
      </w:r>
      <w:r>
        <w:rPr>
          <w:spacing w:val="0"/>
          <w:w w:val="90"/>
        </w:rPr>
        <w:t>able</w:t>
      </w:r>
      <w:r>
        <w:rPr>
          <w:spacing w:val="2"/>
          <w:w w:val="90"/>
        </w:rPr>
        <w:t> </w:t>
      </w:r>
      <w:r>
        <w:rPr>
          <w:spacing w:val="0"/>
          <w:w w:val="90"/>
        </w:rPr>
        <w:t>to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eport</w:t>
      </w:r>
      <w:r>
        <w:rPr>
          <w:spacing w:val="0"/>
          <w:w w:val="93"/>
        </w:rPr>
        <w:t> </w:t>
      </w:r>
      <w:r>
        <w:rPr>
          <w:spacing w:val="0"/>
          <w:w w:val="90"/>
        </w:rPr>
        <w:t>on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one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of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15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performance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indicators.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In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44"/>
          <w:w w:val="90"/>
        </w:rPr>
        <w:t> </w:t>
      </w:r>
      <w:r>
        <w:rPr>
          <w:spacing w:val="0"/>
          <w:w w:val="90"/>
        </w:rPr>
        <w:t>2012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PJDP</w:t>
      </w:r>
      <w:r>
        <w:rPr>
          <w:spacing w:val="21"/>
          <w:w w:val="90"/>
        </w:rPr>
        <w:t> </w:t>
      </w:r>
      <w:r>
        <w:rPr>
          <w:spacing w:val="-16"/>
          <w:w w:val="90"/>
        </w:rPr>
        <w:t>T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end</w:t>
      </w:r>
      <w:r>
        <w:rPr>
          <w:spacing w:val="44"/>
          <w:w w:val="90"/>
        </w:rPr>
        <w:t> </w:t>
      </w:r>
      <w:r>
        <w:rPr>
          <w:spacing w:val="0"/>
          <w:w w:val="90"/>
        </w:rPr>
        <w:t>Report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43"/>
          <w:w w:val="90"/>
        </w:rPr>
        <w:t> </w:t>
      </w:r>
      <w:r>
        <w:rPr>
          <w:spacing w:val="0"/>
          <w:w w:val="90"/>
        </w:rPr>
        <w:t>Cook</w:t>
      </w:r>
      <w:r>
        <w:rPr>
          <w:spacing w:val="0"/>
          <w:w w:val="91"/>
        </w:rPr>
        <w:t> </w:t>
      </w:r>
      <w:r>
        <w:rPr>
          <w:spacing w:val="0"/>
          <w:w w:val="90"/>
        </w:rPr>
        <w:t>Islands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a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able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to</w:t>
      </w:r>
      <w:r>
        <w:rPr>
          <w:spacing w:val="16"/>
          <w:w w:val="90"/>
        </w:rPr>
        <w:t> </w:t>
      </w:r>
      <w:r>
        <w:rPr>
          <w:spacing w:val="-3"/>
          <w:w w:val="90"/>
        </w:rPr>
        <w:t>r</w:t>
      </w:r>
      <w:r>
        <w:rPr>
          <w:spacing w:val="0"/>
          <w:w w:val="90"/>
        </w:rPr>
        <w:t>eport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on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10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of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the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15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court</w:t>
      </w:r>
      <w:r>
        <w:rPr>
          <w:spacing w:val="17"/>
          <w:w w:val="90"/>
        </w:rPr>
        <w:t> </w:t>
      </w:r>
      <w:r>
        <w:rPr>
          <w:spacing w:val="0"/>
          <w:w w:val="90"/>
        </w:rPr>
        <w:t>performance</w:t>
      </w:r>
      <w:r>
        <w:rPr>
          <w:spacing w:val="16"/>
          <w:w w:val="90"/>
        </w:rPr>
        <w:t> </w:t>
      </w:r>
      <w:r>
        <w:rPr>
          <w:spacing w:val="0"/>
          <w:w w:val="90"/>
        </w:rPr>
        <w:t>indicators.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issued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first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2013.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ag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aph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1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0"/>
          <w:w w:val="95"/>
        </w:rPr>
        <w:t>states: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1" w:lineRule="auto"/>
        <w:ind w:left="2381" w:right="221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1.: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his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ope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ations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Appeal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High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Cook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period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uly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2011-30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une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2012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(corresponding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Ministry</w:t>
      </w:r>
      <w:r>
        <w:rPr>
          <w:rFonts w:ascii="Arial" w:hAnsi="Arial" w:cs="Arial" w:eastAsia="Arial"/>
          <w:b w:val="0"/>
          <w:bCs w:val="0"/>
          <w:i/>
          <w:spacing w:val="-18"/>
          <w:w w:val="95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financial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ear).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It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has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been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prepared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reference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to: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numPr>
          <w:ilvl w:val="1"/>
          <w:numId w:val="19"/>
        </w:numPr>
        <w:tabs>
          <w:tab w:pos="2834" w:val="left" w:leader="none"/>
        </w:tabs>
        <w:spacing w:line="267" w:lineRule="auto" w:before="58"/>
        <w:ind w:left="2834" w:right="2119" w:hanging="45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Ministry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ustice,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Business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Plan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2011-12,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prepared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Claudine</w:t>
      </w:r>
      <w:r>
        <w:rPr>
          <w:rFonts w:ascii="Arial" w:hAnsi="Arial" w:cs="Arial" w:eastAsia="Arial"/>
          <w:b w:val="0"/>
          <w:bCs w:val="0"/>
          <w:i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Henry-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Anguna,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Acting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Head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Ministry;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numPr>
          <w:ilvl w:val="1"/>
          <w:numId w:val="19"/>
        </w:numPr>
        <w:tabs>
          <w:tab w:pos="2834" w:val="left" w:leader="none"/>
        </w:tabs>
        <w:spacing w:before="61"/>
        <w:ind w:left="2834" w:right="0" w:hanging="45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udicial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Prog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amme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(PJDP),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8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41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states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“is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purposes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7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ernment,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users,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media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funding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bodies</w:t>
      </w:r>
      <w:r>
        <w:rPr>
          <w:b w:val="0"/>
          <w:bCs w:val="0"/>
          <w:spacing w:val="-13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published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25"/>
          <w:w w:val="100"/>
        </w:rPr>
        <w:t>P</w:t>
      </w:r>
      <w:r>
        <w:rPr>
          <w:b w:val="0"/>
          <w:bCs w:val="0"/>
          <w:spacing w:val="0"/>
          <w:w w:val="100"/>
        </w:rPr>
        <w:t>acLII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Ministry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ustice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website.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interesting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model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collabo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ation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between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Ministry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greater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people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system.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signed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Head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Ministry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Regist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1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ore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written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Prime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Minister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Minister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Cook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included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states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opening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section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that,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“the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intention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n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there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should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prepared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no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later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M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rele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financial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17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electronic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capture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becomes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reliable,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anticipated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include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greater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detail..</w:t>
      </w:r>
      <w:r>
        <w:rPr>
          <w:b w:val="0"/>
          <w:bCs w:val="0"/>
          <w:spacing w:val="-12"/>
          <w:w w:val="95"/>
        </w:rPr>
        <w:t>.</w:t>
      </w:r>
      <w:r>
        <w:rPr>
          <w:b w:val="0"/>
          <w:bCs w:val="0"/>
          <w:spacing w:val="0"/>
          <w:w w:val="95"/>
        </w:rPr>
        <w:t>”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2408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concluding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remarks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Cook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Islands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annual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4" w:lineRule="auto"/>
        <w:ind w:left="2381" w:right="2281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84.539001pt;margin-top:86.33828pt;width:426.197pt;height:299.11pt;mso-position-horizontal-relative:page;mso-position-vertical-relative:paragraph;z-index:-14757" coordorigin="1691,1727" coordsize="8524,5982">
            <v:group style="position:absolute;left:1701;top:2190;width:8504;height:5509" coordorigin="1701,2190" coordsize="8504,5509">
              <v:shape style="position:absolute;left:1701;top:2190;width:8504;height:5509" coordorigin="1701,2190" coordsize="8504,5509" path="m1701,7699l10205,7699,10205,2190,1701,2190,1701,7699xe" filled="t" fillcolor="#A9AA7E" stroked="f">
                <v:path arrowok="t"/>
                <v:fill type="solid"/>
              </v:shape>
            </v:group>
            <v:group style="position:absolute;left:1701;top:1737;width:8504;height:454" coordorigin="1701,1737" coordsize="8504,454">
              <v:shape style="position:absolute;left:1701;top:1737;width:8504;height:454" coordorigin="1701,1737" coordsize="8504,454" path="m1701,2190l10205,2190,10205,1737,1701,1737,1701,2190xe" filled="t" fillcolor="#7D844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reliant,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part,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external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funding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it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expectation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bodies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that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should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vide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annual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report.</w:t>
      </w:r>
      <w:r>
        <w:rPr>
          <w:rFonts w:ascii="Arial" w:hAnsi="Arial" w:cs="Arial" w:eastAsia="Arial"/>
          <w:b w:val="0"/>
          <w:bCs w:val="0"/>
          <w:i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PJD</w:t>
      </w:r>
      <w:r>
        <w:rPr>
          <w:rFonts w:ascii="Arial" w:hAnsi="Arial" w:cs="Arial" w:eastAsia="Arial"/>
          <w:b w:val="0"/>
          <w:bCs w:val="0"/>
          <w:i/>
          <w:spacing w:val="-3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particula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has</w:t>
      </w:r>
      <w:r>
        <w:rPr>
          <w:rFonts w:ascii="Arial" w:hAnsi="Arial" w:cs="Arial" w:eastAsia="Arial"/>
          <w:b w:val="0"/>
          <w:bCs w:val="0"/>
          <w:i/>
          <w:spacing w:val="0"/>
          <w:w w:val="8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been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assisting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courts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vide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appropriate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reporting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details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their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assistance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atefully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kn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wledged.</w:t>
      </w:r>
      <w:r>
        <w:rPr>
          <w:rFonts w:ascii="Arial" w:hAnsi="Arial" w:cs="Arial" w:eastAsia="Arial"/>
          <w:b w:val="0"/>
          <w:bCs w:val="0"/>
          <w:i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position w:val="7"/>
          <w:sz w:val="12"/>
          <w:szCs w:val="12"/>
        </w:rPr>
        <w:t>53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2267" w:right="1614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FFFFFF"/>
          <w:spacing w:val="-8"/>
          <w:w w:val="9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FFFFFF"/>
          <w:spacing w:val="-3"/>
          <w:w w:val="9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FFFFFF"/>
          <w:spacing w:val="-4"/>
          <w:w w:val="90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FFFFFF"/>
          <w:spacing w:val="-5"/>
          <w:w w:val="90"/>
          <w:sz w:val="23"/>
          <w:szCs w:val="23"/>
        </w:rPr>
        <w:t>w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FFFFFF"/>
          <w:spacing w:val="-5"/>
          <w:w w:val="9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FFFFFF"/>
          <w:spacing w:val="1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the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first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Cook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Islands’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Court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Annual</w:t>
      </w:r>
      <w:r>
        <w:rPr>
          <w:rFonts w:ascii="Arial" w:hAnsi="Arial" w:cs="Arial" w:eastAsia="Arial"/>
          <w:b/>
          <w:bCs/>
          <w:color w:val="FFFFFF"/>
          <w:spacing w:val="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23"/>
          <w:szCs w:val="23"/>
        </w:rPr>
        <w:t>Report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 w:before="63"/>
        <w:ind w:left="2267" w:right="22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ccess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fundamental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human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right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democratic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societ</w:t>
      </w:r>
      <w:r>
        <w:rPr>
          <w:rFonts w:ascii="Times New Roman" w:hAnsi="Times New Roman" w:cs="Times New Roman" w:eastAsia="Times New Roman"/>
          <w:b w:val="0"/>
          <w:bCs w:val="0"/>
          <w:spacing w:val="-19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eflected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ticles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64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65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Constitution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Cook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slands.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2267" w:right="22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espite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challenges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er-changing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societ</w:t>
      </w:r>
      <w:r>
        <w:rPr>
          <w:rFonts w:ascii="Times New Roman" w:hAnsi="Times New Roman" w:cs="Times New Roman" w:eastAsia="Times New Roman"/>
          <w:b w:val="0"/>
          <w:bCs w:val="0"/>
          <w:spacing w:val="-19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nume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ous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constraints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face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small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sland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nation,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inist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ustice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continued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maintain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access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main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functions.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2267" w:right="22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operations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igh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ppeal,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pleased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vices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Cook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slands.</w:t>
      </w:r>
      <w:r>
        <w:rPr>
          <w:rFonts w:ascii="Times New Roman" w:hAnsi="Times New Roman" w:cs="Times New Roman" w:eastAsia="Times New Roman"/>
          <w:b w:val="0"/>
          <w:bCs w:val="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ernment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necessa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esou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ensu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access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justice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ersely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affected,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denied.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left="2267" w:right="22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also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thankful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acific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udicial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elopment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ogram,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its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continued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suppo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viding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training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members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udicia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staf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left="2267" w:right="22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epo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testimony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alued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contributions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ofessionalism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staff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upholding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priority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Law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der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our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communit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9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.</w:t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6"/>
        <w:ind w:left="2267" w:right="7089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1"/>
          <w:w w:val="90"/>
        </w:rPr>
        <w:t>K</w:t>
      </w:r>
      <w:r>
        <w:rPr>
          <w:rFonts w:ascii="Times New Roman" w:hAnsi="Times New Roman" w:cs="Times New Roman" w:eastAsia="Times New Roman"/>
          <w:spacing w:val="0"/>
          <w:w w:val="90"/>
        </w:rPr>
        <w:t>ia</w:t>
      </w:r>
      <w:r>
        <w:rPr>
          <w:rFonts w:ascii="Times New Roman" w:hAnsi="Times New Roman" w:cs="Times New Roman" w:eastAsia="Times New Roman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pacing w:val="-3"/>
          <w:w w:val="90"/>
        </w:rPr>
        <w:t>M</w:t>
      </w:r>
      <w:r>
        <w:rPr>
          <w:rFonts w:ascii="Times New Roman" w:hAnsi="Times New Roman" w:cs="Times New Roman" w:eastAsia="Times New Roman"/>
          <w:spacing w:val="0"/>
          <w:w w:val="90"/>
        </w:rPr>
        <w:t>anuia</w:t>
      </w:r>
      <w:r>
        <w:rPr>
          <w:rFonts w:ascii="Times New Roman" w:hAnsi="Times New Roman" w:cs="Times New Roman" w:eastAsia="Times New Roman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pacing w:val="-3"/>
          <w:w w:val="90"/>
        </w:rPr>
        <w:t>H</w:t>
      </w:r>
      <w:r>
        <w:rPr>
          <w:rFonts w:ascii="Times New Roman" w:hAnsi="Times New Roman" w:cs="Times New Roman" w:eastAsia="Times New Roman"/>
          <w:spacing w:val="0"/>
          <w:w w:val="90"/>
        </w:rPr>
        <w:t>on.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3"/>
          <w:w w:val="90"/>
        </w:rPr>
        <w:t>H</w:t>
      </w:r>
      <w:r>
        <w:rPr>
          <w:rFonts w:ascii="Times New Roman" w:hAnsi="Times New Roman" w:cs="Times New Roman" w:eastAsia="Times New Roman"/>
          <w:spacing w:val="0"/>
          <w:w w:val="90"/>
        </w:rPr>
        <w:t>en</w:t>
      </w:r>
      <w:r>
        <w:rPr>
          <w:rFonts w:ascii="Times New Roman" w:hAnsi="Times New Roman" w:cs="Times New Roman" w:eastAsia="Times New Roman"/>
          <w:spacing w:val="3"/>
          <w:w w:val="90"/>
        </w:rPr>
        <w:t>r</w:t>
      </w:r>
      <w:r>
        <w:rPr>
          <w:rFonts w:ascii="Times New Roman" w:hAnsi="Times New Roman" w:cs="Times New Roman" w:eastAsia="Times New Roman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spacing w:val="-7"/>
          <w:w w:val="90"/>
        </w:rPr>
        <w:t>P</w:t>
      </w:r>
      <w:r>
        <w:rPr>
          <w:rFonts w:ascii="Times New Roman" w:hAnsi="Times New Roman" w:cs="Times New Roman" w:eastAsia="Times New Roman"/>
          <w:spacing w:val="0"/>
          <w:w w:val="90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28"/>
        <w:ind w:left="2267" w:right="65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7"/>
          <w:w w:val="9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rime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inister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inister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ustice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before="73"/>
        <w:ind w:left="1984" w:right="0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4pt;width:425.197pt;height:.1pt;mso-position-horizontal-relative:page;mso-position-vertical-relative:paragraph;z-index:-14758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19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ag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aph</w:t>
      </w:r>
      <w:r>
        <w:rPr>
          <w:rFonts w:ascii="Arial" w:hAnsi="Arial" w:cs="Arial" w:eastAsia="Arial"/>
          <w:b w:val="0"/>
          <w:bCs w:val="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49,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ernment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Cook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Islands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Court</w:t>
      </w:r>
      <w:r>
        <w:rPr>
          <w:rFonts w:ascii="Arial" w:hAnsi="Arial" w:cs="Arial" w:eastAsia="Arial"/>
          <w:b w:val="0"/>
          <w:bCs w:val="0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2011-2012.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47"/>
        <w:ind w:right="8227"/>
        <w:jc w:val="both"/>
        <w:rPr>
          <w:b w:val="0"/>
          <w:bCs w:val="0"/>
        </w:rPr>
      </w:pPr>
      <w:r>
        <w:rPr>
          <w:spacing w:val="0"/>
          <w:w w:val="90"/>
        </w:rPr>
        <w:t>Case</w:t>
      </w:r>
      <w:r>
        <w:rPr>
          <w:spacing w:val="-7"/>
          <w:w w:val="90"/>
        </w:rPr>
        <w:t> </w:t>
      </w:r>
      <w:r>
        <w:rPr>
          <w:spacing w:val="0"/>
          <w:w w:val="90"/>
        </w:rPr>
        <w:t>Stu</w:t>
      </w:r>
      <w:r>
        <w:rPr>
          <w:spacing w:val="-7"/>
          <w:w w:val="90"/>
        </w:rPr>
        <w:t>d</w:t>
      </w:r>
      <w:r>
        <w:rPr>
          <w:spacing w:val="0"/>
          <w:w w:val="90"/>
        </w:rPr>
        <w:t>y</w:t>
      </w:r>
      <w:r>
        <w:rPr>
          <w:spacing w:val="71"/>
          <w:w w:val="90"/>
        </w:rPr>
        <w:t> </w:t>
      </w:r>
      <w:r>
        <w:rPr>
          <w:color w:val="FFFFFF"/>
          <w:spacing w:val="0"/>
          <w:w w:val="90"/>
        </w:rPr>
        <w:t>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spacing w:line="320" w:lineRule="exact"/>
        <w:ind w:right="1616"/>
        <w:jc w:val="left"/>
      </w:pPr>
      <w:r>
        <w:rPr/>
        <w:pict>
          <v:group style="position:absolute;margin-left:84.539001pt;margin-top:-28.126793pt;width:105.882pt;height:23.676pt;mso-position-horizontal-relative:page;mso-position-vertical-relative:paragraph;z-index:-14755" coordorigin="1691,-563" coordsize="2118,474">
            <v:group style="position:absolute;left:1701;top:-553;width:1644;height:454" coordorigin="1701,-553" coordsize="1644,454">
              <v:shape style="position:absolute;left:1701;top:-553;width:1644;height:454" coordorigin="1701,-553" coordsize="1644,454" path="m1701,-99l3345,-99,3345,-553,1701,-553,1701,-99xe" filled="t" fillcolor="#CECDB6" stroked="f">
                <v:path arrowok="t"/>
                <v:fill type="solid"/>
              </v:shape>
            </v:group>
            <v:group style="position:absolute;left:3345;top:-553;width:454;height:454" coordorigin="3345,-553" coordsize="454,454">
              <v:shape style="position:absolute;left:3345;top:-553;width:454;height:454" coordorigin="3345,-553" coordsize="454,454" path="m3345,-99l3798,-99,3798,-553,3345,-553,3345,-99xe" filled="t" fillcolor="#7D844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5C632D"/>
          <w:spacing w:val="-8"/>
          <w:w w:val="95"/>
        </w:rPr>
        <w:t>F</w:t>
      </w:r>
      <w:r>
        <w:rPr>
          <w:b w:val="0"/>
          <w:bCs w:val="0"/>
          <w:color w:val="5C632D"/>
          <w:spacing w:val="0"/>
          <w:w w:val="95"/>
        </w:rPr>
        <w:t>indings</w:t>
      </w:r>
      <w:r>
        <w:rPr>
          <w:b w:val="0"/>
          <w:bCs w:val="0"/>
          <w:color w:val="5C632D"/>
          <w:spacing w:val="18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from</w:t>
      </w:r>
      <w:r>
        <w:rPr>
          <w:b w:val="0"/>
          <w:bCs w:val="0"/>
          <w:color w:val="5C632D"/>
          <w:spacing w:val="1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Republic</w:t>
      </w:r>
      <w:r>
        <w:rPr>
          <w:b w:val="0"/>
          <w:bCs w:val="0"/>
          <w:color w:val="5C632D"/>
          <w:spacing w:val="1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of</w:t>
      </w:r>
      <w:r>
        <w:rPr>
          <w:b w:val="0"/>
          <w:bCs w:val="0"/>
          <w:color w:val="5C632D"/>
          <w:spacing w:val="1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the</w:t>
      </w:r>
      <w:r>
        <w:rPr>
          <w:b w:val="0"/>
          <w:bCs w:val="0"/>
          <w:color w:val="5C632D"/>
          <w:spacing w:val="1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Marshall</w:t>
      </w:r>
      <w:r>
        <w:rPr>
          <w:b w:val="0"/>
          <w:bCs w:val="0"/>
          <w:color w:val="5C632D"/>
          <w:spacing w:val="1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Islands</w:t>
      </w:r>
      <w:r>
        <w:rPr>
          <w:b w:val="0"/>
          <w:bCs w:val="0"/>
          <w:color w:val="5C632D"/>
          <w:spacing w:val="18"/>
          <w:w w:val="95"/>
        </w:rPr>
        <w:t> </w:t>
      </w:r>
      <w:r>
        <w:rPr>
          <w:b w:val="0"/>
          <w:bCs w:val="0"/>
          <w:color w:val="5C632D"/>
          <w:spacing w:val="-11"/>
          <w:w w:val="95"/>
        </w:rPr>
        <w:t>J</w:t>
      </w:r>
      <w:r>
        <w:rPr>
          <w:b w:val="0"/>
          <w:bCs w:val="0"/>
          <w:color w:val="5C632D"/>
          <w:spacing w:val="0"/>
          <w:w w:val="95"/>
        </w:rPr>
        <w:t>udiciary</w:t>
      </w:r>
      <w:r>
        <w:rPr>
          <w:b w:val="0"/>
          <w:bCs w:val="0"/>
          <w:color w:val="5C632D"/>
          <w:spacing w:val="0"/>
          <w:w w:val="101"/>
        </w:rPr>
        <w:t> </w:t>
      </w:r>
      <w:r>
        <w:rPr>
          <w:b w:val="0"/>
          <w:bCs w:val="0"/>
          <w:color w:val="5C632D"/>
          <w:spacing w:val="0"/>
          <w:w w:val="95"/>
        </w:rPr>
        <w:t>Access</w:t>
      </w:r>
      <w:r>
        <w:rPr>
          <w:b w:val="0"/>
          <w:bCs w:val="0"/>
          <w:color w:val="5C632D"/>
          <w:spacing w:val="-39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and</w:t>
      </w:r>
      <w:r>
        <w:rPr>
          <w:b w:val="0"/>
          <w:bCs w:val="0"/>
          <w:color w:val="5C632D"/>
          <w:spacing w:val="-39"/>
          <w:w w:val="95"/>
        </w:rPr>
        <w:t> </w:t>
      </w:r>
      <w:r>
        <w:rPr>
          <w:b w:val="0"/>
          <w:bCs w:val="0"/>
          <w:color w:val="5C632D"/>
          <w:spacing w:val="-22"/>
          <w:w w:val="95"/>
        </w:rPr>
        <w:t>F</w:t>
      </w:r>
      <w:r>
        <w:rPr>
          <w:b w:val="0"/>
          <w:bCs w:val="0"/>
          <w:color w:val="5C632D"/>
          <w:spacing w:val="0"/>
          <w:w w:val="95"/>
        </w:rPr>
        <w:t>airness</w:t>
      </w:r>
      <w:r>
        <w:rPr>
          <w:b w:val="0"/>
          <w:bCs w:val="0"/>
          <w:color w:val="5C632D"/>
          <w:spacing w:val="-38"/>
          <w:w w:val="95"/>
        </w:rPr>
        <w:t> </w:t>
      </w:r>
      <w:r>
        <w:rPr>
          <w:b w:val="0"/>
          <w:bCs w:val="0"/>
          <w:color w:val="5C632D"/>
          <w:spacing w:val="0"/>
          <w:w w:val="95"/>
        </w:rPr>
        <w:t>Sur</w:t>
      </w:r>
      <w:r>
        <w:rPr>
          <w:b w:val="0"/>
          <w:bCs w:val="0"/>
          <w:color w:val="5C632D"/>
          <w:spacing w:val="-5"/>
          <w:w w:val="95"/>
        </w:rPr>
        <w:t>v</w:t>
      </w:r>
      <w:r>
        <w:rPr>
          <w:b w:val="0"/>
          <w:bCs w:val="0"/>
          <w:color w:val="5C632D"/>
          <w:spacing w:val="0"/>
          <w:w w:val="95"/>
        </w:rPr>
        <w:t>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implemented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an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fairness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weeks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0"/>
          <w:w w:val="95"/>
        </w:rPr>
        <w:t>April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9-20,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both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courthouses.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101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95"/>
        </w:rPr>
        <w:t>participants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four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participants.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2012,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259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95"/>
        </w:rPr>
        <w:t>filed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3,214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District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filed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(total: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3,473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cases)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Ebe</w:t>
      </w:r>
      <w:r>
        <w:rPr>
          <w:b w:val="0"/>
          <w:bCs w:val="0"/>
          <w:spacing w:val="-5"/>
          <w:w w:val="95"/>
        </w:rPr>
        <w:t>y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34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High</w:t>
      </w:r>
      <w:r>
        <w:rPr>
          <w:b w:val="0"/>
          <w:bCs w:val="0"/>
          <w:spacing w:val="-5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4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349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District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cases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(total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383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cases).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4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questionnaire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based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upon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questions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used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International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25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Excellence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(IFCE)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self-assessment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questionnaire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eys</w:t>
      </w:r>
      <w:r>
        <w:rPr>
          <w:b w:val="0"/>
          <w:bCs w:val="0"/>
          <w:spacing w:val="3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around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orld.</w:t>
      </w:r>
      <w:r>
        <w:rPr>
          <w:b w:val="0"/>
          <w:bCs w:val="0"/>
          <w:spacing w:val="-8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Supreme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trialled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similar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fairness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2011.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questionnaire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had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11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questions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access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four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questions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issues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fairness.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thirds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respondents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visited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courthouse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inte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acted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0"/>
          <w:w w:val="91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file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papers/del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documents,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obtain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information,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sea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records/obtain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100"/>
        </w:rPr>
        <w:t>documents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yment.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Registry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impression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court.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degree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inte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ather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judicial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officers.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reason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important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effect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aining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ammes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registry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well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complaint/feedba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hanisms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3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104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comment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registries.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408989pt;width:426.1974pt;height:177.9886pt;mso-position-horizontal-relative:page;mso-position-vertical-relative:paragraph;z-index:-14756" coordorigin="1691,368" coordsize="8524,3560">
            <v:group style="position:absolute;left:2324;top:378;width:7880;height:3528" coordorigin="2324,378" coordsize="7880,3528">
              <v:shape style="position:absolute;left:2324;top:378;width:7880;height:3528" coordorigin="2324,378" coordsize="7880,3528" path="m2324,3906l10205,3906,10205,378,2324,378,2324,3906xe" filled="t" fillcolor="#AFCAD1" stroked="f">
                <v:path arrowok="t"/>
                <v:fill type="solid"/>
              </v:shape>
            </v:group>
            <v:group style="position:absolute;left:1701;top:392;width:624;height:3513" coordorigin="1701,392" coordsize="624,3513">
              <v:shape style="position:absolute;left:1701;top:392;width:624;height:3513" coordorigin="1701,392" coordsize="624,3513" path="m1701,3906l2324,3906,2324,392,1701,392,1701,3906xe" filled="t" fillcolor="#AFCAD1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v:group style="position:absolute;left:1701;top:871;width:8504;height:2" coordorigin="1701,871" coordsize="8504,2">
              <v:shape style="position:absolute;left:1701;top:871;width:8504;height:2" coordorigin="1701,871" coordsize="8504,0" path="m1701,871l10205,871e" filled="f" stroked="t" strokeweight=".5pt" strokecolor="#BCBEC0">
                <v:path arrowok="t"/>
              </v:shape>
            </v:group>
            <v:group style="position:absolute;left:4139;top:1381;width:6066;height:2" coordorigin="4139,1381" coordsize="6066,2">
              <v:shape style="position:absolute;left:4139;top:1381;width:6066;height:2" coordorigin="4139,1381" coordsize="6066,0" path="m4139,1381l10205,1381e" filled="f" stroked="t" strokeweight=".5pt" strokecolor="#BCBEC0">
                <v:path arrowok="t"/>
              </v:shape>
            </v:group>
            <v:group style="position:absolute;left:1701;top:1381;width:1871;height:2" coordorigin="1701,1381" coordsize="1871,2">
              <v:shape style="position:absolute;left:1701;top:1381;width:1871;height:2" coordorigin="1701,1381" coordsize="1871,0" path="m1701,1381l3572,1381e" filled="f" stroked="t" strokeweight=".5pt" strokecolor="#BCBEC0">
                <v:path arrowok="t"/>
              </v:shape>
            </v:group>
            <v:group style="position:absolute;left:4139;top:1891;width:6066;height:2" coordorigin="4139,1891" coordsize="6066,2">
              <v:shape style="position:absolute;left:4139;top:1891;width:6066;height:2" coordorigin="4139,1891" coordsize="6066,0" path="m4139,1891l10205,1891e" filled="f" stroked="t" strokeweight=".5pt" strokecolor="#BCBEC0">
                <v:path arrowok="t"/>
              </v:shape>
            </v:group>
            <v:group style="position:absolute;left:1701;top:1891;width:1871;height:2" coordorigin="1701,1891" coordsize="1871,2">
              <v:shape style="position:absolute;left:1701;top:1891;width:1871;height:2" coordorigin="1701,1891" coordsize="1871,0" path="m1701,1891l3572,1891e" filled="f" stroked="t" strokeweight=".5pt" strokecolor="#BCBEC0">
                <v:path arrowok="t"/>
              </v:shape>
            </v:group>
            <v:group style="position:absolute;left:4139;top:2401;width:6066;height:2" coordorigin="4139,2401" coordsize="6066,2">
              <v:shape style="position:absolute;left:4139;top:2401;width:6066;height:2" coordorigin="4139,2401" coordsize="6066,0" path="m4139,2401l10205,2401e" filled="f" stroked="t" strokeweight=".5pt" strokecolor="#BCBEC0">
                <v:path arrowok="t"/>
              </v:shape>
            </v:group>
            <v:group style="position:absolute;left:1701;top:2401;width:1871;height:2" coordorigin="1701,2401" coordsize="1871,2">
              <v:shape style="position:absolute;left:1701;top:2401;width:1871;height:2" coordorigin="1701,2401" coordsize="1871,0" path="m1701,2401l3572,2401e" filled="f" stroked="t" strokeweight=".5pt" strokecolor="#BCBEC0">
                <v:path arrowok="t"/>
              </v:shape>
            </v:group>
            <v:group style="position:absolute;left:8957;top:2897;width:1247;height:2" coordorigin="8957,2897" coordsize="1247,2">
              <v:shape style="position:absolute;left:8957;top:2897;width:1247;height:2" coordorigin="8957,2897" coordsize="1247,0" path="m8957,2897l10205,2897e" filled="f" stroked="t" strokeweight=".5pt" strokecolor="#BCBEC0">
                <v:path arrowok="t"/>
              </v:shape>
            </v:group>
            <v:group style="position:absolute;left:7030;top:2897;width:1361;height:2" coordorigin="7030,2897" coordsize="1361,2">
              <v:shape style="position:absolute;left:7030;top:2897;width:1361;height:2" coordorigin="7030,2897" coordsize="1361,0" path="m7030,2897l8391,2897e" filled="f" stroked="t" strokeweight=".5pt" strokecolor="#BCBEC0">
                <v:path arrowok="t"/>
              </v:shape>
            </v:group>
            <v:group style="position:absolute;left:6066;top:2897;width:397;height:2" coordorigin="6066,2897" coordsize="397,2">
              <v:shape style="position:absolute;left:6066;top:2897;width:397;height:2" coordorigin="6066,2897" coordsize="397,0" path="m6066,2897l6463,2897e" filled="f" stroked="t" strokeweight=".5pt" strokecolor="#BCBEC0">
                <v:path arrowok="t"/>
              </v:shape>
            </v:group>
            <v:group style="position:absolute;left:5102;top:2897;width:397;height:2" coordorigin="5102,2897" coordsize="397,2">
              <v:shape style="position:absolute;left:5102;top:2897;width:397;height:2" coordorigin="5102,2897" coordsize="397,0" path="m5102,2897l5499,2897e" filled="f" stroked="t" strokeweight=".5pt" strokecolor="#BCBEC0">
                <v:path arrowok="t"/>
              </v:shape>
            </v:group>
            <v:group style="position:absolute;left:4139;top:2897;width:397;height:2" coordorigin="4139,2897" coordsize="397,2">
              <v:shape style="position:absolute;left:4139;top:2897;width:397;height:2" coordorigin="4139,2897" coordsize="397,0" path="m4139,2897l4535,2897e" filled="f" stroked="t" strokeweight=".5pt" strokecolor="#BCBEC0">
                <v:path arrowok="t"/>
              </v:shape>
            </v:group>
            <v:group style="position:absolute;left:3175;top:2897;width:397;height:2" coordorigin="3175,2897" coordsize="397,2">
              <v:shape style="position:absolute;left:3175;top:2897;width:397;height:2" coordorigin="3175,2897" coordsize="397,0" path="m3175,2897l3572,2897e" filled="f" stroked="t" strokeweight=".5pt" strokecolor="#BCBEC0">
                <v:path arrowok="t"/>
              </v:shape>
            </v:group>
            <v:group style="position:absolute;left:1701;top:2897;width:907;height:2" coordorigin="1701,2897" coordsize="907,2">
              <v:shape style="position:absolute;left:1701;top:2897;width:907;height:2" coordorigin="1701,2897" coordsize="907,0" path="m1701,2897l2608,2897e" filled="f" stroked="t" strokeweight=".5pt" strokecolor="#BCBEC0">
                <v:path arrowok="t"/>
              </v:shape>
            </v:group>
            <v:group style="position:absolute;left:9921;top:3408;width:283;height:2" coordorigin="9921,3408" coordsize="283,2">
              <v:shape style="position:absolute;left:9921;top:3408;width:283;height:2" coordorigin="9921,3408" coordsize="283,0" path="m9921,3408l10205,3408e" filled="f" stroked="t" strokeweight=".5pt" strokecolor="#BCBEC0">
                <v:path arrowok="t"/>
              </v:shape>
            </v:group>
            <v:group style="position:absolute;left:8957;top:3408;width:397;height:2" coordorigin="8957,3408" coordsize="397,2">
              <v:shape style="position:absolute;left:8957;top:3408;width:397;height:2" coordorigin="8957,3408" coordsize="397,0" path="m8957,3408l9354,3408e" filled="f" stroked="t" strokeweight=".5pt" strokecolor="#BCBEC0">
                <v:path arrowok="t"/>
              </v:shape>
            </v:group>
            <v:group style="position:absolute;left:7030;top:3408;width:1361;height:2" coordorigin="7030,3408" coordsize="1361,2">
              <v:shape style="position:absolute;left:7030;top:3408;width:1361;height:2" coordorigin="7030,3408" coordsize="1361,0" path="m7030,3408l8391,3408e" filled="f" stroked="t" strokeweight=".5pt" strokecolor="#BCBEC0">
                <v:path arrowok="t"/>
              </v:shape>
            </v:group>
            <v:group style="position:absolute;left:6066;top:3408;width:397;height:2" coordorigin="6066,3408" coordsize="397,2">
              <v:shape style="position:absolute;left:6066;top:3408;width:397;height:2" coordorigin="6066,3408" coordsize="397,0" path="m6066,3408l6463,3408e" filled="f" stroked="t" strokeweight=".5pt" strokecolor="#BCBEC0">
                <v:path arrowok="t"/>
              </v:shape>
            </v:group>
            <v:group style="position:absolute;left:5102;top:3408;width:397;height:2" coordorigin="5102,3408" coordsize="397,2">
              <v:shape style="position:absolute;left:5102;top:3408;width:397;height:2" coordorigin="5102,3408" coordsize="397,0" path="m5102,3408l5499,3408e" filled="f" stroked="t" strokeweight=".5pt" strokecolor="#BCBEC0">
                <v:path arrowok="t"/>
              </v:shape>
            </v:group>
            <v:group style="position:absolute;left:4139;top:3408;width:397;height:2" coordorigin="4139,3408" coordsize="397,2">
              <v:shape style="position:absolute;left:4139;top:3408;width:397;height:2" coordorigin="4139,3408" coordsize="397,0" path="m4139,3408l4535,3408e" filled="f" stroked="t" strokeweight=".5pt" strokecolor="#BCBEC0">
                <v:path arrowok="t"/>
              </v:shape>
            </v:group>
            <v:group style="position:absolute;left:3175;top:3408;width:397;height:2" coordorigin="3175,3408" coordsize="397,2">
              <v:shape style="position:absolute;left:3175;top:3408;width:397;height:2" coordorigin="3175,3408" coordsize="397,0" path="m3175,3408l3572,3408e" filled="f" stroked="t" strokeweight=".5pt" strokecolor="#BCBEC0">
                <v:path arrowok="t"/>
              </v:shape>
            </v:group>
            <v:group style="position:absolute;left:1701;top:3408;width:907;height:2" coordorigin="1701,3408" coordsize="907,2">
              <v:shape style="position:absolute;left:1701;top:3408;width:907;height:2" coordorigin="1701,3408" coordsize="907,0" path="m1701,3408l2608,3408e" filled="f" stroked="t" strokeweight=".5pt" strokecolor="#BCBEC0">
                <v:path arrowok="t"/>
              </v:shape>
            </v:group>
            <v:group style="position:absolute;left:2608;top:2731;width:567;height:1178" coordorigin="2608,2731" coordsize="567,1178">
              <v:shape style="position:absolute;left:2608;top:2731;width:567;height:1178" coordorigin="2608,2731" coordsize="567,1178" path="m2608,3909l3175,3909,3175,2731,2608,2731,2608,3909xe" filled="t" fillcolor="#E4B323" stroked="f">
                <v:path arrowok="t"/>
                <v:fill type="solid"/>
              </v:shape>
            </v:group>
            <v:group style="position:absolute;left:3572;top:1124;width:567;height:2785" coordorigin="3572,1124" coordsize="567,2785">
              <v:shape style="position:absolute;left:3572;top:1124;width:567;height:2785" coordorigin="3572,1124" coordsize="567,2785" path="m3572,3909l4139,3909,4139,1124,3572,1124,3572,3909xe" filled="t" fillcolor="#CF8729" stroked="f">
                <v:path arrowok="t"/>
                <v:fill type="solid"/>
              </v:shape>
            </v:group>
            <v:group style="position:absolute;left:4535;top:2731;width:567;height:1178" coordorigin="4535,2731" coordsize="567,1178">
              <v:shape style="position:absolute;left:4535;top:2731;width:567;height:1178" coordorigin="4535,2731" coordsize="567,1178" path="m4535,3909l5102,3909,5102,2731,4535,2731,4535,3909xe" filled="t" fillcolor="#5D0B0B" stroked="f">
                <v:path arrowok="t"/>
                <v:fill type="solid"/>
              </v:shape>
            </v:group>
            <v:group style="position:absolute;left:5499;top:2445;width:567;height:1464" coordorigin="5499,2445" coordsize="567,1464">
              <v:shape style="position:absolute;left:5499;top:2445;width:567;height:1464" coordorigin="5499,2445" coordsize="567,1464" path="m5499,3909l6066,3909,6066,2445,5499,2445,5499,3909xe" filled="t" fillcolor="#B1B0B0" stroked="f">
                <v:path arrowok="t"/>
                <v:fill type="solid"/>
              </v:shape>
            </v:group>
            <v:group style="position:absolute;left:6463;top:2731;width:567;height:1178" coordorigin="6463,2731" coordsize="567,1178">
              <v:shape style="position:absolute;left:6463;top:2731;width:567;height:1178" coordorigin="6463,2731" coordsize="567,1178" path="m6463,3909l7030,3909,7030,2731,6463,2731,6463,3909xe" filled="t" fillcolor="#7D8441" stroked="f">
                <v:path arrowok="t"/>
                <v:fill type="solid"/>
              </v:shape>
            </v:group>
            <v:group style="position:absolute;left:7427;top:3682;width:567;height:227" coordorigin="7427,3682" coordsize="567,227">
              <v:shape style="position:absolute;left:7427;top:3682;width:567;height:227" coordorigin="7427,3682" coordsize="567,227" path="m7427,3909l7994,3909,7994,3682,7427,3682,7427,3909xe" filled="t" fillcolor="#65A5AE" stroked="f">
                <v:path arrowok="t"/>
                <v:fill type="solid"/>
              </v:shape>
            </v:group>
            <v:group style="position:absolute;left:8391;top:2731;width:567;height:1178" coordorigin="8391,2731" coordsize="567,1178">
              <v:shape style="position:absolute;left:8391;top:2731;width:567;height:1178" coordorigin="8391,2731" coordsize="567,1178" path="m8391,3909l8957,3909,8957,2731,8391,2731,8391,3909xe" filled="t" fillcolor="#316B6B" stroked="f">
                <v:path arrowok="t"/>
                <v:fill type="solid"/>
              </v:shape>
            </v:group>
            <v:group style="position:absolute;left:9354;top:2963;width:567;height:945" coordorigin="9354,2963" coordsize="567,945">
              <v:shape style="position:absolute;left:9354;top:2963;width:567;height:945" coordorigin="9354,2963" coordsize="567,945" path="m9354,3909l9921,3909,9921,2963,9354,2963,9354,3909xe" filled="t" fillcolor="#01403F" stroked="f">
                <v:path arrowok="t"/>
                <v:fill type="solid"/>
              </v:shape>
            </v:group>
            <v:group style="position:absolute;left:1701;top:3918;width:8504;height:2" coordorigin="1701,3918" coordsize="8504,2">
              <v:shape style="position:absolute;left:1701;top:3918;width:8504;height:2" coordorigin="1701,3918" coordsize="8504,0" path="m1701,3918l10205,3918e" filled="f" stroked="t" strokeweight="1pt" strokecolor="#5C818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5.2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Reasons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Respondents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visiting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House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0"/>
        <w:ind w:left="1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30%</w:t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1906" w:h="16840"/>
          <w:pgMar w:header="305" w:footer="0" w:top="112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25%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20%</w:t>
      </w:r>
    </w:p>
    <w:p>
      <w:pPr>
        <w:spacing w:line="260" w:lineRule="exact" w:before="1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15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28%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098" w:space="40"/>
            <w:col w:w="9768"/>
          </w:cols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0"/>
        <w:ind w:left="1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15%</w:t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10%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5%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14%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557" w:val="left" w:leader="none"/>
        </w:tabs>
        <w:ind w:left="15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6" w:equalWidth="0">
            <w:col w:w="2098" w:space="40"/>
            <w:col w:w="923" w:space="40"/>
            <w:col w:w="1888" w:space="40"/>
            <w:col w:w="924" w:space="40"/>
            <w:col w:w="924" w:space="40"/>
            <w:col w:w="4949"/>
          </w:cols>
        </w:sectPr>
      </w:pP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68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0%</w:t>
      </w:r>
    </w:p>
    <w:p>
      <w:pPr>
        <w:spacing w:line="160" w:lineRule="exact" w:before="74"/>
        <w:ind w:left="2537" w:right="0" w:hanging="1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Sea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records/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obtain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documents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199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4"/>
          <w:w w:val="9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ile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papers/</w:t>
      </w:r>
      <w:r>
        <w:rPr>
          <w:rFonts w:ascii="Arial" w:hAnsi="Arial" w:cs="Arial" w:eastAsia="Arial"/>
          <w:b w:val="0"/>
          <w:bCs w:val="0"/>
          <w:spacing w:val="0"/>
          <w:w w:val="9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9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documents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277" w:right="0" w:firstLine="9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Make</w:t>
      </w:r>
      <w:r>
        <w:rPr>
          <w:rFonts w:ascii="Arial" w:hAnsi="Arial" w:cs="Arial" w:eastAsia="Arial"/>
          <w:b w:val="0"/>
          <w:bCs w:val="0"/>
          <w:spacing w:val="0"/>
          <w:w w:val="9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spacing w:val="-6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yment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271" w:right="0" w:firstLine="2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Get</w:t>
      </w:r>
      <w:r>
        <w:rPr>
          <w:rFonts w:ascii="Arial" w:hAnsi="Arial" w:cs="Arial" w:eastAsia="Arial"/>
          <w:b w:val="0"/>
          <w:bCs w:val="0"/>
          <w:spacing w:val="0"/>
          <w:w w:val="9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information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152" w:right="0" w:hanging="1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Attorney</w:t>
      </w:r>
      <w:r>
        <w:rPr>
          <w:rFonts w:ascii="Arial" w:hAnsi="Arial" w:cs="Arial" w:eastAsia="Arial"/>
          <w:b w:val="0"/>
          <w:bCs w:val="0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5"/>
          <w:szCs w:val="15"/>
        </w:rPr>
        <w:t>representing</w:t>
      </w:r>
      <w:r>
        <w:rPr>
          <w:rFonts w:ascii="Arial" w:hAnsi="Arial" w:cs="Arial" w:eastAsia="Arial"/>
          <w:b w:val="0"/>
          <w:bCs w:val="0"/>
          <w:spacing w:val="0"/>
          <w:w w:val="9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client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before="82"/>
        <w:ind w:left="24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3"/>
        <w:ind w:left="24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6"/>
          <w:w w:val="9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ury</w:t>
      </w:r>
      <w:r>
        <w:rPr>
          <w:rFonts w:ascii="Arial" w:hAnsi="Arial" w:cs="Arial" w:eastAsia="Arial"/>
          <w:b w:val="0"/>
          <w:bCs w:val="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duty</w:t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37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Sit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in</w:t>
      </w:r>
      <w:r>
        <w:rPr>
          <w:rFonts w:ascii="Arial" w:hAnsi="Arial" w:cs="Arial" w:eastAsia="Arial"/>
          <w:b w:val="0"/>
          <w:bCs w:val="0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8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hearing/</w:t>
      </w:r>
      <w:r>
        <w:rPr>
          <w:rFonts w:ascii="Arial" w:hAnsi="Arial" w:cs="Arial" w:eastAsia="Arial"/>
          <w:b w:val="0"/>
          <w:bCs w:val="0"/>
          <w:spacing w:val="0"/>
          <w:w w:val="9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trial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340" w:right="194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Appear</w:t>
      </w:r>
      <w:r>
        <w:rPr>
          <w:rFonts w:ascii="Arial" w:hAnsi="Arial" w:cs="Arial" w:eastAsia="Arial"/>
          <w:b w:val="0"/>
          <w:bCs w:val="0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8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witness/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litigant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after="0" w:line="160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6" w:h="16840"/>
          <w:pgMar w:top="4540" w:bottom="280" w:left="0" w:right="0"/>
          <w:cols w:num="8" w:equalWidth="0">
            <w:col w:w="3246" w:space="40"/>
            <w:col w:w="940" w:space="40"/>
            <w:col w:w="832" w:space="39"/>
            <w:col w:w="1022" w:space="40"/>
            <w:col w:w="945" w:space="40"/>
            <w:col w:w="815" w:space="40"/>
            <w:col w:w="901" w:space="40"/>
            <w:col w:w="292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participated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Majuro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courthouse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resided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villages: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Delap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(18%),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Rairok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(16%),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Uliga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(17%)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Rita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(12%).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Majuro,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clients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participated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attending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predominantly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criminal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0"/>
          <w:w w:val="100"/>
        </w:rPr>
        <w:t>matters.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type w:val="continuous"/>
          <w:pgSz w:w="11906" w:h="16840"/>
          <w:pgMar w:top="4540" w:bottom="280" w:left="0" w:right="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54pt;width:426.1974pt;height:194.6385pt;mso-position-horizontal-relative:page;mso-position-vertical-relative:paragraph;z-index:-14754" coordorigin="1691,375" coordsize="8524,3893">
            <v:group style="position:absolute;left:2154;top:392;width:8050;height:3855" coordorigin="2154,392" coordsize="8050,3855">
              <v:shape style="position:absolute;left:2154;top:392;width:8050;height:3855" coordorigin="2154,392" coordsize="8050,3855" path="m2154,4248l10205,4248,10205,392,2154,392,2154,4248xe" filled="t" fillcolor="#AFCAD1" stroked="f">
                <v:path arrowok="t"/>
                <v:fill type="solid"/>
              </v:shape>
            </v:group>
            <v:group style="position:absolute;left:1701;top:392;width:454;height:3854" coordorigin="1701,392" coordsize="454,3854">
              <v:shape style="position:absolute;left:1701;top:392;width:454;height:3854" coordorigin="1701,392" coordsize="454,3854" path="m1701,4246l2154,4246,2154,392,1701,392,1701,4246xe" filled="t" fillcolor="#AFCAD1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v:group style="position:absolute;left:3798;top:1154;width:6406;height:2" coordorigin="3798,1154" coordsize="6406,2">
              <v:shape style="position:absolute;left:3798;top:1154;width:6406;height:2" coordorigin="3798,1154" coordsize="6406,0" path="m3798,1154l10205,1154e" filled="f" stroked="t" strokeweight=".5pt" strokecolor="#BCBEC0">
                <v:path arrowok="t"/>
              </v:shape>
            </v:group>
            <v:group style="position:absolute;left:1701;top:1154;width:1531;height:2" coordorigin="1701,1154" coordsize="1531,2">
              <v:shape style="position:absolute;left:1701;top:1154;width:1531;height:2" coordorigin="1701,1154" coordsize="1531,0" path="m1701,1154l3232,1154e" filled="f" stroked="t" strokeweight=".5pt" strokecolor="#BCBEC0">
                <v:path arrowok="t"/>
              </v:shape>
            </v:group>
            <v:group style="position:absolute;left:9128;top:1934;width:1077;height:2" coordorigin="9128,1934" coordsize="1077,2">
              <v:shape style="position:absolute;left:9128;top:1934;width:1077;height:2" coordorigin="9128,1934" coordsize="1077,0" path="m9128,1934l10205,1934e" filled="f" stroked="t" strokeweight=".5pt" strokecolor="#BCBEC0">
                <v:path arrowok="t"/>
              </v:shape>
            </v:group>
            <v:group style="position:absolute;left:3798;top:1934;width:4762;height:2" coordorigin="3798,1934" coordsize="4762,2">
              <v:shape style="position:absolute;left:3798;top:1934;width:4762;height:2" coordorigin="3798,1934" coordsize="4762,0" path="m3798,1934l8561,1934e" filled="f" stroked="t" strokeweight=".5pt" strokecolor="#BCBEC0">
                <v:path arrowok="t"/>
              </v:shape>
            </v:group>
            <v:group style="position:absolute;left:2891;top:1934;width:340;height:2" coordorigin="2891,1934" coordsize="340,2">
              <v:shape style="position:absolute;left:2891;top:1934;width:340;height:2" coordorigin="2891,1934" coordsize="340,0" path="m2891,1934l3232,1934e" filled="f" stroked="t" strokeweight=".5pt" strokecolor="#BCBEC0">
                <v:path arrowok="t"/>
              </v:shape>
            </v:group>
            <v:group style="position:absolute;left:1701;top:1934;width:624;height:2" coordorigin="1701,1934" coordsize="624,2">
              <v:shape style="position:absolute;left:1701;top:1934;width:624;height:2" coordorigin="1701,1934" coordsize="624,0" path="m1701,1934l2324,1934e" filled="f" stroked="t" strokeweight=".5pt" strokecolor="#BCBEC0">
                <v:path arrowok="t"/>
              </v:shape>
            </v:group>
            <v:group style="position:absolute;left:10035;top:2699;width:170;height:2" coordorigin="10035,2699" coordsize="170,2">
              <v:shape style="position:absolute;left:10035;top:2699;width:170;height:2" coordorigin="10035,2699" coordsize="170,0" path="m10035,2699l10205,2699e" filled="f" stroked="t" strokeweight=".5pt" strokecolor="#BCBEC0">
                <v:path arrowok="t"/>
              </v:shape>
            </v:group>
            <v:group style="position:absolute;left:9128;top:2699;width:340;height:2" coordorigin="9128,2699" coordsize="340,2">
              <v:shape style="position:absolute;left:9128;top:2699;width:340;height:2" coordorigin="9128,2699" coordsize="340,0" path="m9128,2699l9468,2699e" filled="f" stroked="t" strokeweight=".5pt" strokecolor="#BCBEC0">
                <v:path arrowok="t"/>
              </v:shape>
            </v:group>
            <v:group style="position:absolute;left:8220;top:2699;width:340;height:2" coordorigin="8220,2699" coordsize="340,2">
              <v:shape style="position:absolute;left:8220;top:2699;width:340;height:2" coordorigin="8220,2699" coordsize="340,0" path="m8220,2699l8561,2699e" filled="f" stroked="t" strokeweight=".5pt" strokecolor="#BCBEC0">
                <v:path arrowok="t"/>
              </v:shape>
            </v:group>
            <v:group style="position:absolute;left:3798;top:2699;width:3855;height:2" coordorigin="3798,2699" coordsize="3855,2">
              <v:shape style="position:absolute;left:3798;top:2699;width:3855;height:2" coordorigin="3798,2699" coordsize="3855,0" path="m3798,2699l7654,2699e" filled="f" stroked="t" strokeweight=".5pt" strokecolor="#BCBEC0">
                <v:path arrowok="t"/>
              </v:shape>
            </v:group>
            <v:group style="position:absolute;left:2891;top:2699;width:340;height:2" coordorigin="2891,2699" coordsize="340,2">
              <v:shape style="position:absolute;left:2891;top:2699;width:340;height:2" coordorigin="2891,2699" coordsize="340,0" path="m2891,2699l3232,2699e" filled="f" stroked="t" strokeweight=".5pt" strokecolor="#BCBEC0">
                <v:path arrowok="t"/>
              </v:shape>
            </v:group>
            <v:group style="position:absolute;left:1701;top:2699;width:624;height:2" coordorigin="1701,2699" coordsize="624,2">
              <v:shape style="position:absolute;left:1701;top:2699;width:624;height:2" coordorigin="1701,2699" coordsize="624,0" path="m1701,2699l2324,2699e" filled="f" stroked="t" strokeweight=".5pt" strokecolor="#BCBEC0">
                <v:path arrowok="t"/>
              </v:shape>
            </v:group>
            <v:group style="position:absolute;left:10035;top:3464;width:170;height:2" coordorigin="10035,3464" coordsize="170,2">
              <v:shape style="position:absolute;left:10035;top:3464;width:170;height:2" coordorigin="10035,3464" coordsize="170,0" path="m10035,3464l10205,3464e" filled="f" stroked="t" strokeweight=".5pt" strokecolor="#BCBEC0">
                <v:path arrowok="t"/>
              </v:shape>
            </v:group>
            <v:group style="position:absolute;left:9128;top:3464;width:340;height:2" coordorigin="9128,3464" coordsize="340,2">
              <v:shape style="position:absolute;left:9128;top:3464;width:340;height:2" coordorigin="9128,3464" coordsize="340,0" path="m9128,3464l9468,3464e" filled="f" stroked="t" strokeweight=".5pt" strokecolor="#BCBEC0">
                <v:path arrowok="t"/>
              </v:shape>
            </v:group>
            <v:group style="position:absolute;left:8220;top:3464;width:340;height:2" coordorigin="8220,3464" coordsize="340,2">
              <v:shape style="position:absolute;left:8220;top:3464;width:340;height:2" coordorigin="8220,3464" coordsize="340,0" path="m8220,3464l8561,3464e" filled="f" stroked="t" strokeweight=".5pt" strokecolor="#BCBEC0">
                <v:path arrowok="t"/>
              </v:shape>
            </v:group>
            <v:group style="position:absolute;left:7313;top:3464;width:340;height:2" coordorigin="7313,3464" coordsize="340,2">
              <v:shape style="position:absolute;left:7313;top:3464;width:340;height:2" coordorigin="7313,3464" coordsize="340,0" path="m7313,3464l7654,3464e" filled="f" stroked="t" strokeweight=".5pt" strokecolor="#BCBEC0">
                <v:path arrowok="t"/>
              </v:shape>
            </v:group>
            <v:group style="position:absolute;left:6406;top:3464;width:340;height:2" coordorigin="6406,3464" coordsize="340,2">
              <v:shape style="position:absolute;left:6406;top:3464;width:340;height:2" coordorigin="6406,3464" coordsize="340,0" path="m6406,3464l6746,3464e" filled="f" stroked="t" strokeweight=".5pt" strokecolor="#BCBEC0">
                <v:path arrowok="t"/>
              </v:shape>
            </v:group>
            <v:group style="position:absolute;left:3798;top:3464;width:2041;height:2" coordorigin="3798,3464" coordsize="2041,2">
              <v:shape style="position:absolute;left:3798;top:3464;width:2041;height:2" coordorigin="3798,3464" coordsize="2041,0" path="m3798,3464l5839,3464e" filled="f" stroked="t" strokeweight=".5pt" strokecolor="#BCBEC0">
                <v:path arrowok="t"/>
              </v:shape>
            </v:group>
            <v:group style="position:absolute;left:2891;top:3464;width:340;height:2" coordorigin="2891,3464" coordsize="340,2">
              <v:shape style="position:absolute;left:2891;top:3464;width:340;height:2" coordorigin="2891,3464" coordsize="340,0" path="m2891,3464l3232,3464e" filled="f" stroked="t" strokeweight=".5pt" strokecolor="#BCBEC0">
                <v:path arrowok="t"/>
              </v:shape>
            </v:group>
            <v:group style="position:absolute;left:1701;top:3464;width:624;height:2" coordorigin="1701,3464" coordsize="624,2">
              <v:shape style="position:absolute;left:1701;top:3464;width:624;height:2" coordorigin="1701,3464" coordsize="624,0" path="m1701,3464l2324,3464e" filled="f" stroked="t" strokeweight=".5pt" strokecolor="#BCBEC0">
                <v:path arrowok="t"/>
              </v:shape>
            </v:group>
            <v:group style="position:absolute;left:3232;top:874;width:567;height:3375" coordorigin="3232,874" coordsize="567,3375">
              <v:shape style="position:absolute;left:3232;top:874;width:567;height:3375" coordorigin="3232,874" coordsize="567,3375" path="m3232,4249l3798,4249,3798,874,3232,874,3232,4249xe" filled="t" fillcolor="#65A5AE" stroked="f">
                <v:path arrowok="t"/>
                <v:fill type="solid"/>
              </v:shape>
            </v:group>
            <v:group style="position:absolute;left:5839;top:3043;width:567;height:1206" coordorigin="5839,3043" coordsize="567,1206">
              <v:shape style="position:absolute;left:5839;top:3043;width:567;height:1206" coordorigin="5839,3043" coordsize="567,1206" path="m5839,4249l6406,4249,6406,3043,5839,3043,5839,4249xe" filled="t" fillcolor="#7D8441" stroked="f">
                <v:path arrowok="t"/>
                <v:fill type="solid"/>
              </v:shape>
            </v:group>
            <v:group style="position:absolute;left:6746;top:2802;width:567;height:1446" coordorigin="6746,2802" coordsize="567,1446">
              <v:shape style="position:absolute;left:6746;top:2802;width:567;height:1446" coordorigin="6746,2802" coordsize="567,1446" path="m6746,4249l7313,4249,7313,2802,6746,2802,6746,4249xe" filled="t" fillcolor="#B1B0B0" stroked="f">
                <v:path arrowok="t"/>
                <v:fill type="solid"/>
              </v:shape>
            </v:group>
            <v:group style="position:absolute;left:7654;top:2320;width:567;height:1929" coordorigin="7654,2320" coordsize="567,1929">
              <v:shape style="position:absolute;left:7654;top:2320;width:567;height:1929" coordorigin="7654,2320" coordsize="567,1929" path="m7654,4249l8220,4249,8220,2320,7654,2320,7654,4249xe" filled="t" fillcolor="#5D0B0B" stroked="f">
                <v:path arrowok="t"/>
                <v:fill type="solid"/>
              </v:shape>
            </v:group>
            <v:group style="position:absolute;left:8561;top:1824;width:567;height:2425" coordorigin="8561,1824" coordsize="567,2425">
              <v:shape style="position:absolute;left:8561;top:1824;width:567;height:2425" coordorigin="8561,1824" coordsize="567,2425" path="m8561,4249l9128,4249,9128,1824,8561,1824,8561,4249xe" filled="t" fillcolor="#D39039" stroked="f">
                <v:path arrowok="t"/>
                <v:fill type="solid"/>
              </v:shape>
            </v:group>
            <v:group style="position:absolute;left:9468;top:2093;width:567;height:2156" coordorigin="9468,2093" coordsize="567,2156">
              <v:shape style="position:absolute;left:9468;top:2093;width:567;height:2156" coordorigin="9468,2093" coordsize="567,2156" path="m9468,4249l10035,4249,10035,2093,9468,2093,9468,4249xe" filled="t" fillcolor="#E4B323" stroked="f">
                <v:path arrowok="t"/>
                <v:fill type="solid"/>
              </v:shape>
            </v:group>
            <v:group style="position:absolute;left:2324;top:1356;width:567;height:2893" coordorigin="2324,1356" coordsize="567,2893">
              <v:shape style="position:absolute;left:2324;top:1356;width:567;height:2893" coordorigin="2324,1356" coordsize="567,2893" path="m2324,4249l2891,4249,2891,1356,2324,1356,2324,4249xe" filled="t" fillcolor="#116161" stroked="f">
                <v:path arrowok="t"/>
                <v:fill type="solid"/>
              </v:shape>
            </v:group>
            <v:group style="position:absolute;left:1701;top:4258;width:8504;height:2" coordorigin="1701,4258" coordsize="8504,2">
              <v:shape style="position:absolute;left:1701;top:4258;width:8504;height:2" coordorigin="1701,4258" coordsize="8504,0" path="m1701,4258l10205,4258e" filled="f" stroked="t" strokeweight="1pt" strokecolor="#5C818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5.3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ype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Respondent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attending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20%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15%</w:t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19%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22%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3" w:equalWidth="0">
            <w:col w:w="2098" w:space="40"/>
            <w:col w:w="640" w:space="40"/>
            <w:col w:w="9088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0"/>
        <w:ind w:left="1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10%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tabs>
          <w:tab w:pos="5953" w:val="left" w:leader="none"/>
        </w:tabs>
        <w:spacing w:before="73"/>
        <w:ind w:left="18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position w:val="-8"/>
          <w:sz w:val="18"/>
          <w:szCs w:val="18"/>
        </w:rPr>
        <w:t>5%</w:t>
      </w:r>
      <w:r>
        <w:rPr>
          <w:rFonts w:ascii="Arial" w:hAnsi="Arial" w:cs="Arial" w:eastAsia="Arial"/>
          <w:b w:val="0"/>
          <w:bCs w:val="0"/>
          <w:spacing w:val="0"/>
          <w:w w:val="105"/>
          <w:position w:val="-8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position w:val="0"/>
          <w:sz w:val="16"/>
          <w:szCs w:val="16"/>
        </w:rPr>
        <w:t>14%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1480" w:val="left" w:leader="none"/>
        </w:tabs>
        <w:spacing w:before="73"/>
        <w:ind w:left="5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525" w:val="left" w:leader="none"/>
        </w:tabs>
        <w:spacing w:before="73"/>
        <w:ind w:left="5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3" w:equalWidth="0">
            <w:col w:w="6292" w:space="40"/>
            <w:col w:w="1730" w:space="40"/>
            <w:col w:w="38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90"/>
        <w:ind w:left="18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0%</w:t>
      </w:r>
    </w:p>
    <w:p>
      <w:pPr>
        <w:spacing w:before="62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Criminal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5"/>
          <w:sz w:val="15"/>
          <w:szCs w:val="15"/>
        </w:rPr>
        <w:t>vil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before="73"/>
        <w:ind w:left="41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0%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15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0"/>
          <w:sz w:val="15"/>
          <w:szCs w:val="15"/>
        </w:rPr>
        <w:t>Probate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before="73"/>
        <w:ind w:left="42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0%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08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5"/>
          <w:w w:val="9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9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0"/>
          <w:sz w:val="15"/>
          <w:szCs w:val="15"/>
        </w:rPr>
        <w:t>enile</w:t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385" w:right="0" w:firstLine="4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Land/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Bwidej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249" w:right="0" w:hanging="1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5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15"/>
          <w:szCs w:val="15"/>
        </w:rPr>
        <w:t>amily/</w:t>
      </w:r>
      <w:r>
        <w:rPr>
          <w:rFonts w:ascii="Arial" w:hAnsi="Arial" w:cs="Arial" w:eastAsia="Arial"/>
          <w:b w:val="0"/>
          <w:bCs w:val="0"/>
          <w:spacing w:val="-3"/>
          <w:w w:val="10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15"/>
          <w:szCs w:val="15"/>
        </w:rPr>
        <w:t>Adoption/</w:t>
      </w:r>
      <w:r>
        <w:rPr>
          <w:rFonts w:ascii="Arial" w:hAnsi="Arial" w:cs="Arial" w:eastAsia="Arial"/>
          <w:b w:val="0"/>
          <w:bCs w:val="0"/>
          <w:spacing w:val="-3"/>
          <w:w w:val="10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5"/>
          <w:szCs w:val="15"/>
        </w:rPr>
        <w:t>Guardianship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Small</w:t>
      </w:r>
      <w:r>
        <w:rPr>
          <w:rFonts w:ascii="Arial" w:hAnsi="Arial" w:cs="Arial" w:eastAsia="Arial"/>
          <w:b w:val="0"/>
          <w:bCs w:val="0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Claim</w:t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221" w:right="0" w:firstLine="5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-14"/>
          <w:w w:val="10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affic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Citation</w:t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/>
        <w:ind w:left="215" w:right="1757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Other</w:t>
      </w:r>
      <w:r>
        <w:rPr>
          <w:rFonts w:ascii="Arial" w:hAnsi="Arial" w:cs="Arial" w:eastAsia="Arial"/>
          <w:b w:val="0"/>
          <w:bCs w:val="0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(DR</w:t>
      </w:r>
      <w:r>
        <w:rPr>
          <w:rFonts w:ascii="Arial" w:hAnsi="Arial" w:cs="Arial" w:eastAsia="Arial"/>
          <w:b w:val="0"/>
          <w:bCs w:val="0"/>
          <w:spacing w:val="-5"/>
          <w:w w:val="9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Notar</w:t>
      </w:r>
      <w:r>
        <w:rPr>
          <w:rFonts w:ascii="Arial" w:hAnsi="Arial" w:cs="Arial" w:eastAsia="Arial"/>
          <w:b w:val="0"/>
          <w:bCs w:val="0"/>
          <w:spacing w:val="-14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5"/>
          <w:szCs w:val="15"/>
        </w:rPr>
        <w:t>Meeting)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spacing w:after="0" w:line="160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6" w:h="16840"/>
          <w:pgMar w:top="4540" w:bottom="280" w:left="0" w:right="0"/>
          <w:cols w:num="9" w:equalWidth="0">
            <w:col w:w="2888" w:space="40"/>
            <w:col w:w="737" w:space="40"/>
            <w:col w:w="908" w:space="40"/>
            <w:col w:w="821" w:space="40"/>
            <w:col w:w="836" w:space="40"/>
            <w:col w:w="1089" w:space="40"/>
            <w:col w:w="813" w:space="40"/>
            <w:col w:w="730" w:space="40"/>
            <w:col w:w="2764"/>
          </w:cols>
        </w:sectPr>
      </w:pP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75pt;width:426.1974pt;height:180.96790pt;mso-position-horizontal-relative:page;mso-position-vertical-relative:paragraph;z-index:-14753" coordorigin="1691,375" coordsize="8524,3619">
            <v:group style="position:absolute;left:2154;top:392;width:8050;height:3592" coordorigin="2154,392" coordsize="8050,3592">
              <v:shape style="position:absolute;left:2154;top:392;width:8050;height:3592" coordorigin="2154,392" coordsize="8050,3592" path="m2154,3985l10205,3985,10205,392,2154,392,2154,3985xe" filled="t" fillcolor="#AFCAD1" stroked="f">
                <v:path arrowok="t"/>
                <v:fill type="solid"/>
              </v:shape>
            </v:group>
            <v:group style="position:absolute;left:1701;top:392;width:454;height:3592" coordorigin="1701,392" coordsize="454,3592">
              <v:shape style="position:absolute;left:1701;top:392;width:454;height:3592" coordorigin="1701,392" coordsize="454,3592" path="m1701,3985l2154,3985,2154,392,1701,392,1701,3985xe" filled="t" fillcolor="#AFCAD1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v:group style="position:absolute;left:1701;top:1140;width:8504;height:2" coordorigin="1701,1140" coordsize="8504,2">
              <v:shape style="position:absolute;left:1701;top:1140;width:8504;height:2" coordorigin="1701,1140" coordsize="8504,0" path="m1701,1140l10205,1140e" filled="f" stroked="t" strokeweight=".5pt" strokecolor="#BCBEC0">
                <v:path arrowok="t"/>
              </v:shape>
            </v:group>
            <v:group style="position:absolute;left:7866;top:1849;width:2339;height:2" coordorigin="7866,1849" coordsize="2339,2">
              <v:shape style="position:absolute;left:7866;top:1849;width:2339;height:2" coordorigin="7866,1849" coordsize="2339,0" path="m7866,1849l10205,1849e" filled="f" stroked="t" strokeweight=".5pt" strokecolor="#BCBEC0">
                <v:path arrowok="t"/>
              </v:shape>
            </v:group>
            <v:group style="position:absolute;left:6542;top:1849;width:984;height:2" coordorigin="6542,1849" coordsize="984,2">
              <v:shape style="position:absolute;left:6542;top:1849;width:984;height:2" coordorigin="6542,1849" coordsize="984,0" path="m6542,1849l7526,1849e" filled="f" stroked="t" strokeweight=".5pt" strokecolor="#BCBEC0">
                <v:path arrowok="t"/>
              </v:shape>
            </v:group>
            <v:group style="position:absolute;left:3935;top:1849;width:2268;height:2" coordorigin="3935,1849" coordsize="2268,2">
              <v:shape style="position:absolute;left:3935;top:1849;width:2268;height:2" coordorigin="3935,1849" coordsize="2268,0" path="m3935,1849l6202,1849e" filled="f" stroked="t" strokeweight=".5pt" strokecolor="#BCBEC0">
                <v:path arrowok="t"/>
              </v:shape>
            </v:group>
            <v:group style="position:absolute;left:1701;top:1849;width:1894;height:2" coordorigin="1701,1849" coordsize="1894,2">
              <v:shape style="position:absolute;left:1701;top:1849;width:1894;height:2" coordorigin="1701,1849" coordsize="1894,0" path="m1701,1849l3594,1849e" filled="f" stroked="t" strokeweight=".5pt" strokecolor="#BCBEC0">
                <v:path arrowok="t"/>
              </v:shape>
            </v:group>
            <v:group style="position:absolute;left:7866;top:2557;width:2339;height:2" coordorigin="7866,2557" coordsize="2339,2">
              <v:shape style="position:absolute;left:7866;top:2557;width:2339;height:2" coordorigin="7866,2557" coordsize="2339,0" path="m7866,2557l10205,2557e" filled="f" stroked="t" strokeweight=".5pt" strokecolor="#BCBEC0">
                <v:path arrowok="t"/>
              </v:shape>
            </v:group>
            <v:group style="position:absolute;left:6987;top:2557;width:539;height:2" coordorigin="6987,2557" coordsize="539,2">
              <v:shape style="position:absolute;left:6987;top:2557;width:539;height:2" coordorigin="6987,2557" coordsize="539,0" path="m6987,2557l7526,2557e" filled="f" stroked="t" strokeweight=".5pt" strokecolor="#BCBEC0">
                <v:path arrowok="t"/>
              </v:shape>
            </v:group>
            <v:group style="position:absolute;left:6542;top:2557;width:105;height:2" coordorigin="6542,2557" coordsize="105,2">
              <v:shape style="position:absolute;left:6542;top:2557;width:105;height:2" coordorigin="6542,2557" coordsize="105,0" path="m6542,2557l6647,2557e" filled="f" stroked="t" strokeweight=".5pt" strokecolor="#BCBEC0">
                <v:path arrowok="t"/>
              </v:shape>
            </v:group>
            <v:group style="position:absolute;left:3935;top:2557;width:2268;height:2" coordorigin="3935,2557" coordsize="2268,2">
              <v:shape style="position:absolute;left:3935;top:2557;width:2268;height:2" coordorigin="3935,2557" coordsize="2268,0" path="m3935,2557l6202,2557e" filled="f" stroked="t" strokeweight=".5pt" strokecolor="#BCBEC0">
                <v:path arrowok="t"/>
              </v:shape>
            </v:group>
            <v:group style="position:absolute;left:1701;top:2557;width:1894;height:2" coordorigin="1701,2557" coordsize="1894,2">
              <v:shape style="position:absolute;left:1701;top:2557;width:1894;height:2" coordorigin="1701,2557" coordsize="1894,0" path="m1701,2557l3594,2557e" filled="f" stroked="t" strokeweight=".5pt" strokecolor="#BCBEC0">
                <v:path arrowok="t"/>
              </v:shape>
            </v:group>
            <v:group style="position:absolute;left:7866;top:3266;width:2339;height:2" coordorigin="7866,3266" coordsize="2339,2">
              <v:shape style="position:absolute;left:7866;top:3266;width:2339;height:2" coordorigin="7866,3266" coordsize="2339,0" path="m7866,3266l10205,3266e" filled="f" stroked="t" strokeweight=".5pt" strokecolor="#BCBEC0">
                <v:path arrowok="t"/>
              </v:shape>
            </v:group>
            <v:group style="position:absolute;left:7421;top:3266;width:105;height:2" coordorigin="7421,3266" coordsize="105,2">
              <v:shape style="position:absolute;left:7421;top:3266;width:105;height:2" coordorigin="7421,3266" coordsize="105,0" path="m7421,3266l7526,3266e" filled="f" stroked="t" strokeweight=".5pt" strokecolor="#BCBEC0">
                <v:path arrowok="t"/>
              </v:shape>
            </v:group>
            <v:group style="position:absolute;left:6987;top:3266;width:94;height:2" coordorigin="6987,3266" coordsize="94,2">
              <v:shape style="position:absolute;left:6987;top:3266;width:94;height:2" coordorigin="6987,3266" coordsize="94,0" path="m6987,3266l7081,3266e" filled="f" stroked="t" strokeweight=".5pt" strokecolor="#BCBEC0">
                <v:path arrowok="t"/>
              </v:shape>
            </v:group>
            <v:group style="position:absolute;left:6542;top:3266;width:105;height:2" coordorigin="6542,3266" coordsize="105,2">
              <v:shape style="position:absolute;left:6542;top:3266;width:105;height:2" coordorigin="6542,3266" coordsize="105,0" path="m6542,3266l6647,3266e" filled="f" stroked="t" strokeweight=".5pt" strokecolor="#BCBEC0">
                <v:path arrowok="t"/>
              </v:shape>
            </v:group>
            <v:group style="position:absolute;left:3935;top:3266;width:2268;height:2" coordorigin="3935,3266" coordsize="2268,2">
              <v:shape style="position:absolute;left:3935;top:3266;width:2268;height:2" coordorigin="3935,3266" coordsize="2268,0" path="m3935,3266l6202,3266e" filled="f" stroked="t" strokeweight=".5pt" strokecolor="#BCBEC0">
                <v:path arrowok="t"/>
              </v:shape>
            </v:group>
            <v:group style="position:absolute;left:1701;top:3266;width:1894;height:2" coordorigin="1701,3266" coordsize="1894,2">
              <v:shape style="position:absolute;left:1701;top:3266;width:1894;height:2" coordorigin="1701,3266" coordsize="1894,0" path="m1701,3266l3594,3266e" filled="f" stroked="t" strokeweight=".5pt" strokecolor="#BCBEC0">
                <v:path arrowok="t"/>
              </v:shape>
            </v:group>
            <v:group style="position:absolute;left:2282;top:3411;width:340;height:573" coordorigin="2282,3411" coordsize="340,573">
              <v:shape style="position:absolute;left:2282;top:3411;width:340;height:573" coordorigin="2282,3411" coordsize="340,573" path="m2282,3985l2622,3985,2622,3411,2282,3411,2282,3985xe" filled="t" fillcolor="#CF8729" stroked="f">
                <v:path arrowok="t"/>
                <v:fill type="solid"/>
              </v:shape>
            </v:group>
            <v:group style="position:absolute;left:2716;top:3749;width:340;height:236" coordorigin="2716,3749" coordsize="340,236">
              <v:shape style="position:absolute;left:2716;top:3749;width:340;height:236" coordorigin="2716,3749" coordsize="340,236" path="m2716,3985l3056,3985,3056,3749,2716,3749,2716,3985xe" filled="t" fillcolor="#7D8441" stroked="f">
                <v:path arrowok="t"/>
                <v:fill type="solid"/>
              </v:shape>
            </v:group>
            <v:group style="position:absolute;left:3161;top:3261;width:340;height:724" coordorigin="3161,3261" coordsize="340,724">
              <v:shape style="position:absolute;left:3161;top:3261;width:340;height:724" coordorigin="3161,3261" coordsize="340,724" path="m3161,3985l3501,3985,3501,3261,3161,3261,3161,3985xe" filled="t" fillcolor="#5D0B0B" stroked="f">
                <v:path arrowok="t"/>
                <v:fill type="solid"/>
              </v:shape>
            </v:group>
            <v:group style="position:absolute;left:3594;top:1392;width:340;height:2593" coordorigin="3594,1392" coordsize="340,2593">
              <v:shape style="position:absolute;left:3594;top:1392;width:340;height:2593" coordorigin="3594,1392" coordsize="340,2593" path="m3594,3985l3935,3985,3935,1392,3594,1392,3594,3985xe" filled="t" fillcolor="#CF8729" stroked="f">
                <v:path arrowok="t"/>
                <v:fill type="solid"/>
              </v:shape>
            </v:group>
            <v:group style="position:absolute;left:4025;top:3414;width:340;height:571" coordorigin="4025,3414" coordsize="340,571">
              <v:shape style="position:absolute;left:4025;top:3414;width:340;height:571" coordorigin="4025,3414" coordsize="340,571" path="m4025,3985l4365,3985,4365,3414,4025,3414,4025,3985xe" filled="t" fillcolor="#7D8441" stroked="f">
                <v:path arrowok="t"/>
                <v:fill type="solid"/>
              </v:shape>
            </v:group>
            <v:group style="position:absolute;left:4459;top:3607;width:340;height:378" coordorigin="4459,3607" coordsize="340,378">
              <v:shape style="position:absolute;left:4459;top:3607;width:340;height:378" coordorigin="4459,3607" coordsize="340,378" path="m4459,3985l4799,3985,4799,3607,4459,3607,4459,3985xe" filled="t" fillcolor="#5D0B0B" stroked="f">
                <v:path arrowok="t"/>
                <v:fill type="solid"/>
              </v:shape>
            </v:group>
            <v:group style="position:absolute;left:4890;top:3749;width:340;height:236" coordorigin="4890,3749" coordsize="340,236">
              <v:shape style="position:absolute;left:4890;top:3749;width:340;height:236" coordorigin="4890,3749" coordsize="340,236" path="m4890,3985l5230,3985,5230,3749,4890,3749,4890,3985xe" filled="t" fillcolor="#CF8729" stroked="f">
                <v:path arrowok="t"/>
                <v:fill type="solid"/>
              </v:shape>
            </v:group>
            <v:group style="position:absolute;left:5323;top:3749;width:340;height:236" coordorigin="5323,3749" coordsize="340,236">
              <v:shape style="position:absolute;left:5323;top:3749;width:340;height:236" coordorigin="5323,3749" coordsize="340,236" path="m5323,3985l5664,3985,5664,3749,5323,3749,5323,3985xe" filled="t" fillcolor="#7D8441" stroked="f">
                <v:path arrowok="t"/>
                <v:fill type="solid"/>
              </v:shape>
            </v:group>
            <v:group style="position:absolute;left:5769;top:3414;width:340;height:571" coordorigin="5769,3414" coordsize="340,571">
              <v:shape style="position:absolute;left:5769;top:3414;width:340;height:571" coordorigin="5769,3414" coordsize="340,571" path="m5769,3985l6109,3985,6109,3414,5769,3414,5769,3985xe" filled="t" fillcolor="#5D0B0B" stroked="f">
                <v:path arrowok="t"/>
                <v:fill type="solid"/>
              </v:shape>
            </v:group>
            <v:group style="position:absolute;left:6202;top:1770;width:340;height:2215" coordorigin="6202,1770" coordsize="340,2215">
              <v:shape style="position:absolute;left:6202;top:1770;width:340;height:2215" coordorigin="6202,1770" coordsize="340,2215" path="m6202,3985l6542,3985,6542,1770,6202,1770,6202,3985xe" filled="t" fillcolor="#CF8729" stroked="f">
                <v:path arrowok="t"/>
                <v:fill type="solid"/>
              </v:shape>
            </v:group>
            <v:group style="position:absolute;left:6647;top:2309;width:340;height:1676" coordorigin="6647,2309" coordsize="340,1676">
              <v:shape style="position:absolute;left:6647;top:2309;width:340;height:1676" coordorigin="6647,2309" coordsize="340,1676" path="m6647,3985l6987,3985,6987,2309,6647,2309,6647,3985xe" filled="t" fillcolor="#7D8441" stroked="f">
                <v:path arrowok="t"/>
                <v:fill type="solid"/>
              </v:shape>
            </v:group>
            <v:group style="position:absolute;left:7081;top:3063;width:340;height:922" coordorigin="7081,3063" coordsize="340,922">
              <v:shape style="position:absolute;left:7081;top:3063;width:340;height:922" coordorigin="7081,3063" coordsize="340,922" path="m7081,3985l7421,3985,7421,3063,7081,3063,7081,3985xe" filled="t" fillcolor="#5D0B0B" stroked="f">
                <v:path arrowok="t"/>
                <v:fill type="solid"/>
              </v:shape>
            </v:group>
            <v:group style="position:absolute;left:7526;top:1577;width:340;height:2408" coordorigin="7526,1577" coordsize="340,2408">
              <v:shape style="position:absolute;left:7526;top:1577;width:340;height:2408" coordorigin="7526,1577" coordsize="340,2408" path="m7526,3985l7866,3985,7866,1577,7526,1577,7526,3985xe" filled="t" fillcolor="#CF8729" stroked="f">
                <v:path arrowok="t"/>
                <v:fill type="solid"/>
              </v:shape>
            </v:group>
            <v:group style="position:absolute;left:7960;top:3749;width:340;height:236" coordorigin="7960,3749" coordsize="340,236">
              <v:shape style="position:absolute;left:7960;top:3749;width:340;height:236" coordorigin="7960,3749" coordsize="340,236" path="m7960,3985l8300,3985,8300,3749,7960,3749,7960,3985xe" filled="t" fillcolor="#7D8441" stroked="f">
                <v:path arrowok="t"/>
                <v:fill type="solid"/>
              </v:shape>
            </v:group>
            <v:group style="position:absolute;left:8405;top:3749;width:340;height:236" coordorigin="8405,3749" coordsize="340,236">
              <v:shape style="position:absolute;left:8405;top:3749;width:340;height:236" coordorigin="8405,3749" coordsize="340,236" path="m8405,3985l8745,3985,8745,3749,8405,3749,8405,3985xe" filled="t" fillcolor="#5D0B0B" stroked="f">
                <v:path arrowok="t"/>
                <v:fill type="solid"/>
              </v:shape>
            </v:group>
            <v:group style="position:absolute;left:8838;top:3749;width:340;height:236" coordorigin="8838,3749" coordsize="340,236">
              <v:shape style="position:absolute;left:8838;top:3749;width:340;height:236" coordorigin="8838,3749" coordsize="340,236" path="m8838,3985l9179,3985,9179,3749,8838,3749,8838,3985xe" filled="t" fillcolor="#CF8729" stroked="f">
                <v:path arrowok="t"/>
                <v:fill type="solid"/>
              </v:shape>
            </v:group>
            <v:group style="position:absolute;left:9283;top:3749;width:340;height:236" coordorigin="9283,3749" coordsize="340,236">
              <v:shape style="position:absolute;left:9283;top:3749;width:340;height:236" coordorigin="9283,3749" coordsize="340,236" path="m9283,3985l9624,3985,9624,3749,9283,3749,9283,3985xe" filled="t" fillcolor="#7D8441" stroked="f">
                <v:path arrowok="t"/>
                <v:fill type="solid"/>
              </v:shape>
            </v:group>
            <v:group style="position:absolute;left:9717;top:3607;width:340;height:378" coordorigin="9717,3607" coordsize="340,378">
              <v:shape style="position:absolute;left:9717;top:3607;width:340;height:378" coordorigin="9717,3607" coordsize="340,378" path="m9717,3985l10057,3985,10057,3607,9717,3607,9717,3985xe" filled="t" fillcolor="#5D0B0B" stroked="f">
                <v:path arrowok="t"/>
                <v:fill type="solid"/>
              </v:shape>
            </v:group>
            <v:group style="position:absolute;left:1701;top:3974;width:8504;height:2" coordorigin="1701,3974" coordsize="8504,2">
              <v:shape style="position:absolute;left:1701;top:3974;width:8504;height:2" coordorigin="1701,3974" coordsize="8504,0" path="m1701,3974l10205,3974e" filled="f" stroked="t" strokeweight="1pt" strokecolor="#5C818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5.4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8"/>
          <w:w w:val="95"/>
        </w:rPr>
        <w:t>V</w:t>
      </w:r>
      <w:r>
        <w:rPr>
          <w:b w:val="0"/>
          <w:bCs w:val="0"/>
          <w:spacing w:val="0"/>
          <w:w w:val="95"/>
        </w:rPr>
        <w:t>illage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Majuro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sur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ey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Respondent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resides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1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20%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15%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18%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16%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9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4" w:equalWidth="0">
            <w:col w:w="2098" w:space="40"/>
            <w:col w:w="1796" w:space="532"/>
            <w:col w:w="2076" w:space="40"/>
            <w:col w:w="5324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10%</w:t>
      </w:r>
    </w:p>
    <w:p>
      <w:pPr>
        <w:spacing w:line="140" w:lineRule="exact" w:before="5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17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098" w:space="2813"/>
            <w:col w:w="6995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7" w:right="263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5%</w:t>
      </w:r>
    </w:p>
    <w:p>
      <w:pPr>
        <w:spacing w:line="162" w:lineRule="exact" w:before="95"/>
        <w:ind w:left="0" w:right="129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4070" w:val="left" w:leader="none"/>
        </w:tabs>
        <w:spacing w:line="135" w:lineRule="exact"/>
        <w:ind w:left="23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4%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4%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color w:val="FFFFF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5"/>
          <w:sz w:val="16"/>
          <w:szCs w:val="16"/>
        </w:rPr>
        <w:t>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7" w:lineRule="exact"/>
        <w:ind w:left="101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89" w:lineRule="exact"/>
        <w:ind w:left="1817" w:right="2636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00.753966pt;margin-top:21.304338pt;width:26.384274pt;height:7.957027pt;mso-position-horizontal-relative:page;mso-position-vertical-relative:paragraph;z-index:-14752;rotation:311" type="#_x0000_t136" fillcolor="#000000" stroked="f">
            <o:extrusion v:ext="view" autorotationcenter="t"/>
            <v:textpath style="font-family:&amp;quot;Arial&amp;quot;;font-size:7pt;v-text-kern:t;mso-text-shadow:auto" string="Ajeltake"/>
            <w10:wrap type="none"/>
          </v:shape>
        </w:pict>
      </w:r>
      <w:r>
        <w:rPr/>
        <w:pict>
          <v:shape style="position:absolute;margin-left:129.991042pt;margin-top:17.991982pt;width:17.535657pt;height:7.802592pt;mso-position-horizontal-relative:page;mso-position-vertical-relative:paragraph;z-index:-14751;rotation:311" type="#_x0000_t136" fillcolor="#000000" stroked="f">
            <o:extrusion v:ext="view" autorotationcenter="t"/>
            <v:textpath style="font-family:&amp;quot;Arial&amp;quot;;font-size:7pt;v-text-kern:t;mso-text-shadow:auto" string="Arrak"/>
            <w10:wrap type="none"/>
          </v:shape>
        </w:pict>
      </w:r>
      <w:r>
        <w:rPr/>
        <w:pict>
          <v:shape style="position:absolute;margin-left:148.115932pt;margin-top:19.743515pt;width:22.214926pt;height:7.884259pt;mso-position-horizontal-relative:page;mso-position-vertical-relative:paragraph;z-index:-14750;rotation:311" type="#_x0000_t136" fillcolor="#000000" stroked="f">
            <o:extrusion v:ext="view" autorotationcenter="t"/>
            <v:textpath style="font-family:&amp;quot;Arial&amp;quot;;font-size:7pt;v-text-kern:t;mso-text-shadow:auto" string="Batkan"/>
            <w10:wrap type="none"/>
          </v:shape>
        </w:pict>
      </w:r>
      <w:r>
        <w:rPr/>
        <w:pict>
          <v:shape style="position:absolute;margin-left:172.135604pt;margin-top:18.808698pt;width:19.717816pt;height:7.840677pt;mso-position-horizontal-relative:page;mso-position-vertical-relative:paragraph;z-index:-14749;rotation:311" type="#_x0000_t136" fillcolor="#000000" stroked="f">
            <o:extrusion v:ext="view" autorotationcenter="t"/>
            <v:textpath style="font-family:&amp;quot;Arial&amp;quot;;font-size:7pt;v-text-kern:t;mso-text-shadow:auto" string="Delap"/>
            <w10:wrap type="none"/>
          </v:shape>
        </w:pict>
      </w:r>
      <w:r>
        <w:rPr/>
        <w:pict>
          <v:shape style="position:absolute;margin-left:196.549158pt;margin-top:17.371699pt;width:15.878416pt;height:7.773669pt;mso-position-horizontal-relative:page;mso-position-vertical-relative:paragraph;z-index:-14748;rotation:311" type="#_x0000_t136" fillcolor="#000000" stroked="f">
            <o:extrusion v:ext="view" autorotationcenter="t"/>
            <v:textpath style="font-family:&amp;quot;Arial&amp;quot;;font-size:7pt;v-text-kern:t;mso-text-shadow:auto" string="Jable"/>
            <w10:wrap type="none"/>
          </v:shape>
        </w:pict>
      </w:r>
      <w:r>
        <w:rPr/>
        <w:pict>
          <v:shape style="position:absolute;margin-left:214.753953pt;margin-top:19.086826pt;width:20.4602pt;height:7.853634pt;mso-position-horizontal-relative:page;mso-position-vertical-relative:paragraph;z-index:-14747;rotation:311" type="#_x0000_t136" fillcolor="#000000" stroked="f">
            <o:extrusion v:ext="view" autorotationcenter="t"/>
            <v:textpath style="font-family:&amp;quot;Arial&amp;quot;;font-size:7pt;v-text-kern:t;mso-text-shadow:auto" string="Jenrok"/>
            <w10:wrap type="none"/>
          </v:shape>
        </w:pict>
      </w:r>
      <w:r>
        <w:rPr/>
        <w:pict>
          <v:shape style="position:absolute;margin-left:240.183646pt;margin-top:17.510032pt;width:16.245859pt;height:7.780082pt;mso-position-horizontal-relative:page;mso-position-vertical-relative:paragraph;z-index:-14746;rotation:311" type="#_x0000_t136" fillcolor="#000000" stroked="f">
            <o:extrusion v:ext="view" autorotationcenter="t"/>
            <v:textpath style="font-family:&amp;quot;Arial&amp;quot;;font-size:7pt;v-text-kern:t;mso-text-shadow:auto" string="Kwaj"/>
            <w10:wrap type="none"/>
          </v:shape>
        </w:pict>
      </w:r>
      <w:r>
        <w:rPr/>
        <w:pict>
          <v:shape style="position:absolute;margin-left:260.039653pt;margin-top:18.149247pt;width:17.955591pt;height:7.809921pt;mso-position-horizontal-relative:page;mso-position-vertical-relative:paragraph;z-index:-14745;rotation:311" type="#_x0000_t136" fillcolor="#000000" stroked="f">
            <o:extrusion v:ext="view" autorotationcenter="t"/>
            <v:textpath style="font-family:&amp;quot;Arial&amp;quot;;font-size:7pt;v-text-kern:t;mso-text-shadow:auto" string="Laura"/>
            <w10:wrap type="none"/>
          </v:shape>
        </w:pict>
      </w:r>
      <w:r>
        <w:rPr/>
        <w:pict>
          <v:shape style="position:absolute;margin-left:266.177639pt;margin-top:25.36366pt;width:37.227580pt;height:8.146274pt;mso-position-horizontal-relative:page;mso-position-vertical-relative:paragraph;z-index:-14744;rotation:311" type="#_x0000_t136" fillcolor="#000000" stroked="f">
            <o:extrusion v:ext="view" autorotationcenter="t"/>
            <v:textpath style="font-family:&amp;quot;Arial&amp;quot;;font-size:7pt;v-text-kern:t;mso-text-shadow:auto" string="Long Island"/>
            <w10:wrap type="none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0%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83" w:lineRule="exact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4%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7" w:lineRule="exact"/>
        <w:ind w:left="1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/>
          <w:bCs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 w:before="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0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6%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3" w:lineRule="exact" w:before="99"/>
        <w:ind w:left="36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3%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157" w:lineRule="exact"/>
        <w:ind w:left="19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01.506837pt;margin-top:27.110572pt;width:20.962622pt;height:7.862403pt;mso-position-horizontal-relative:page;mso-position-vertical-relative:paragraph;z-index:-14743;rotation:311" type="#_x0000_t136" fillcolor="#000000" stroked="f">
            <o:extrusion v:ext="view" autorotationcenter="t"/>
            <v:textpath style="font-family:&amp;quot;Arial&amp;quot;;font-size:7pt;v-text-kern:t;mso-text-shadow:auto" string="Rairok"/>
            <w10:wrap type="none"/>
          </v:shape>
        </w:pict>
      </w:r>
      <w:r>
        <w:rPr/>
        <w:pict>
          <v:shape style="position:absolute;margin-left:330.318941pt;margin-top:23.991789pt;width:12.631423pt;height:7.716999pt;mso-position-horizontal-relative:page;mso-position-vertical-relative:paragraph;z-index:-14742;rotation:311" type="#_x0000_t136" fillcolor="#000000" stroked="f">
            <o:extrusion v:ext="view" autorotationcenter="t"/>
            <v:textpath style="font-family:&amp;quot;Arial&amp;quot;;font-size:7pt;v-text-kern:t;mso-text-shadow:auto" string="Rita"/>
            <w10:wrap type="none"/>
          </v:shape>
        </w:pict>
      </w:r>
      <w:r>
        <w:rPr/>
        <w:pict>
          <v:shape style="position:absolute;margin-left:330.376843pt;margin-top:33.977008pt;width:39.304755pt;height:8.182527pt;mso-position-horizontal-relative:page;mso-position-vertical-relative:paragraph;z-index:-14741;rotation:311" type="#_x0000_t136" fillcolor="#000000" stroked="f">
            <o:extrusion v:ext="view" autorotationcenter="t"/>
            <v:textpath style="font-family:&amp;quot;Arial&amp;quot;;font-size:7pt;v-text-kern:t;mso-text-shadow:auto" string="Small Island"/>
            <w10:wrap type="none"/>
          </v:shape>
        </w:pict>
      </w:r>
      <w:r>
        <w:rPr/>
        <w:pict>
          <v:shape style="position:absolute;margin-left:370.147344pt;margin-top:25.864183pt;width:17.633142pt;height:7.804294pt;mso-position-horizontal-relative:page;mso-position-vertical-relative:paragraph;z-index:-14740;rotation:311" type="#_x0000_t136" fillcolor="#000000" stroked="f">
            <o:extrusion v:ext="view" autorotationcenter="t"/>
            <v:textpath style="font-family:&amp;quot;Arial&amp;quot;;font-size:7pt;v-text-kern:t;mso-text-shadow:auto" string="Uliga"/>
            <w10:wrap type="none"/>
          </v:shape>
        </w:pict>
      </w:r>
      <w:r>
        <w:rPr/>
        <w:pict>
          <v:shape style="position:absolute;margin-left:392.343068pt;margin-top:25.761191pt;width:17.355685pt;height:7.799451pt;mso-position-horizontal-relative:page;mso-position-vertical-relative:paragraph;z-index:-14739;rotation:311" type="#_x0000_t136" fillcolor="#000000" stroked="f">
            <o:extrusion v:ext="view" autorotationcenter="t"/>
            <v:textpath style="font-family:&amp;quot;Arial&amp;quot;;font-size:7pt;v-text-kern:t;mso-text-shadow:auto" string="Woja"/>
            <w10:wrap type="none"/>
          </v:shape>
        </w:pict>
      </w:r>
      <w:r>
        <w:rPr/>
        <w:pict>
          <v:shape style="position:absolute;margin-left:382.471282pt;margin-top:40.271712pt;width:56.117129pt;height:8.475952pt;mso-position-horizontal-relative:page;mso-position-vertical-relative:paragraph;z-index:-14738;rotation:311" type="#_x0000_t136" fillcolor="#000000" stroked="f">
            <o:extrusion v:ext="view" autorotationcenter="t"/>
            <v:textpath style="font-family:&amp;quot;Arial&amp;quot;;font-size:7pt;v-text-kern:t;mso-text-shadow:auto" string="Weto: Bwubnene"/>
            <w10:wrap type="none"/>
          </v:shape>
        </w:pict>
      </w:r>
      <w:r>
        <w:rPr/>
        <w:pict>
          <v:shape style="position:absolute;margin-left:416.420673pt;margin-top:34.811694pt;width:41.531908pt;height:8.221397pt;mso-position-horizontal-relative:page;mso-position-vertical-relative:paragraph;z-index:-14737;rotation:311" type="#_x0000_t136" fillcolor="#000000" stroked="f">
            <o:extrusion v:ext="view" autorotationcenter="t"/>
            <v:textpath style="font-family:&amp;quot;Arial&amp;quot;;font-size:7pt;v-text-kern:t;mso-text-shadow:auto" string="Weto: Lotola"/>
            <w10:wrap type="none"/>
          </v:shape>
        </w:pict>
      </w:r>
      <w:r>
        <w:rPr/>
        <w:pict>
          <v:shape style="position:absolute;margin-left:428.465585pt;margin-top:39.334134pt;width:53.61252pt;height:8.432239pt;mso-position-horizontal-relative:page;mso-position-vertical-relative:paragraph;z-index:-14736;rotation:311" type="#_x0000_t136" fillcolor="#000000" stroked="f">
            <o:extrusion v:ext="view" autorotationcenter="t"/>
            <v:textpath style="font-family:&amp;quot;Arial&amp;quot;;font-size:7pt;v-text-kern:t;mso-text-shadow:auto" string="Weto: Mwejelok"/>
            <w10:wrap type="none"/>
          </v:shape>
        </w:pict>
      </w:r>
      <w:r>
        <w:rPr/>
        <w:pict>
          <v:shape style="position:absolute;margin-left:457.622756pt;margin-top:36.057983pt;width:44.861387pt;height:8.279506pt;mso-position-horizontal-relative:page;mso-position-vertical-relative:paragraph;z-index:-14735;rotation:311" type="#_x0000_t136" fillcolor="#000000" stroked="f">
            <o:extrusion v:ext="view" autorotationcenter="t"/>
            <v:textpath style="font-family:&amp;quot;Arial&amp;quot;;font-size:7pt;v-text-kern:t;mso-text-shadow:auto" string="Weto: Ronbar"/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1%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15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3" w:equalWidth="0">
            <w:col w:w="4754" w:space="40"/>
            <w:col w:w="1270" w:space="40"/>
            <w:col w:w="580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before="47"/>
        <w:ind w:right="8323"/>
        <w:jc w:val="both"/>
      </w:pPr>
      <w:r>
        <w:rPr>
          <w:b w:val="0"/>
          <w:bCs w:val="0"/>
          <w:color w:val="5C632D"/>
          <w:spacing w:val="0"/>
          <w:w w:val="90"/>
        </w:rPr>
        <w:t>Sur</w:t>
      </w:r>
      <w:r>
        <w:rPr>
          <w:b w:val="0"/>
          <w:bCs w:val="0"/>
          <w:color w:val="5C632D"/>
          <w:spacing w:val="-4"/>
          <w:w w:val="90"/>
        </w:rPr>
        <w:t>v</w:t>
      </w:r>
      <w:r>
        <w:rPr>
          <w:b w:val="0"/>
          <w:bCs w:val="0"/>
          <w:color w:val="5C632D"/>
          <w:spacing w:val="0"/>
          <w:w w:val="90"/>
        </w:rPr>
        <w:t>ey</w:t>
      </w:r>
      <w:r>
        <w:rPr>
          <w:b w:val="0"/>
          <w:bCs w:val="0"/>
          <w:color w:val="5C632D"/>
          <w:spacing w:val="47"/>
          <w:w w:val="90"/>
        </w:rPr>
        <w:t> </w:t>
      </w:r>
      <w:r>
        <w:rPr>
          <w:b w:val="0"/>
          <w:bCs w:val="0"/>
          <w:color w:val="5C632D"/>
          <w:spacing w:val="0"/>
          <w:w w:val="90"/>
        </w:rPr>
        <w:t>results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RMI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judiciary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asked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complete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IFCE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self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0"/>
          <w:w w:val="88"/>
        </w:rPr>
        <w:t> </w:t>
      </w:r>
      <w:r>
        <w:rPr>
          <w:b w:val="0"/>
          <w:bCs w:val="0"/>
          <w:spacing w:val="0"/>
          <w:w w:val="100"/>
        </w:rPr>
        <w:t>questionnaire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J</w:t>
      </w:r>
      <w:r>
        <w:rPr>
          <w:b w:val="0"/>
          <w:bCs w:val="0"/>
          <w:spacing w:val="0"/>
          <w:w w:val="100"/>
        </w:rPr>
        <w:t>uly/</w:t>
      </w:r>
      <w:r>
        <w:rPr>
          <w:b w:val="0"/>
          <w:bCs w:val="0"/>
          <w:spacing w:val="-43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ugust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2011.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3"/>
          <w:w w:val="100"/>
        </w:rPr>
        <w:t>F</w:t>
      </w:r>
      <w:r>
        <w:rPr>
          <w:b w:val="0"/>
          <w:bCs w:val="0"/>
          <w:spacing w:val="0"/>
          <w:w w:val="100"/>
        </w:rPr>
        <w:t>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client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undertaken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April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92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compare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responses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clients,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same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0"/>
          <w:w w:val="94"/>
        </w:rPr>
        <w:t> </w:t>
      </w:r>
      <w:r>
        <w:rPr>
          <w:b w:val="0"/>
          <w:bCs w:val="0"/>
          <w:spacing w:val="0"/>
          <w:w w:val="100"/>
        </w:rPr>
        <w:t>questions.</w:t>
      </w:r>
      <w:r>
        <w:rPr>
          <w:b w:val="0"/>
          <w:bCs w:val="0"/>
          <w:spacing w:val="-35"/>
          <w:w w:val="100"/>
        </w:rPr>
        <w:t> </w: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helmingly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posit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responses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users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set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tables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5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0"/>
          <w:w w:val="95"/>
        </w:rPr>
        <w:t>It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interesting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obser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results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higher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opinion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vided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than</w:t>
      </w:r>
      <w:r>
        <w:rPr>
          <w:b w:val="0"/>
          <w:bCs w:val="0"/>
          <w:spacing w:val="2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ho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indicate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wish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impr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offered.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views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quite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similar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service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court.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his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ould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tend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indicate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there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regular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dialogue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between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staff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pr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vide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best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services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possible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hat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next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steps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be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hie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this.</w:t>
      </w:r>
      <w:r>
        <w:rPr>
          <w:b w:val="0"/>
          <w:bCs w:val="0"/>
          <w:spacing w:val="0"/>
          <w:w w:val="100"/>
        </w:rPr>
      </w:r>
    </w:p>
    <w:p>
      <w:pPr>
        <w:spacing w:after="0" w:line="268" w:lineRule="auto"/>
        <w:jc w:val="both"/>
        <w:sectPr>
          <w:type w:val="continuous"/>
          <w:pgSz w:w="11906" w:h="16840"/>
          <w:pgMar w:top="4540" w:bottom="280" w:left="0" w:right="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60pt;width:426.1974pt;height:160.0873pt;mso-position-horizontal-relative:page;mso-position-vertical-relative:paragraph;z-index:-14722" coordorigin="1691,375" coordsize="8524,3202"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772;height:567" coordorigin="2835,733" coordsize="772,567">
              <v:shape style="position:absolute;left:2835;top:733;width:772;height:567" coordorigin="2835,733" coordsize="772,567" path="m2835,1299l3607,1299,3607,733,2835,733,2835,1299xe" filled="t" fillcolor="#BEBDBD" stroked="f">
                <v:path arrowok="t"/>
                <v:fill type="solid"/>
              </v:shape>
            </v:group>
            <v:group style="position:absolute;left:3607;top:733;width:3763;height:567" coordorigin="3607,733" coordsize="3763,567">
              <v:shape style="position:absolute;left:3607;top:733;width:3763;height:567" coordorigin="3607,733" coordsize="3763,567" path="m3607,1299l7370,1299,7370,733,3607,733,3607,1299xe" filled="t" fillcolor="#CF8729" stroked="f">
                <v:path arrowok="t"/>
                <v:fill type="solid"/>
              </v:shape>
            </v:group>
            <v:group style="position:absolute;left:2835;top:1696;width:1147;height:567" coordorigin="2835,1696" coordsize="1147,567">
              <v:shape style="position:absolute;left:2835;top:1696;width:1147;height:567" coordorigin="2835,1696" coordsize="1147,567" path="m2835,2263l3982,2263,3982,1696,2835,1696,2835,2263xe" filled="t" fillcolor="#BEBDBD" stroked="f">
                <v:path arrowok="t"/>
                <v:fill type="solid"/>
              </v:shape>
            </v:group>
            <v:group style="position:absolute;left:3982;top:1696;width:3388;height:567" coordorigin="3982,1696" coordsize="3388,567">
              <v:shape style="position:absolute;left:3982;top:1696;width:3388;height:567" coordorigin="3982,1696" coordsize="3388,567" path="m3982,2263l7370,2263,7370,1696,3982,1696,3982,2263xe" filled="t" fillcolor="#5D0B0B" stroked="f">
                <v:path arrowok="t"/>
                <v:fill type="solid"/>
              </v:shape>
            </v:group>
            <v:group style="position:absolute;left:2835;top:2660;width:256;height:567" coordorigin="2835,2660" coordsize="256,567">
              <v:shape style="position:absolute;left:2835;top:2660;width:256;height:567" coordorigin="2835,2660" coordsize="256,567" path="m2835,3227l3090,3227,3090,2660,2835,2660,2835,3227xe" filled="t" fillcolor="#717073" stroked="f">
                <v:path arrowok="t"/>
                <v:fill type="solid"/>
              </v:shape>
            </v:group>
            <v:group style="position:absolute;left:3090;top:2660;width:4280;height:567" coordorigin="3090,2660" coordsize="4280,567">
              <v:shape style="position:absolute;left:3090;top:2660;width:4280;height:567" coordorigin="3090,2660" coordsize="4280,567" path="m3090,3227l7370,3227,7370,2660,3090,2660,3090,3227xe" filled="t" fillcolor="#869E3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5.5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eople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get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business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done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reasonable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amount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time</w:t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60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line="154" w:lineRule="exact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4108pt;width:36.85pt;height:22.676pt;mso-position-horizontal-relative:page;mso-position-vertical-relative:paragraph;z-index:-14717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83%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40"/>
            <w:col w:w="914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2923pt;width:36.85pt;height:22.676pt;mso-position-horizontal-relative:page;mso-position-vertical-relative:paragraph;z-index:-14719" coordorigin="7994,504" coordsize="737,454">
            <v:shape style="position:absolute;left:7994;top:504;width:737;height:454" coordorigin="7994,504" coordsize="737,454" path="m7994,958l8731,958,8731,504,7994,504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5077pt;width:36.85pt;height:22.676pt;mso-position-horizontal-relative:page;mso-position-vertical-relative:paragraph;z-index:-14718" coordorigin="7994,-63" coordsize="737,454">
            <v:shape style="position:absolute;left:7994;top:-63;width:737;height:454" coordorigin="7994,-63" coordsize="737,454" path="m7994,391l8731,391,8731,-63,7994,-63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before="74"/>
        <w:ind w:left="4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25%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2680" w:space="1179"/>
            <w:col w:w="5285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2131pt;width:36.85pt;height:22.676pt;mso-position-horizontal-relative:page;mso-position-vertical-relative:paragraph;z-index:-14720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position w:val="1"/>
          <w:sz w:val="16"/>
          <w:szCs w:val="16"/>
        </w:rPr>
        <w:t>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4208pt;width:36.85pt;height:22.676pt;mso-position-horizontal-relative:page;mso-position-vertical-relative:paragraph;z-index:-14721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3130" w:space="162"/>
            <w:col w:w="2149" w:space="1592"/>
            <w:col w:w="4873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34" w:val="left" w:leader="none"/>
        </w:tabs>
        <w:spacing w:before="65"/>
        <w:ind w:left="17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.539001pt;margin-top:18.768185pt;width:426.1974pt;height:160.0897pt;mso-position-horizontal-relative:page;mso-position-vertical-relative:paragraph;z-index:-14728" coordorigin="1691,375" coordsize="8524,3202">
            <v:group style="position:absolute;left:1701;top:392;width:2;height:3175" coordorigin="1701,392" coordsize="2,3175">
              <v:shape style="position:absolute;left:1701;top:392;width:2;height:3175" coordorigin="1701,392" coordsize="0,3175" path="m1701,3567l1701,392,1701,3567xe" filled="t" fillcolor="#AFCAD1" stroked="f">
                <v:path arrowok="t"/>
                <v:fill type="solid"/>
              </v:shape>
            </v:group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761;height:567" coordorigin="2835,733" coordsize="761,567">
              <v:shape style="position:absolute;left:2835;top:733;width:761;height:567" coordorigin="2835,733" coordsize="761,567" path="m2835,1299l3596,1299,3596,733,2835,733,2835,1299xe" filled="t" fillcolor="#BEBDBD" stroked="f">
                <v:path arrowok="t"/>
                <v:fill type="solid"/>
              </v:shape>
            </v:group>
            <v:group style="position:absolute;left:3596;top:733;width:3775;height:567" coordorigin="3596,733" coordsize="3775,567">
              <v:shape style="position:absolute;left:3596;top:733;width:3775;height:567" coordorigin="3596,733" coordsize="3775,567" path="m3596,1299l7370,1299,7370,733,3596,733,3596,1299xe" filled="t" fillcolor="#CF8729" stroked="f">
                <v:path arrowok="t"/>
                <v:fill type="solid"/>
              </v:shape>
            </v:group>
            <v:group style="position:absolute;left:2835;top:1696;width:4535;height:567" coordorigin="2835,1696" coordsize="4535,567">
              <v:shape style="position:absolute;left:2835;top:1696;width:4535;height:567" coordorigin="2835,1696" coordsize="4535,567" path="m2835,2263l7370,2263,7370,1696,2835,1696,2835,2263xe" filled="t" fillcolor="#5D0B0B" stroked="f">
                <v:path arrowok="t"/>
                <v:fill type="solid"/>
              </v:shape>
            </v:group>
            <v:group style="position:absolute;left:2835;top:2660;width:256;height:567" coordorigin="2835,2660" coordsize="256,567">
              <v:shape style="position:absolute;left:2835;top:2660;width:256;height:567" coordorigin="2835,2660" coordsize="256,567" path="m2835,3227l3090,3227,3090,2660,2835,2660,2835,3227xe" filled="t" fillcolor="#717073" stroked="f">
                <v:path arrowok="t"/>
                <v:fill type="solid"/>
              </v:shape>
            </v:group>
            <v:group style="position:absolute;left:3090;top:2660;width:4280;height:567" coordorigin="3090,2660" coordsize="4280,567">
              <v:shape style="position:absolute;left:3090;top:2660;width:4280;height:567" coordorigin="3090,2660" coordsize="4280,567" path="m3090,3227l7370,3227,7370,2660,3090,2660,3090,3227xe" filled="t" fillcolor="#869E3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5.6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feel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safe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courthouse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60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line="154" w:lineRule="exact"/>
        <w:ind w:left="2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6757pt;width:36.85pt;height:22.676pt;mso-position-horizontal-relative:page;mso-position-vertical-relative:paragraph;z-index:-14723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83%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40"/>
            <w:col w:w="914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5195pt;width:36.85pt;height:22.676pt;mso-position-horizontal-relative:page;mso-position-vertical-relative:paragraph;z-index:-14725" coordorigin="7994,505" coordsize="737,454">
            <v:shape style="position:absolute;left:7994;top:505;width:737;height:454" coordorigin="7994,505" coordsize="737,454" path="m7994,958l8731,958,8731,505,7994,505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2806pt;width:36.85pt;height:22.676pt;mso-position-horizontal-relative:page;mso-position-vertical-relative:paragraph;z-index:-14724" coordorigin="7994,-62" coordsize="737,454">
            <v:shape style="position:absolute;left:7994;top:-62;width:737;height:454" coordorigin="7994,-62" coordsize="737,454" path="m7994,391l8731,391,8731,-62,7994,-62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156"/>
            <w:col w:w="2652" w:space="1090"/>
            <w:col w:w="5286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4707pt;width:36.85pt;height:22.676pt;mso-position-horizontal-relative:page;mso-position-vertical-relative:paragraph;z-index:-14726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position w:val="1"/>
          <w:sz w:val="16"/>
          <w:szCs w:val="16"/>
        </w:rPr>
        <w:t>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5906pt;width:36.85pt;height:22.676pt;mso-position-horizontal-relative:page;mso-position-vertical-relative:paragraph;z-index:-14727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3130" w:space="162"/>
            <w:col w:w="2149" w:space="1592"/>
            <w:col w:w="487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67pt;width:426.1974pt;height:160.0898pt;mso-position-horizontal-relative:page;mso-position-vertical-relative:paragraph;z-index:-14734" coordorigin="1691,375" coordsize="8524,3202"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v:group style="position:absolute;left:2835;top:2660;width:4535;height:567" coordorigin="2835,2660" coordsize="4535,567">
              <v:shape style="position:absolute;left:2835;top:2660;width:4535;height:567" coordorigin="2835,2660" coordsize="4535,567" path="m2835,3227l7370,3227,7370,2660,2835,2660,2835,3227xe" filled="t" fillcolor="#869E3B" stroked="f">
                <v:path arrowok="t"/>
                <v:fill type="solid"/>
              </v:shape>
            </v:group>
            <v:group style="position:absolute;left:2835;top:732;width:761;height:567" coordorigin="2835,732" coordsize="761,567">
              <v:shape style="position:absolute;left:2835;top:732;width:761;height:567" coordorigin="2835,732" coordsize="761,567" path="m2835,1299l3596,1299,3596,732,2835,732,2835,1299xe" filled="t" fillcolor="#BEBDBD" stroked="f">
                <v:path arrowok="t"/>
                <v:fill type="solid"/>
              </v:shape>
            </v:group>
            <v:group style="position:absolute;left:3596;top:732;width:3775;height:567" coordorigin="3596,732" coordsize="3775,567">
              <v:shape style="position:absolute;left:3596;top:732;width:3775;height:567" coordorigin="3596,732" coordsize="3775,567" path="m3596,1299l7370,1299,7370,732,3596,732,3596,1299xe" filled="t" fillcolor="#CF8729" stroked="f">
                <v:path arrowok="t"/>
                <v:fill type="solid"/>
              </v:shape>
            </v:group>
            <v:group style="position:absolute;left:2835;top:1696;width:1147;height:567" coordorigin="2835,1696" coordsize="1147,567">
              <v:shape style="position:absolute;left:2835;top:1696;width:1147;height:567" coordorigin="2835,1696" coordsize="1147,567" path="m2835,2263l3982,2263,3982,1696,2835,1696,2835,2263xe" filled="t" fillcolor="#BEBDBD" stroked="f">
                <v:path arrowok="t"/>
                <v:fill type="solid"/>
              </v:shape>
            </v:group>
            <v:group style="position:absolute;left:3982;top:1696;width:3388;height:567" coordorigin="3982,1696" coordsize="3388,567">
              <v:shape style="position:absolute;left:3982;top:1696;width:3388;height:567" coordorigin="3982,1696" coordsize="3388,567" path="m3982,2263l7370,2263,7370,1696,3982,1696,3982,2263xe" filled="t" fillcolor="#5D0B0B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5.7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Users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get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information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60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line="154" w:lineRule="exact"/>
        <w:ind w:left="2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5611pt;width:36.85pt;height:22.676pt;mso-position-horizontal-relative:page;mso-position-vertical-relative:paragraph;z-index:-14729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83%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40"/>
            <w:col w:w="914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5294pt;width:36.85pt;height:22.676pt;mso-position-horizontal-relative:page;mso-position-vertical-relative:paragraph;z-index:-14731" coordorigin="7994,505" coordsize="737,454">
            <v:shape style="position:absolute;left:7994;top:505;width:737;height:454" coordorigin="7994,505" coordsize="737,454" path="m7994,958l8731,958,8731,505,7994,505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2706pt;width:36.85pt;height:22.676pt;mso-position-horizontal-relative:page;mso-position-vertical-relative:paragraph;z-index:-14730" coordorigin="7994,-62" coordsize="737,454">
            <v:shape style="position:absolute;left:7994;top:-62;width:737;height:454" coordorigin="7994,-62" coordsize="737,454" path="m7994,391l8731,391,8731,-62,7994,-62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before="74"/>
        <w:ind w:left="4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25%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2680" w:space="1179"/>
            <w:col w:w="5285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3608pt;width:36.85pt;height:22.676pt;mso-position-horizontal-relative:page;mso-position-vertical-relative:paragraph;z-index:-14732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5807pt;width:36.85pt;height:22.676pt;mso-position-horizontal-relative:page;mso-position-vertical-relative:paragraph;z-index:-14733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570"/>
            <w:col w:w="2238" w:space="1503"/>
            <w:col w:w="4873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60pt;width:426.1974pt;height:160.0873pt;mso-position-horizontal-relative:page;mso-position-vertical-relative:paragraph;z-index:-14716" coordorigin="1691,375" coordsize="8524,3202"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4535;height:567" coordorigin="2835,733" coordsize="4535,567">
              <v:shape style="position:absolute;left:2835;top:733;width:4535;height:567" coordorigin="2835,733" coordsize="4535,567" path="m2835,1299l7370,1299,7370,733,2835,733,2835,1299xe" filled="t" fillcolor="#CF8729" stroked="f">
                <v:path arrowok="t"/>
                <v:fill type="solid"/>
              </v:shape>
            </v:group>
            <v:group style="position:absolute;left:2835;top:1696;width:4535;height:567" coordorigin="2835,1696" coordsize="4535,567">
              <v:shape style="position:absolute;left:2835;top:1696;width:4535;height:567" coordorigin="2835,1696" coordsize="4535,567" path="m2835,2263l7370,2263,7370,1696,2835,1696,2835,2263xe" filled="t" fillcolor="#5D0B0B" stroked="f">
                <v:path arrowok="t"/>
                <v:fill type="solid"/>
              </v:shape>
            </v:group>
            <v:group style="position:absolute;left:2835;top:2660;width:4535;height:567" coordorigin="2835,2660" coordsize="4535,567">
              <v:shape style="position:absolute;left:2835;top:2660;width:4535;height:567" coordorigin="2835,2660" coordsize="4535,567" path="m2835,3227l7370,3227,7370,2660,2835,2660,2835,3227xe" filled="t" fillcolor="#869E3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5.8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felt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treated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courtesy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respect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58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4" w:lineRule="exact"/>
        <w:ind w:left="19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4108pt;width:36.85pt;height:22.676pt;mso-position-horizontal-relative:page;mso-position-vertical-relative:paragraph;z-index:-14711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256"/>
            <w:col w:w="8928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2923pt;width:36.85pt;height:22.676pt;mso-position-horizontal-relative:page;mso-position-vertical-relative:paragraph;z-index:-14713" coordorigin="7994,504" coordsize="737,454">
            <v:shape style="position:absolute;left:7994;top:504;width:737;height:454" coordorigin="7994,504" coordsize="737,454" path="m7994,958l8731,958,8731,504,7994,504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5077pt;width:36.85pt;height:22.676pt;mso-position-horizontal-relative:page;mso-position-vertical-relative:paragraph;z-index:-14712" coordorigin="7994,-63" coordsize="737,454">
            <v:shape style="position:absolute;left:7994;top:-63;width:737;height:454" coordorigin="7994,-63" coordsize="737,454" path="m7994,391l8731,391,8731,-63,7994,-63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2555" w:space="1304"/>
            <w:col w:w="5285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2131pt;width:36.85pt;height:22.676pt;mso-position-horizontal-relative:page;mso-position-vertical-relative:paragraph;z-index:-14714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4208pt;width:36.85pt;height:22.676pt;mso-position-horizontal-relative:page;mso-position-vertical-relative:paragraph;z-index:-14715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356"/>
            <w:col w:w="2238" w:space="1717"/>
            <w:col w:w="4873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/>
        <w:pict>
          <v:group style="position:absolute;margin-left:84.539001pt;margin-top:18.768185pt;width:426.1974pt;height:160.0897pt;mso-position-horizontal-relative:page;mso-position-vertical-relative:paragraph;z-index:-14710" coordorigin="1691,375" coordsize="8524,3202">
            <v:group style="position:absolute;left:1701;top:392;width:2;height:3175" coordorigin="1701,392" coordsize="2,3175">
              <v:shape style="position:absolute;left:1701;top:392;width:2;height:3175" coordorigin="1701,392" coordsize="0,3175" path="m1701,3567l1701,392,1701,3567xe" filled="t" fillcolor="#AFCAD1" stroked="f">
                <v:path arrowok="t"/>
                <v:fill type="solid"/>
              </v:shape>
            </v:group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4535;height:567" coordorigin="2835,733" coordsize="4535,567">
              <v:shape style="position:absolute;left:2835;top:733;width:4535;height:567" coordorigin="2835,733" coordsize="4535,567" path="m2835,1299l7370,1299,7370,733,2835,733,2835,1299xe" filled="t" fillcolor="#CF8729" stroked="f">
                <v:path arrowok="t"/>
                <v:fill type="solid"/>
              </v:shape>
            </v:group>
            <v:group style="position:absolute;left:2835;top:2660;width:199;height:567" coordorigin="2835,2660" coordsize="199,567">
              <v:shape style="position:absolute;left:2835;top:2660;width:199;height:567" coordorigin="2835,2660" coordsize="199,567" path="m2835,3227l3033,3227,3033,2660,2835,2660,2835,3227xe" filled="t" fillcolor="#717073" stroked="f">
                <v:path arrowok="t"/>
                <v:fill type="solid"/>
              </v:shape>
            </v:group>
            <v:group style="position:absolute;left:3005;top:2660;width:4365;height:567" coordorigin="3005,2660" coordsize="4365,567">
              <v:shape style="position:absolute;left:3005;top:2660;width:4365;height:567" coordorigin="3005,2660" coordsize="4365,567" path="m3005,3227l7370,3227,7370,2660,3005,2660,3005,3227xe" filled="t" fillcolor="#869E3B" stroked="f">
                <v:path arrowok="t"/>
                <v:fill type="solid"/>
              </v:shape>
            </v:group>
            <v:group style="position:absolute;left:2835;top:1696;width:2268;height:567" coordorigin="2835,1696" coordsize="2268,567">
              <v:shape style="position:absolute;left:2835;top:1696;width:2268;height:567" coordorigin="2835,1696" coordsize="2268,567" path="m2835,2263l5102,2263,5102,1696,2835,1696,2835,2263xe" filled="t" fillcolor="#BEBDBD" stroked="f">
                <v:path arrowok="t"/>
                <v:fill type="solid"/>
              </v:shape>
            </v:group>
            <v:group style="position:absolute;left:5102;top:1696;width:2268;height:567" coordorigin="5102,1696" coordsize="2268,567">
              <v:shape style="position:absolute;left:5102;top:1696;width:2268;height:567" coordorigin="5102,1696" coordsize="2268,567" path="m5102,2263l7370,2263,7370,1696,5102,1696,5102,2263xe" filled="t" fillcolor="#5D0B0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5.9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Users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were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easily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find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courtroom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office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needed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58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4" w:lineRule="exact"/>
        <w:ind w:left="19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6757pt;width:36.85pt;height:22.676pt;mso-position-horizontal-relative:page;mso-position-vertical-relative:paragraph;z-index:-14705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256"/>
            <w:col w:w="8928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5195pt;width:36.85pt;height:22.676pt;mso-position-horizontal-relative:page;mso-position-vertical-relative:paragraph;z-index:-14707" coordorigin="7994,505" coordsize="737,454">
            <v:shape style="position:absolute;left:7994;top:505;width:737;height:454" coordorigin="7994,505" coordsize="737,454" path="m7994,958l8731,958,8731,505,7994,505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2806pt;width:36.85pt;height:22.676pt;mso-position-horizontal-relative:page;mso-position-vertical-relative:paragraph;z-index:-14706" coordorigin="7994,-62" coordsize="737,454">
            <v:shape style="position:absolute;left:7994;top:-62;width:737;height:454" coordorigin="7994,-62" coordsize="737,454" path="m7994,391l8731,391,8731,-62,7994,-62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3305" w:val="left" w:leader="none"/>
        </w:tabs>
        <w:spacing w:before="74"/>
        <w:ind w:left="10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50%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50%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3644" w:space="214"/>
            <w:col w:w="5286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4707pt;width:36.85pt;height:22.676pt;mso-position-horizontal-relative:page;mso-position-vertical-relative:paragraph;z-index:-14708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tabs>
          <w:tab w:pos="3008" w:val="left" w:leader="none"/>
        </w:tabs>
        <w:spacing w:before="70"/>
        <w:ind w:left="18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0"/>
          <w:position w:val="1"/>
          <w:sz w:val="16"/>
          <w:szCs w:val="16"/>
        </w:rPr>
        <w:t>4%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96%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5906pt;width:36.85pt;height:22.676pt;mso-position-horizontal-relative:page;mso-position-vertical-relative:paragraph;z-index:-14709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3258" w:space="40"/>
            <w:col w:w="1973" w:space="1762"/>
            <w:col w:w="487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5"/>
        <w:ind w:right="0"/>
        <w:jc w:val="left"/>
      </w:pPr>
      <w:r>
        <w:rPr/>
        <w:pict>
          <v:group style="position:absolute;margin-left:84.539001pt;margin-top:18.768167pt;width:426.1974pt;height:160.0898pt;mso-position-horizontal-relative:page;mso-position-vertical-relative:paragraph;z-index:-14704" coordorigin="1691,375" coordsize="8524,3202"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772;height:567" coordorigin="2835,733" coordsize="772,567">
              <v:shape style="position:absolute;left:2835;top:733;width:772;height:567" coordorigin="2835,733" coordsize="772,567" path="m2835,1299l3607,1299,3607,733,2835,733,2835,1299xe" filled="t" fillcolor="#BEBDBD" stroked="f">
                <v:path arrowok="t"/>
                <v:fill type="solid"/>
              </v:shape>
            </v:group>
            <v:group style="position:absolute;left:3607;top:733;width:3763;height:567" coordorigin="3607,733" coordsize="3763,567">
              <v:shape style="position:absolute;left:3607;top:733;width:3763;height:567" coordorigin="3607,733" coordsize="3763,567" path="m3607,1299l7370,1299,7370,733,3607,733,3607,1299xe" filled="t" fillcolor="#CF8729" stroked="f">
                <v:path arrowok="t"/>
                <v:fill type="solid"/>
              </v:shape>
            </v:group>
            <v:group style="position:absolute;left:2835;top:1696;width:1147;height:567" coordorigin="2835,1696" coordsize="1147,567">
              <v:shape style="position:absolute;left:2835;top:1696;width:1147;height:567" coordorigin="2835,1696" coordsize="1147,567" path="m2835,2263l3982,2263,3982,1696,2835,1696,2835,2263xe" filled="t" fillcolor="#BEBDBD" stroked="f">
                <v:path arrowok="t"/>
                <v:fill type="solid"/>
              </v:shape>
            </v:group>
            <v:group style="position:absolute;left:3982;top:1696;width:3388;height:567" coordorigin="3982,1696" coordsize="3388,567">
              <v:shape style="position:absolute;left:3982;top:1696;width:3388;height:567" coordorigin="3982,1696" coordsize="3388,567" path="m3982,2263l7370,2263,7370,1696,3982,1696,3982,2263xe" filled="t" fillcolor="#5D0B0B" stroked="f">
                <v:path arrowok="t"/>
                <v:fill type="solid"/>
              </v:shape>
            </v:group>
            <v:group style="position:absolute;left:2835;top:2660;width:446;height:567" coordorigin="2835,2660" coordsize="446,567">
              <v:shape style="position:absolute;left:2835;top:2660;width:446;height:567" coordorigin="2835,2660" coordsize="446,567" path="m2835,3227l3280,3227,3280,2660,2835,2660,2835,3227xe" filled="t" fillcolor="#717073" stroked="f">
                <v:path arrowok="t"/>
                <v:fill type="solid"/>
              </v:shape>
            </v:group>
            <v:group style="position:absolute;left:3280;top:2660;width:4090;height:567" coordorigin="3280,2660" coordsize="4090,567">
              <v:shape style="position:absolute;left:3280;top:2660;width:4090;height:567" coordorigin="3280,2660" coordsize="4090,567" path="m3280,3227l7370,3227,7370,2660,3280,2660,3280,3227xe" filled="t" fillcolor="#869E3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5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5.10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felt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case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handled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fair</w:t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60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170" w:val="left" w:leader="none"/>
        </w:tabs>
        <w:spacing w:line="154" w:lineRule="exact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5611pt;width:36.85pt;height:22.676pt;mso-position-horizontal-relative:page;mso-position-vertical-relative:paragraph;z-index:-14699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83%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40"/>
            <w:col w:w="914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5294pt;width:36.85pt;height:22.676pt;mso-position-horizontal-relative:page;mso-position-vertical-relative:paragraph;z-index:-14701" coordorigin="7994,505" coordsize="737,454">
            <v:shape style="position:absolute;left:7994;top:505;width:737;height:454" coordorigin="7994,505" coordsize="737,454" path="m7994,958l8731,958,8731,505,7994,505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2706pt;width:36.85pt;height:22.676pt;mso-position-horizontal-relative:page;mso-position-vertical-relative:paragraph;z-index:-14700" coordorigin="7994,-62" coordsize="737,454">
            <v:shape style="position:absolute;left:7994;top:-62;width:737;height:454" coordorigin="7994,-62" coordsize="737,454" path="m7994,391l8731,391,8731,-62,7994,-62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170" w:val="left" w:leader="none"/>
        </w:tabs>
        <w:spacing w:before="74"/>
        <w:ind w:left="4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25%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2509" w:space="1349"/>
            <w:col w:w="5286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3608pt;width:36.85pt;height:22.676pt;mso-position-horizontal-relative:page;mso-position-vertical-relative:paragraph;z-index:-14702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18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before="74"/>
        <w:ind w:left="2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5807pt;width:36.85pt;height:22.676pt;mso-position-horizontal-relative:page;mso-position-vertical-relative:paragraph;z-index:-14703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4" w:equalWidth="0">
            <w:col w:w="2722" w:space="40"/>
            <w:col w:w="540" w:space="40"/>
            <w:col w:w="1922" w:space="1770"/>
            <w:col w:w="4872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/>
        <w:pict>
          <v:group style="position:absolute;margin-left:84.539001pt;margin-top:18.768160pt;width:426.1974pt;height:160.0873pt;mso-position-horizontal-relative:page;mso-position-vertical-relative:paragraph;z-index:-14698" coordorigin="1691,375" coordsize="8524,3202"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772;height:567" coordorigin="2835,733" coordsize="772,567">
              <v:shape style="position:absolute;left:2835;top:733;width:772;height:567" coordorigin="2835,733" coordsize="772,567" path="m2835,1299l3607,1299,3607,733,2835,733,2835,1299xe" filled="t" fillcolor="#BEBDBD" stroked="f">
                <v:path arrowok="t"/>
                <v:fill type="solid"/>
              </v:shape>
            </v:group>
            <v:group style="position:absolute;left:3607;top:733;width:3763;height:567" coordorigin="3607,733" coordsize="3763,567">
              <v:shape style="position:absolute;left:3607;top:733;width:3763;height:567" coordorigin="3607,733" coordsize="3763,567" path="m3607,1299l7370,1299,7370,733,3607,733,3607,1299xe" filled="t" fillcolor="#CF8729" stroked="f">
                <v:path arrowok="t"/>
                <v:fill type="solid"/>
              </v:shape>
            </v:group>
            <v:group style="position:absolute;left:2835;top:1696;width:1147;height:567" coordorigin="2835,1696" coordsize="1147,567">
              <v:shape style="position:absolute;left:2835;top:1696;width:1147;height:567" coordorigin="2835,1696" coordsize="1147,567" path="m2835,2263l3982,2263,3982,1696,2835,1696,2835,2263xe" filled="t" fillcolor="#BEBDBD" stroked="f">
                <v:path arrowok="t"/>
                <v:fill type="solid"/>
              </v:shape>
            </v:group>
            <v:group style="position:absolute;left:3982;top:1696;width:3388;height:567" coordorigin="3982,1696" coordsize="3388,567">
              <v:shape style="position:absolute;left:3982;top:1696;width:3388;height:567" coordorigin="3982,1696" coordsize="3388,567" path="m3982,2263l7370,2263,7370,1696,3982,1696,3982,2263xe" filled="t" fillcolor="#5D0B0B" stroked="f">
                <v:path arrowok="t"/>
                <v:fill type="solid"/>
              </v:shape>
            </v:group>
            <v:group style="position:absolute;left:2835;top:2660;width:105;height:567" coordorigin="2835,2660" coordsize="105,567">
              <v:shape style="position:absolute;left:2835;top:2660;width:105;height:567" coordorigin="2835,2660" coordsize="105,567" path="m2835,3227l2940,3227,2940,2660,2835,2660,2835,3227xe" filled="t" fillcolor="#717073" stroked="f">
                <v:path arrowok="t"/>
                <v:fill type="solid"/>
              </v:shape>
            </v:group>
            <v:group style="position:absolute;left:2940;top:2660;width:4430;height:567" coordorigin="2940,2660" coordsize="4430,567">
              <v:shape style="position:absolute;left:2940;top:2660;width:4430;height:567" coordorigin="2940,2660" coordsize="4430,567" path="m2940,3227l7370,3227,7370,2660,2940,2660,2940,3227xe" filled="t" fillcolor="#869E3B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bookmarkStart w:name="6. Juvenile Disaggregated Data andIndica" w:id="33"/>
      <w:bookmarkEnd w:id="33"/>
      <w:r>
        <w:rPr/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-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5.11</w:t>
      </w:r>
      <w:r>
        <w:rPr>
          <w:rFonts w:ascii="Arial" w:hAnsi="Arial" w:cs="Arial" w:eastAsia="Arial"/>
          <w:b/>
          <w:bCs/>
          <w:spacing w:val="0"/>
          <w:w w:val="95"/>
        </w:rPr>
        <w:t>  </w:t>
      </w:r>
      <w:r>
        <w:rPr>
          <w:rFonts w:ascii="Arial" w:hAnsi="Arial" w:cs="Arial" w:eastAsia="Arial"/>
          <w:b/>
          <w:bCs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Users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felt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were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treated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same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one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else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4" w:lineRule="exact" w:before="70"/>
        <w:ind w:left="60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41" w:val="left" w:leader="none"/>
        </w:tabs>
        <w:spacing w:line="154" w:lineRule="exact"/>
        <w:ind w:left="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4108pt;width:36.85pt;height:22.676pt;mso-position-horizontal-relative:page;mso-position-vertical-relative:paragraph;z-index:-14693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83%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2" w:equalWidth="0">
            <w:col w:w="2722" w:space="40"/>
            <w:col w:w="914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2923pt;width:36.85pt;height:22.676pt;mso-position-horizontal-relative:page;mso-position-vertical-relative:paragraph;z-index:-14695" coordorigin="7994,504" coordsize="737,454">
            <v:shape style="position:absolute;left:7994;top:504;width:737;height:454" coordorigin="7994,504" coordsize="737,454" path="m7994,958l8731,958,8731,504,7994,504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5077pt;width:36.85pt;height:22.676pt;mso-position-horizontal-relative:page;mso-position-vertical-relative:paragraph;z-index:-14694" coordorigin="7994,-63" coordsize="737,454">
            <v:shape style="position:absolute;left:7994;top:-63;width:737;height:454" coordorigin="7994,-63" coordsize="737,454" path="m7994,391l8731,391,8731,-63,7994,-63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-7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tabs>
          <w:tab w:pos="2337" w:val="left" w:leader="none"/>
        </w:tabs>
        <w:spacing w:before="74"/>
        <w:ind w:left="4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>25%</w:t>
      </w:r>
      <w:r>
        <w:rPr>
          <w:rFonts w:ascii="Arial" w:hAnsi="Arial" w:cs="Arial" w:eastAsia="Arial"/>
          <w:b/>
          <w:bCs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75%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207" w:right="183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2722" w:space="40"/>
            <w:col w:w="2676" w:space="1183"/>
            <w:col w:w="5285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2131pt;width:36.85pt;height:22.676pt;mso-position-horizontal-relative:page;mso-position-vertical-relative:paragraph;z-index:-14696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tabs>
          <w:tab w:pos="2936" w:val="left" w:leader="none"/>
        </w:tabs>
        <w:spacing w:before="70"/>
        <w:ind w:left="18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100"/>
          <w:position w:val="1"/>
          <w:sz w:val="16"/>
          <w:szCs w:val="16"/>
        </w:rPr>
        <w:t>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98%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794" w:right="17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4208pt;width:36.85pt;height:22.676pt;mso-position-horizontal-relative:page;mso-position-vertical-relative:paragraph;z-index:-14697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3" w:equalWidth="0">
            <w:col w:w="3186" w:space="102"/>
            <w:col w:w="2149" w:space="1596"/>
            <w:col w:w="4873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/>
        <w:pict>
          <v:group style="position:absolute;margin-left:84.539001pt;margin-top:18.768185pt;width:426.1974pt;height:160.0897pt;mso-position-horizontal-relative:page;mso-position-vertical-relative:paragraph;z-index:-14692" coordorigin="1691,375" coordsize="8524,3202">
            <v:group style="position:absolute;left:1701;top:392;width:2;height:3175" coordorigin="1701,392" coordsize="2,3175">
              <v:shape style="position:absolute;left:1701;top:392;width:2;height:3175" coordorigin="1701,392" coordsize="0,3175" path="m1701,3567l1701,392,1701,3567xe" filled="t" fillcolor="#AFCAD1" stroked="f">
                <v:path arrowok="t"/>
                <v:fill type="solid"/>
              </v:shape>
            </v:group>
            <v:group style="position:absolute;left:1701;top:392;width:6123;height:3175" coordorigin="1701,392" coordsize="6123,3175">
              <v:shape style="position:absolute;left:1701;top:392;width:6123;height:3175" coordorigin="1701,392" coordsize="6123,3175" path="m1701,3567l7824,3567,7824,392,1701,392,1701,3567xe" filled="t" fillcolor="#AFCAD1" stroked="f">
                <v:path arrowok="t"/>
                <v:fill type="solid"/>
              </v:shape>
            </v:group>
            <v:group style="position:absolute;left:2835;top:733;width:772;height:567" coordorigin="2835,733" coordsize="772,567">
              <v:shape style="position:absolute;left:2835;top:733;width:772;height:567" coordorigin="2835,733" coordsize="772,567" path="m2835,1299l3607,1299,3607,733,2835,733,2835,1299xe" filled="t" fillcolor="#BEBDBD" stroked="f">
                <v:path arrowok="t"/>
                <v:fill type="solid"/>
              </v:shape>
            </v:group>
            <v:group style="position:absolute;left:4373;top:733;width:2997;height:567" coordorigin="4373,733" coordsize="2997,567">
              <v:shape style="position:absolute;left:4373;top:733;width:2997;height:567" coordorigin="4373,733" coordsize="2997,567" path="m4373,1299l7370,1299,7370,733,4373,733,4373,1299xe" filled="t" fillcolor="#CF8729" stroked="f">
                <v:path arrowok="t"/>
                <v:fill type="solid"/>
              </v:shape>
            </v:group>
            <v:group style="position:absolute;left:2835;top:1696;width:1147;height:567" coordorigin="2835,1696" coordsize="1147,567">
              <v:shape style="position:absolute;left:2835;top:1696;width:1147;height:567" coordorigin="2835,1696" coordsize="1147,567" path="m2835,2263l3982,2263,3982,1696,2835,1696,2835,2263xe" filled="t" fillcolor="#BEBDBD" stroked="f">
                <v:path arrowok="t"/>
                <v:fill type="solid"/>
              </v:shape>
            </v:group>
            <v:group style="position:absolute;left:3982;top:1696;width:3388;height:567" coordorigin="3982,1696" coordsize="3388,567">
              <v:shape style="position:absolute;left:3982;top:1696;width:3388;height:567" coordorigin="3982,1696" coordsize="3388,567" path="m3982,2263l7370,2263,7370,1696,3982,1696,3982,2263xe" filled="t" fillcolor="#5D0B0B" stroked="f">
                <v:path arrowok="t"/>
                <v:fill type="solid"/>
              </v:shape>
            </v:group>
            <v:group style="position:absolute;left:2835;top:2660;width:4535;height:567" coordorigin="2835,2660" coordsize="4535,567">
              <v:shape style="position:absolute;left:2835;top:2660;width:4535;height:567" coordorigin="2835,2660" coordsize="4535,567" path="m2835,3227l7370,3227,7370,2660,2835,2660,2835,3227xe" filled="t" fillcolor="#869E3B" stroked="f">
                <v:path arrowok="t"/>
                <v:fill type="solid"/>
              </v:shape>
            </v:group>
            <v:group style="position:absolute;left:3607;top:733;width:772;height:567" coordorigin="3607,733" coordsize="772,567">
              <v:shape style="position:absolute;left:3607;top:733;width:772;height:567" coordorigin="3607,733" coordsize="772,567" path="m3607,1299l4379,1299,4379,733,3607,733,3607,1299xe" filled="t" fillcolor="#717073" stroked="f">
                <v:path arrowok="t"/>
                <v:fill type="solid"/>
              </v:shape>
            </v:group>
            <v:group style="position:absolute;left:1701;top:385;width:8504;height:2" coordorigin="1701,385" coordsize="8504,2">
              <v:shape style="position:absolute;left:1701;top:385;width:8504;height:2" coordorigin="1701,385" coordsize="8504,0" path="m1701,385l10205,385e" filled="f" stroked="t" strokeweight="1pt" strokecolor="#65A5A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1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5.12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Users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ving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knew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4540" w:bottom="280" w:left="0" w:right="0"/>
        </w:sectPr>
      </w:pP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048" w:val="left" w:leader="none"/>
        </w:tabs>
        <w:ind w:left="19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Staff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spacing w:val="0"/>
          <w:w w:val="95"/>
          <w:position w:val="1"/>
          <w:sz w:val="16"/>
          <w:szCs w:val="16"/>
        </w:rPr>
        <w:t>17%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3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17%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4" w:lineRule="exact" w:before="70"/>
        <w:ind w:left="182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4" w:lineRule="exact"/>
        <w:ind w:left="9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684998pt;margin-top:-16.816757pt;width:36.85pt;height:22.676pt;mso-position-horizontal-relative:page;mso-position-vertical-relative:paragraph;z-index:-14687" coordorigin="7994,-336" coordsize="737,454">
            <v:shape style="position:absolute;left:7994;top:-336;width:737;height:454" coordorigin="7994,-336" coordsize="737,454" path="m7994,117l8731,117,8731,-336,7994,-336,7994,117xe" filled="t" fillcolor="#717073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16"/>
          <w:szCs w:val="16"/>
        </w:rPr>
        <w:t>66%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4540" w:bottom="280" w:left="0" w:right="0"/>
          <w:cols w:num="3" w:equalWidth="0">
            <w:col w:w="3387" w:space="40"/>
            <w:col w:w="732" w:space="40"/>
            <w:col w:w="7707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0"/>
        <w:ind w:left="0" w:right="205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25.225195pt;width:36.85pt;height:22.676pt;mso-position-horizontal-relative:page;mso-position-vertical-relative:paragraph;z-index:-14689" coordorigin="7994,505" coordsize="737,454">
            <v:shape style="position:absolute;left:7994;top:505;width:737;height:454" coordorigin="7994,505" coordsize="737,454" path="m7994,958l8731,958,8731,505,7994,505,7994,958xe" filled="t" fillcolor="#CF872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684998pt;margin-top:-3.122806pt;width:36.85pt;height:22.676pt;mso-position-horizontal-relative:page;mso-position-vertical-relative:paragraph;z-index:-14688" coordorigin="7994,-62" coordsize="737,454">
            <v:shape style="position:absolute;left:7994;top:-62;width:737;height:454" coordorigin="7994,-62" coordsize="737,454" path="m7994,391l8731,391,8731,-62,7994,-62,7994,391xe" filled="t" fillcolor="#BEBDB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Imp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-5"/>
          <w:w w:val="90"/>
          <w:sz w:val="18"/>
          <w:szCs w:val="18"/>
        </w:rPr>
        <w:t>v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4540" w:bottom="280" w:left="0" w:right="0"/>
        </w:sectPr>
      </w:pPr>
    </w:p>
    <w:p>
      <w:pPr>
        <w:tabs>
          <w:tab w:pos="3232" w:val="left" w:leader="none"/>
          <w:tab w:pos="5098" w:val="left" w:leader="none"/>
        </w:tabs>
        <w:spacing w:before="70"/>
        <w:ind w:left="22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-7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udges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spacing w:val="0"/>
          <w:w w:val="95"/>
          <w:position w:val="1"/>
          <w:sz w:val="16"/>
          <w:szCs w:val="16"/>
        </w:rPr>
        <w:t>25%</w:t>
      </w:r>
      <w:r>
        <w:rPr>
          <w:rFonts w:ascii="Arial" w:hAnsi="Arial" w:cs="Arial" w:eastAsia="Arial"/>
          <w:b/>
          <w:bCs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95"/>
          <w:position w:val="1"/>
          <w:sz w:val="16"/>
          <w:szCs w:val="16"/>
        </w:rPr>
        <w:t>75%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70"/>
        <w:ind w:left="37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Staff)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2" w:equalWidth="0">
            <w:col w:w="5437" w:space="1183"/>
            <w:col w:w="5286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0" w:right="216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3.124707pt;width:36.85pt;height:22.676pt;mso-position-horizontal-relative:page;mso-position-vertical-relative:paragraph;z-index:-14690" coordorigin="7994,-62" coordsize="737,454">
            <v:shape style="position:absolute;left:7994;top:-62;width:737;height:454" coordorigin="7994,-62" coordsize="737,454" path="m7994,391l8731,391,8731,-62,7994,-62,7994,391xe" filled="t" fillcolor="#5D0B0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4"/>
          <w:w w:val="85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spacing w:val="-6"/>
          <w:w w:val="8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85"/>
          <w:sz w:val="18"/>
          <w:szCs w:val="18"/>
        </w:rPr>
        <w:t>udges)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1906" w:h="16840"/>
          <w:pgMar w:top="4540" w:bottom="280" w:left="0" w:right="0"/>
        </w:sectPr>
      </w:pPr>
    </w:p>
    <w:p>
      <w:pPr>
        <w:tabs>
          <w:tab w:pos="5098" w:val="left" w:leader="none"/>
        </w:tabs>
        <w:spacing w:before="70"/>
        <w:ind w:left="18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Court</w:t>
      </w:r>
      <w:r>
        <w:rPr>
          <w:rFonts w:ascii="Arial" w:hAnsi="Arial" w:cs="Arial" w:eastAsia="Arial"/>
          <w:b w:val="0"/>
          <w:bCs w:val="0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>Users</w:t>
      </w:r>
      <w:r>
        <w:rPr>
          <w:rFonts w:ascii="Arial" w:hAnsi="Arial" w:cs="Arial" w:eastAsia="Arial"/>
          <w:b w:val="0"/>
          <w:bCs w:val="0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FFFFF"/>
          <w:spacing w:val="0"/>
          <w:w w:val="95"/>
          <w:position w:val="1"/>
          <w:sz w:val="16"/>
          <w:szCs w:val="16"/>
        </w:rPr>
        <w:t>100%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00" w:lineRule="exact" w:before="12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6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9.684998pt;margin-top:-5.205906pt;width:36.85pt;height:22.676pt;mso-position-horizontal-relative:page;mso-position-vertical-relative:paragraph;z-index:-14691" coordorigin="7994,-104" coordsize="737,454">
            <v:shape style="position:absolute;left:7994;top:-104;width:737;height:454" coordorigin="7994,-104" coordsize="737,454" path="m7994,349l8731,349,8731,-104,7994,-104,7994,349xe" filled="t" fillcolor="#869E3B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5"/>
          <w:w w:val="9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(Court</w:t>
      </w:r>
      <w:r>
        <w:rPr>
          <w:rFonts w:ascii="Arial" w:hAnsi="Arial" w:cs="Arial" w:eastAsia="Arial"/>
          <w:b w:val="0"/>
          <w:bCs w:val="0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0"/>
          <w:sz w:val="18"/>
          <w:szCs w:val="18"/>
        </w:rPr>
        <w:t>Users)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4540" w:bottom="280" w:left="0" w:right="0"/>
          <w:cols w:num="2" w:equalWidth="0">
            <w:col w:w="5526" w:space="1507"/>
            <w:col w:w="487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574.933044pt;width:426.197pt;height:77.536pt;mso-position-horizontal-relative:page;mso-position-vertical-relative:page;z-index:-14685" coordorigin="1691,11499" coordsize="8524,1551">
            <v:group style="position:absolute;left:1701;top:11509;width:8504;height:1531" coordorigin="1701,11509" coordsize="8504,1531">
              <v:shape style="position:absolute;left:1701;top:11509;width:8504;height:1531" coordorigin="1701,11509" coordsize="8504,1531" path="m1701,13039l10205,13039,10205,11509,1701,11509,1701,13039xe" filled="t" fillcolor="#65A5AE" stroked="f">
                <v:path arrowok="t"/>
                <v:fill type="solid"/>
              </v:shape>
            </v:group>
            <v:group style="position:absolute;left:1701;top:11509;width:1871;height:340" coordorigin="1701,11509" coordsize="1871,340">
              <v:shape style="position:absolute;left:1701;top:11509;width:1871;height:340" coordorigin="1701,11509" coordsize="1871,340" path="m1701,11849l3572,11849,3572,11509,1701,11509,1701,11849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620" w:lineRule="exact"/>
        <w:ind w:right="1699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686" coordorigin="0,126" coordsize="1587,1077">
            <v:shape style="position:absolute;left:0;top:126;width:1587;height:1077" coordorigin="0,126" coordsize="1587,1077" path="m0,1203l1587,1203,1587,126,0,126,0,1203xe" filled="t" fillcolor="#65A5AE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0.045492pt;width:24.464001pt;height:44pt;mso-position-horizontal-relative:page;mso-position-vertical-relative:paragraph;z-index:-14683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6161"/>
          <w:spacing w:val="-30"/>
          <w:w w:val="95"/>
        </w:rPr>
        <w:t>J</w:t>
      </w:r>
      <w:r>
        <w:rPr>
          <w:b w:val="0"/>
          <w:bCs w:val="0"/>
          <w:color w:val="116161"/>
          <w:spacing w:val="-6"/>
          <w:w w:val="95"/>
        </w:rPr>
        <w:t>u</w:t>
      </w:r>
      <w:r>
        <w:rPr>
          <w:b w:val="0"/>
          <w:bCs w:val="0"/>
          <w:color w:val="116161"/>
          <w:spacing w:val="-14"/>
          <w:w w:val="95"/>
        </w:rPr>
        <w:t>v</w:t>
      </w:r>
      <w:r>
        <w:rPr>
          <w:b w:val="0"/>
          <w:bCs w:val="0"/>
          <w:color w:val="116161"/>
          <w:spacing w:val="-6"/>
          <w:w w:val="95"/>
        </w:rPr>
        <w:t>enil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-18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Disaggregate</w:t>
      </w:r>
      <w:r>
        <w:rPr>
          <w:b w:val="0"/>
          <w:bCs w:val="0"/>
          <w:color w:val="116161"/>
          <w:spacing w:val="0"/>
          <w:w w:val="95"/>
        </w:rPr>
        <w:t>d</w:t>
      </w:r>
      <w:r>
        <w:rPr>
          <w:b w:val="0"/>
          <w:bCs w:val="0"/>
          <w:color w:val="116161"/>
          <w:spacing w:val="-18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Dat</w:t>
      </w:r>
      <w:r>
        <w:rPr>
          <w:b w:val="0"/>
          <w:bCs w:val="0"/>
          <w:color w:val="116161"/>
          <w:spacing w:val="0"/>
          <w:w w:val="95"/>
        </w:rPr>
        <w:t>a</w:t>
      </w:r>
      <w:r>
        <w:rPr>
          <w:b w:val="0"/>
          <w:bCs w:val="0"/>
          <w:color w:val="116161"/>
          <w:spacing w:val="-18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and</w:t>
      </w:r>
      <w:r>
        <w:rPr>
          <w:b w:val="0"/>
          <w:bCs w:val="0"/>
          <w:color w:val="116161"/>
          <w:spacing w:val="-6"/>
          <w:w w:val="96"/>
        </w:rPr>
        <w:t> </w:t>
      </w:r>
      <w:r>
        <w:rPr>
          <w:b w:val="0"/>
          <w:bCs w:val="0"/>
          <w:color w:val="116161"/>
          <w:spacing w:val="-6"/>
          <w:w w:val="95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United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Nations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Children</w:t>
      </w:r>
      <w:r>
        <w:rPr>
          <w:b w:val="0"/>
          <w:bCs w:val="0"/>
          <w:spacing w:val="-19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Fund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(UNICEF)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published</w:t>
      </w:r>
      <w:r>
        <w:rPr>
          <w:b w:val="0"/>
          <w:bCs w:val="0"/>
          <w:spacing w:val="2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Kiribati,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95"/>
        </w:rPr>
        <w:t>Solomon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6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0"/>
          <w:w w:val="95"/>
        </w:rPr>
        <w:t>anuatu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2009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alau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Republic</w:t>
      </w:r>
      <w:r>
        <w:rPr>
          <w:b w:val="0"/>
          <w:bCs w:val="0"/>
          <w:spacing w:val="4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Marshall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Islands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2013.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Samoa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ede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ated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States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Micronesia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being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prepared.</w:t>
      </w:r>
      <w:r>
        <w:rPr>
          <w:b w:val="0"/>
          <w:bCs w:val="0"/>
          <w:spacing w:val="32"/>
          <w:w w:val="95"/>
        </w:rPr>
        <w:t> </w:t>
      </w:r>
      <w:r>
        <w:rPr>
          <w:b w:val="0"/>
          <w:bCs w:val="0"/>
          <w:spacing w:val="0"/>
          <w:w w:val="95"/>
        </w:rPr>
        <w:t>When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completed,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half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will</w:t>
      </w:r>
      <w:r>
        <w:rPr>
          <w:b w:val="0"/>
          <w:bCs w:val="0"/>
          <w:spacing w:val="0"/>
          <w:w w:val="116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benefited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specialist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presents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disaggregated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data</w:t>
      </w:r>
      <w:r>
        <w:rPr>
          <w:b w:val="0"/>
          <w:bCs w:val="0"/>
          <w:spacing w:val="1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Island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UNICEF</w:t>
      </w:r>
      <w:r>
        <w:rPr>
          <w:b w:val="0"/>
          <w:bCs w:val="0"/>
          <w:spacing w:val="-20"/>
          <w:w w:val="95"/>
        </w:rPr>
        <w:t>’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-23"/>
          <w:w w:val="95"/>
        </w:rPr>
        <w:t>P</w:t>
      </w:r>
      <w:r>
        <w:rPr>
          <w:b w:val="0"/>
          <w:bCs w:val="0"/>
          <w:spacing w:val="0"/>
          <w:w w:val="95"/>
        </w:rPr>
        <w:t>acific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prog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amme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with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home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about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2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million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people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just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900,000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hildren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18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age.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400,000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these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hildren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4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Kiribati,</w:t>
      </w:r>
      <w:r>
        <w:rPr>
          <w:b w:val="0"/>
          <w:bCs w:val="0"/>
          <w:spacing w:val="20"/>
          <w:w w:val="95"/>
        </w:rPr>
        <w:t> </w:t>
      </w:r>
      <w:r>
        <w:rPr>
          <w:b w:val="0"/>
          <w:bCs w:val="0"/>
          <w:spacing w:val="-12"/>
          <w:w w:val="95"/>
        </w:rPr>
        <w:t>V</w:t>
      </w:r>
      <w:r>
        <w:rPr>
          <w:b w:val="0"/>
          <w:bCs w:val="0"/>
          <w:spacing w:val="0"/>
          <w:w w:val="95"/>
        </w:rPr>
        <w:t>anuatu,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Solomon</w:t>
      </w:r>
      <w:r>
        <w:rPr>
          <w:b w:val="0"/>
          <w:bCs w:val="0"/>
          <w:spacing w:val="42"/>
          <w:w w:val="95"/>
        </w:rPr>
        <w:t> </w:t>
      </w:r>
      <w:r>
        <w:rPr>
          <w:b w:val="0"/>
          <w:bCs w:val="0"/>
          <w:spacing w:val="0"/>
          <w:w w:val="95"/>
        </w:rPr>
        <w:t>Islands,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u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alu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Samoa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–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classified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United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Nations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least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eloped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countries.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completed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UNICEF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7"/>
          <w:w w:val="95"/>
        </w:rPr>
        <w:t> </w:t>
      </w:r>
      <w:r>
        <w:rPr>
          <w:b w:val="0"/>
          <w:bCs w:val="0"/>
          <w:spacing w:val="0"/>
          <w:w w:val="95"/>
        </w:rPr>
        <w:t>similar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format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18"/>
          <w:w w:val="95"/>
        </w:rPr>
        <w:t> </w:t>
      </w:r>
      <w:r>
        <w:rPr>
          <w:b w:val="0"/>
          <w:bCs w:val="0"/>
          <w:spacing w:val="0"/>
          <w:w w:val="95"/>
        </w:rPr>
        <w:t>ea</w:t>
      </w:r>
      <w:r>
        <w:rPr>
          <w:b w:val="0"/>
          <w:bCs w:val="0"/>
          <w:spacing w:val="-5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1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fi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countries.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include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2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relation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matters.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6.1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highlights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11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related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30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29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pl</w:t>
      </w:r>
      <w:r>
        <w:rPr>
          <w:b w:val="0"/>
          <w:bCs w:val="0"/>
          <w:spacing w:val="-7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role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either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directly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ensuring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judges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do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not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act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cont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enes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Co</w:t>
      </w:r>
      <w:r>
        <w:rPr>
          <w:b w:val="0"/>
          <w:bCs w:val="0"/>
          <w:spacing w:val="-3"/>
          <w:w w:val="95"/>
        </w:rPr>
        <w:t>n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ention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Rights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Child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rele</w:t>
      </w:r>
      <w:r>
        <w:rPr>
          <w:b w:val="0"/>
          <w:bCs w:val="0"/>
          <w:spacing w:val="-6"/>
          <w:w w:val="95"/>
        </w:rPr>
        <w:t>v</w:t>
      </w:r>
      <w:r>
        <w:rPr>
          <w:b w:val="0"/>
          <w:bCs w:val="0"/>
          <w:spacing w:val="0"/>
          <w:w w:val="95"/>
        </w:rPr>
        <w:t>ant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ju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enile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statements.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(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left-hand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column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table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refers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number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3"/>
          <w:w w:val="95"/>
        </w:rPr>
        <w:t> </w:t>
      </w:r>
      <w:r>
        <w:rPr>
          <w:b w:val="0"/>
          <w:bCs w:val="0"/>
          <w:spacing w:val="0"/>
          <w:w w:val="95"/>
        </w:rPr>
        <w:t>UNICEF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-2"/>
          <w:w w:val="95"/>
        </w:rPr>
        <w:t> </w:t>
      </w:r>
      <w:r>
        <w:rPr>
          <w:b w:val="0"/>
          <w:bCs w:val="0"/>
          <w:spacing w:val="0"/>
          <w:w w:val="95"/>
        </w:rPr>
        <w:t>reports.)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89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62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UNICEF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completed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sector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reduce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ensure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efficient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stages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arrest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adjudication,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flag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expedite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olving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hildren.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country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066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26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coordinatio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UNICE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1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Regiona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Office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PJDP</w:t>
      </w:r>
      <w:r>
        <w:rPr>
          <w:b w:val="0"/>
          <w:bCs w:val="0"/>
          <w:color w:val="000000"/>
          <w:spacing w:val="2"/>
          <w:w w:val="84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or</w:t>
      </w:r>
      <w:r>
        <w:rPr>
          <w:b w:val="0"/>
          <w:bCs w:val="0"/>
          <w:color w:val="000000"/>
          <w:spacing w:val="0"/>
          <w:w w:val="95"/>
        </w:rPr>
        <w:t>k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court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buil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3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thei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capacit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collec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3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presen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3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</w:t>
      </w:r>
      <w:r>
        <w:rPr>
          <w:b w:val="0"/>
          <w:bCs w:val="0"/>
          <w:color w:val="000000"/>
          <w:spacing w:val="2"/>
          <w:w w:val="107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disaggregate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c</w:t>
      </w:r>
      <w:r>
        <w:rPr>
          <w:b w:val="0"/>
          <w:bCs w:val="0"/>
          <w:color w:val="000000"/>
          <w:spacing w:val="1"/>
          <w:w w:val="95"/>
        </w:rPr>
        <w:t>hildren</w:t>
      </w:r>
      <w:r>
        <w:rPr>
          <w:b w:val="0"/>
          <w:bCs w:val="0"/>
          <w:color w:val="000000"/>
          <w:spacing w:val="-17"/>
          <w:w w:val="95"/>
        </w:rPr>
        <w:t>’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cases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15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including</w:t>
      </w:r>
      <w:r>
        <w:rPr>
          <w:b w:val="0"/>
          <w:bCs w:val="0"/>
          <w:color w:val="000000"/>
          <w:spacing w:val="2"/>
          <w:w w:val="102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outcom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cas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typ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sentenc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m</w:t>
      </w:r>
      <w:r>
        <w:rPr>
          <w:b w:val="0"/>
          <w:bCs w:val="0"/>
          <w:color w:val="000000"/>
          <w:spacing w:val="-5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be</w:t>
      </w:r>
      <w:r>
        <w:rPr>
          <w:b w:val="0"/>
          <w:bCs w:val="0"/>
          <w:color w:val="000000"/>
          <w:spacing w:val="2"/>
          <w:w w:val="94"/>
        </w:rPr>
        <w:t> </w:t>
      </w:r>
      <w:r>
        <w:rPr>
          <w:b w:val="0"/>
          <w:bCs w:val="0"/>
          <w:color w:val="000000"/>
          <w:spacing w:val="1"/>
          <w:w w:val="95"/>
        </w:rPr>
        <w:t>imposed.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9"/>
        </w:numPr>
        <w:tabs>
          <w:tab w:pos="1984" w:val="left" w:leader="none"/>
        </w:tabs>
        <w:spacing w:line="180" w:lineRule="exact" w:before="79"/>
        <w:ind w:left="1984" w:right="1835" w:hanging="28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8599pt;width:425.197pt;height:.1pt;mso-position-horizontal-relative:page;mso-position-vertical-relative:paragraph;z-index:-14684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UNICEF</w:t>
      </w:r>
      <w:r>
        <w:rPr>
          <w:rFonts w:ascii="Arial" w:hAnsi="Arial" w:cs="Arial" w:eastAsia="Arial"/>
          <w:b w:val="0"/>
          <w:bCs w:val="0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does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not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include</w:t>
      </w:r>
      <w:r>
        <w:rPr>
          <w:rFonts w:ascii="Arial" w:hAnsi="Arial" w:cs="Arial" w:eastAsia="Arial"/>
          <w:b w:val="0"/>
          <w:bCs w:val="0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PNG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but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does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include</w:t>
      </w:r>
      <w:r>
        <w:rPr>
          <w:rFonts w:ascii="Arial" w:hAnsi="Arial" w:cs="Arial" w:eastAsia="Arial"/>
          <w:b w:val="0"/>
          <w:bCs w:val="0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iji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14</w:t>
      </w:r>
      <w:r>
        <w:rPr>
          <w:rFonts w:ascii="Arial" w:hAnsi="Arial" w:cs="Arial" w:eastAsia="Arial"/>
          <w:b w:val="0"/>
          <w:bCs w:val="0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countries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referred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its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8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acific</w:t>
      </w:r>
      <w:r>
        <w:rPr>
          <w:rFonts w:ascii="Arial" w:hAnsi="Arial" w:cs="Arial" w:eastAsia="Arial"/>
          <w:b w:val="0"/>
          <w:bCs w:val="0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website:</w:t>
      </w:r>
      <w:hyperlink r:id="rId66"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3"/>
            <w:w w:val="95"/>
            <w:sz w:val="16"/>
            <w:szCs w:val="16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t</w:t>
        </w:r>
        <w:r>
          <w:rPr>
            <w:rFonts w:ascii="Arial" w:hAnsi="Arial" w:cs="Arial" w:eastAsia="Arial"/>
            <w:b/>
            <w:bCs/>
            <w:color w:val="717073"/>
            <w:spacing w:val="7"/>
            <w:w w:val="95"/>
            <w:sz w:val="16"/>
            <w:szCs w:val="16"/>
          </w:rPr>
          <w:t>p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:</w:t>
        </w:r>
        <w:r>
          <w:rPr>
            <w:rFonts w:ascii="Arial" w:hAnsi="Arial" w:cs="Arial" w:eastAsia="Arial"/>
            <w:b/>
            <w:bCs/>
            <w:color w:val="717073"/>
            <w:spacing w:val="-4"/>
            <w:w w:val="95"/>
            <w:sz w:val="16"/>
            <w:szCs w:val="16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/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ww</w:t>
        </w:r>
        <w:r>
          <w:rPr>
            <w:rFonts w:ascii="Arial" w:hAnsi="Arial" w:cs="Arial" w:eastAsia="Arial"/>
            <w:b/>
            <w:bCs/>
            <w:color w:val="717073"/>
            <w:spacing w:val="-6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.</w:t>
        </w:r>
      </w:hyperlink>
      <w:r>
        <w:rPr>
          <w:rFonts w:ascii="Arial" w:hAnsi="Arial" w:cs="Arial" w:eastAsia="Arial"/>
          <w:b/>
          <w:bCs/>
          <w:color w:val="71707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717073"/>
          <w:spacing w:val="-1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717073"/>
          <w:spacing w:val="-2"/>
          <w:w w:val="9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717073"/>
          <w:spacing w:val="-1"/>
          <w:w w:val="95"/>
          <w:sz w:val="16"/>
          <w:szCs w:val="16"/>
        </w:rPr>
        <w:t>f</w:t>
      </w:r>
      <w:r>
        <w:rPr>
          <w:rFonts w:ascii="Arial" w:hAnsi="Arial" w:cs="Arial" w:eastAsia="Arial"/>
          <w:b/>
          <w:bCs/>
          <w:color w:val="717073"/>
          <w:spacing w:val="-1"/>
          <w:w w:val="9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717073"/>
          <w:spacing w:val="7"/>
          <w:w w:val="95"/>
          <w:sz w:val="16"/>
          <w:szCs w:val="16"/>
        </w:rPr>
        <w:t>g</w:t>
      </w:r>
      <w:r>
        <w:rPr>
          <w:rFonts w:ascii="Arial" w:hAnsi="Arial" w:cs="Arial" w:eastAsia="Arial"/>
          <w:b/>
          <w:bCs/>
          <w:color w:val="717073"/>
          <w:spacing w:val="-1"/>
          <w:w w:val="95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ac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fi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sl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717073"/>
          <w:spacing w:val="2"/>
          <w:w w:val="95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717073"/>
          <w:spacing w:val="8"/>
          <w:w w:val="95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717073"/>
          <w:spacing w:val="-1"/>
          <w:w w:val="95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717073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717073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717073"/>
          <w:spacing w:val="4"/>
          <w:w w:val="95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717073"/>
          <w:spacing w:val="-6"/>
          <w:w w:val="95"/>
          <w:sz w:val="16"/>
          <w:szCs w:val="16"/>
        </w:rPr>
        <w:t>w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h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717073"/>
          <w:spacing w:val="1"/>
          <w:w w:val="95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717073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717073"/>
          <w:spacing w:val="-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here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sepa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UNICEF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prog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amme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PNG.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67" w:val="left" w:leader="none"/>
        </w:tabs>
        <w:spacing w:before="65"/>
        <w:ind w:left="11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spacing w:val="-23"/>
          <w:w w:val="95"/>
          <w:sz w:val="21"/>
          <w:szCs w:val="21"/>
        </w:rPr>
        <w:t>T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able</w:t>
      </w:r>
      <w:r>
        <w:rPr>
          <w:rFonts w:ascii="Arial" w:hAnsi="Arial" w:cs="Arial" w:eastAsia="Arial"/>
          <w:b/>
          <w:bCs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>6.1</w:t>
      </w:r>
      <w:r>
        <w:rPr>
          <w:rFonts w:ascii="Arial" w:hAnsi="Arial" w:cs="Arial" w:eastAsia="Arial"/>
          <w:b/>
          <w:bCs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UNICEF</w:t>
      </w:r>
      <w:r>
        <w:rPr>
          <w:rFonts w:ascii="Arial" w:hAnsi="Arial" w:cs="Arial" w:eastAsia="Arial"/>
          <w:b w:val="0"/>
          <w:bCs w:val="0"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enile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justice</w:t>
      </w:r>
      <w:r>
        <w:rPr>
          <w:rFonts w:ascii="Arial" w:hAnsi="Arial" w:cs="Arial" w:eastAsia="Arial"/>
          <w:b w:val="0"/>
          <w:bCs w:val="0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1"/>
          <w:szCs w:val="21"/>
        </w:rPr>
        <w:t>indicators</w:t>
      </w:r>
      <w:r>
        <w:rPr>
          <w:rFonts w:ascii="Arial" w:hAnsi="Arial" w:cs="Arial" w:eastAsia="Arial"/>
          <w:b w:val="0"/>
          <w:bCs w:val="0"/>
          <w:spacing w:val="0"/>
          <w:w w:val="100"/>
          <w:sz w:val="21"/>
          <w:szCs w:val="21"/>
        </w:rPr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076" w:hRule="exact"/>
        </w:trPr>
        <w:tc>
          <w:tcPr>
            <w:tcW w:w="430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8" w:space="0" w:color="A0C2C9"/>
            </w:tcBorders>
            <w:shd w:val="clear" w:color="auto" w:fill="DBDADA"/>
          </w:tcPr>
          <w:p>
            <w:pPr/>
          </w:p>
        </w:tc>
        <w:tc>
          <w:tcPr>
            <w:tcW w:w="761" w:type="dxa"/>
            <w:tcBorders>
              <w:top w:val="single" w:sz="8" w:space="0" w:color="65A5AE"/>
              <w:left w:val="single" w:sz="8" w:space="0" w:color="A0C2C9"/>
              <w:bottom w:val="single" w:sz="16" w:space="0" w:color="BED3D8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2"/>
              <w:ind w:left="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9"/>
                <w:szCs w:val="19"/>
              </w:rPr>
              <w:t>NICEF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6" w:lineRule="auto" w:before="1"/>
              <w:ind w:left="13" w:right="2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/>
                <w:bCs/>
                <w:spacing w:val="-2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8"/>
                <w:szCs w:val="18"/>
              </w:rPr>
              <w:t>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79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42"/>
              <w:ind w:left="4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NICE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42"/>
              <w:ind w:left="116" w:right="70" w:hanging="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42"/>
              <w:ind w:left="115" w:right="39" w:hanging="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/>
                <w:bCs/>
                <w:spacing w:val="-2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42"/>
              <w:ind w:left="3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42"/>
              <w:ind w:left="1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42"/>
              <w:ind w:left="1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9"/>
                <w:szCs w:val="19"/>
              </w:rPr>
              <w:t>RMI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95" w:hRule="exact"/>
        </w:trPr>
        <w:tc>
          <w:tcPr>
            <w:tcW w:w="430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2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16" w:space="0" w:color="BED3D8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7(1)(c)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72" w:lineRule="auto"/>
              <w:ind w:left="56" w:right="4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actions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taken,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best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interests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primary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conside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ation.</w:t>
            </w:r>
          </w:p>
        </w:tc>
        <w:tc>
          <w:tcPr>
            <w:tcW w:w="79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09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</w:tr>
      <w:tr>
        <w:trPr>
          <w:trHeight w:val="63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9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2" w:lineRule="auto" w:before="60"/>
              <w:ind w:left="56" w:right="16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minimum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responsibility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established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least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7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</w:tr>
      <w:tr>
        <w:trPr>
          <w:trHeight w:val="1135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left="10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/>
                <w:bCs/>
                <w:color w:val="116161"/>
                <w:spacing w:val="0"/>
                <w:w w:val="105"/>
                <w:sz w:val="19"/>
                <w:szCs w:val="19"/>
              </w:rPr>
              <w:t>*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2" w:lineRule="auto" w:before="60"/>
              <w:ind w:left="56" w:right="45" w:firstLine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Childre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gua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antee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lega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representation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stages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proceedings.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[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actice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rule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poli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direct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plac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legally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represented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court.]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1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7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9(15)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52" w:lineRule="auto" w:before="60"/>
              <w:ind w:left="55" w:right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police,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prosecutors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discretion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resol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ersion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ersionary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procedures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specified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appropriat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(e.g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mediation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communit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conferencing).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9(19)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2" w:lineRule="auto" w:before="60"/>
              <w:ind w:left="55" w:right="28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specialized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(or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specialized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judge)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ately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adult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8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9(20)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72" w:lineRule="auto" w:before="60"/>
              <w:ind w:left="55" w:right="20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olving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under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required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take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place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closed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court.</w:t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7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9(31)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52" w:lineRule="auto" w:before="60"/>
              <w:ind w:left="55" w:right="10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Depr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liberty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imposed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measure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last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resort,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commit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serious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crimes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violence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persist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committing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serious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offences.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</w:tr>
      <w:tr>
        <w:trPr>
          <w:trHeight w:val="85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9(37)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57" w:lineRule="auto" w:before="60"/>
              <w:ind w:left="55" w:right="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Children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adults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places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detention,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police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custo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pre-trial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detention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centres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prisons.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4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17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774" w:hRule="exact"/>
        </w:trPr>
        <w:tc>
          <w:tcPr>
            <w:tcW w:w="430" w:type="dxa"/>
            <w:vMerge w:val="restart"/>
            <w:tcBorders>
              <w:top w:val="single" w:sz="4" w:space="0" w:color="B1B0B0"/>
              <w:left w:val="nil" w:sz="6" w:space="0" w:color="auto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right="2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vMerge w:val="restart"/>
            <w:tcBorders>
              <w:top w:val="single" w:sz="4" w:space="0" w:color="B1B0B0"/>
              <w:left w:val="single" w:sz="8" w:space="0" w:color="A0C2C9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72" w:lineRule="auto" w:before="60"/>
              <w:ind w:left="104" w:right="150" w:firstLine="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9(42)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[a]–[f]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vMerge w:val="restart"/>
            <w:tcBorders>
              <w:top w:val="single" w:sz="4" w:space="0" w:color="B1B0B0"/>
              <w:left w:val="nil" w:sz="6" w:space="0" w:color="auto"/>
              <w:right w:val="single" w:sz="12" w:space="0" w:color="A0C2C9"/>
            </w:tcBorders>
          </w:tcPr>
          <w:p>
            <w:pPr>
              <w:pStyle w:val="TableParagraph"/>
              <w:spacing w:line="249" w:lineRule="auto" w:before="60"/>
              <w:ind w:left="54" w:right="134" w:firstLine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Disciplinary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procedures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detention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centres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strictly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regulated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specifically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prohibited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corpo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punishment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solitar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confinement,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placement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dark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cell.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punishment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compromise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ysical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mental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health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</w:p>
          <w:p>
            <w:pPr>
              <w:pStyle w:val="TableParagraph"/>
              <w:spacing w:line="212" w:lineRule="exact"/>
              <w:ind w:left="5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concerned.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vMerge w:val="restart"/>
            <w:tcBorders>
              <w:top w:val="single" w:sz="4" w:space="0" w:color="B1B0B0"/>
              <w:left w:val="single" w:sz="12" w:space="0" w:color="A0C2C9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vMerge w:val="restart"/>
            <w:tcBorders>
              <w:top w:val="single" w:sz="4" w:space="0" w:color="B1B0B0"/>
              <w:left w:val="single" w:sz="12" w:space="0" w:color="A0C2C9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6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2" w:type="dxa"/>
            <w:vMerge w:val="restart"/>
            <w:tcBorders>
              <w:top w:val="single" w:sz="4" w:space="0" w:color="B1B0B0"/>
              <w:left w:val="single" w:sz="12" w:space="0" w:color="A0C2C9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before="60"/>
              <w:ind w:left="23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8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vMerge w:val="restart"/>
            <w:tcBorders>
              <w:top w:val="single" w:sz="4" w:space="0" w:color="B1B0B0"/>
              <w:left w:val="single" w:sz="12" w:space="0" w:color="A0C2C9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745" w:hRule="exact"/>
        </w:trPr>
        <w:tc>
          <w:tcPr>
            <w:tcW w:w="430" w:type="dxa"/>
            <w:vMerge/>
            <w:tcBorders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/>
          </w:p>
        </w:tc>
        <w:tc>
          <w:tcPr>
            <w:tcW w:w="761" w:type="dxa"/>
            <w:vMerge/>
            <w:tcBorders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/>
          </w:p>
        </w:tc>
        <w:tc>
          <w:tcPr>
            <w:tcW w:w="4579" w:type="dxa"/>
            <w:vMerge/>
            <w:tcBorders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794" w:type="dxa"/>
            <w:vMerge/>
            <w:tcBorders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/>
          </w:p>
        </w:tc>
        <w:tc>
          <w:tcPr>
            <w:tcW w:w="822" w:type="dxa"/>
            <w:vMerge/>
            <w:tcBorders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/>
          </w:p>
        </w:tc>
        <w:tc>
          <w:tcPr>
            <w:tcW w:w="792" w:type="dxa"/>
            <w:vMerge/>
            <w:tcBorders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98" w:lineRule="exact"/>
              <w:ind w:left="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except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1"/>
              <w:ind w:left="134" w:right="109" w:firstLine="1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[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]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partly</w:t>
            </w:r>
          </w:p>
        </w:tc>
        <w:tc>
          <w:tcPr>
            <w:tcW w:w="709" w:type="dxa"/>
            <w:vMerge/>
            <w:tcBorders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/>
          </w:p>
        </w:tc>
      </w:tr>
      <w:tr>
        <w:trPr>
          <w:trHeight w:val="858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left="-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/>
                <w:bCs/>
                <w:spacing w:val="-3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6161"/>
                <w:spacing w:val="0"/>
                <w:w w:val="105"/>
                <w:sz w:val="19"/>
                <w:szCs w:val="19"/>
              </w:rPr>
              <w:t>**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9(50)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57" w:lineRule="auto" w:before="60"/>
              <w:ind w:left="54" w:right="38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conflict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access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effect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procedures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aspects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treatment.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4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296" w:hRule="exact"/>
        </w:trPr>
        <w:tc>
          <w:tcPr>
            <w:tcW w:w="430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8" w:space="0" w:color="A0C2C9"/>
            </w:tcBorders>
            <w:shd w:val="clear" w:color="auto" w:fill="DBDADA"/>
          </w:tcPr>
          <w:p>
            <w:pPr>
              <w:pStyle w:val="TableParagraph"/>
              <w:spacing w:before="60"/>
              <w:ind w:left="-3" w:right="-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5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/>
                <w:bCs/>
                <w:color w:val="116161"/>
                <w:spacing w:val="-8"/>
                <w:w w:val="105"/>
                <w:sz w:val="19"/>
                <w:szCs w:val="19"/>
              </w:rPr>
              <w:t>***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61" w:type="dxa"/>
            <w:tcBorders>
              <w:top w:val="single" w:sz="4" w:space="0" w:color="B1B0B0"/>
              <w:left w:val="single" w:sz="8" w:space="0" w:color="A0C2C9"/>
              <w:bottom w:val="single" w:sz="8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9(53)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579" w:type="dxa"/>
            <w:tcBorders>
              <w:top w:val="single" w:sz="4" w:space="0" w:color="B1B0B0"/>
              <w:left w:val="nil" w:sz="6" w:space="0" w:color="auto"/>
              <w:bottom w:val="single" w:sz="8" w:space="0" w:color="B1B0B0"/>
              <w:right w:val="single" w:sz="12" w:space="0" w:color="A0C2C9"/>
            </w:tcBorders>
          </w:tcPr>
          <w:p>
            <w:pPr>
              <w:pStyle w:val="TableParagraph"/>
              <w:spacing w:line="249" w:lineRule="auto" w:before="60"/>
              <w:ind w:left="54" w:right="5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Systematic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recording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relatin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[Includin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outcome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sentence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imposed.]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obser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increase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erted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alternat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sentencing.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94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6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822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left="16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artly</w:t>
            </w:r>
          </w:p>
        </w:tc>
        <w:tc>
          <w:tcPr>
            <w:tcW w:w="792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9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23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9" w:type="dxa"/>
            <w:tcBorders>
              <w:top w:val="single" w:sz="4" w:space="0" w:color="B1B0B0"/>
              <w:left w:val="single" w:sz="12" w:space="0" w:color="A0C2C9"/>
              <w:bottom w:val="single" w:sz="8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18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tabs>
          <w:tab w:pos="1417" w:val="left" w:leader="none"/>
        </w:tabs>
        <w:spacing w:before="76"/>
        <w:ind w:left="1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6161"/>
          <w:spacing w:val="0"/>
          <w:w w:val="95"/>
          <w:sz w:val="16"/>
          <w:szCs w:val="16"/>
        </w:rPr>
        <w:t>*</w:t>
      </w:r>
      <w:r>
        <w:rPr>
          <w:rFonts w:ascii="Arial" w:hAnsi="Arial" w:cs="Arial" w:eastAsia="Arial"/>
          <w:b/>
          <w:bCs/>
          <w:color w:val="116161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16"/>
          <w:szCs w:val="16"/>
        </w:rPr>
        <w:t>PJDP</w:t>
      </w:r>
      <w:r>
        <w:rPr>
          <w:rFonts w:ascii="Arial" w:hAnsi="Arial" w:cs="Arial" w:eastAsia="Arial"/>
          <w:b/>
          <w:bCs/>
          <w:color w:val="00000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16"/>
          <w:szCs w:val="16"/>
        </w:rPr>
        <w:t>Indicator</w:t>
      </w:r>
      <w:r>
        <w:rPr>
          <w:rFonts w:ascii="Arial" w:hAnsi="Arial" w:cs="Arial" w:eastAsia="Arial"/>
          <w:b/>
          <w:bCs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centage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here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party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rece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legal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aid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will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capture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trend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against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this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UNICEF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indicato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80" w:lineRule="exact"/>
        <w:ind w:left="1417" w:right="1567" w:hanging="2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6161"/>
          <w:spacing w:val="1"/>
          <w:w w:val="100"/>
          <w:sz w:val="16"/>
          <w:szCs w:val="16"/>
        </w:rPr>
        <w:t>*</w:t>
      </w:r>
      <w:r>
        <w:rPr>
          <w:rFonts w:ascii="Arial" w:hAnsi="Arial" w:cs="Arial" w:eastAsia="Arial"/>
          <w:b/>
          <w:bCs/>
          <w:color w:val="116161"/>
          <w:spacing w:val="0"/>
          <w:w w:val="100"/>
          <w:sz w:val="16"/>
          <w:szCs w:val="16"/>
        </w:rPr>
        <w:t>*</w:t>
      </w:r>
      <w:r>
        <w:rPr>
          <w:rFonts w:ascii="Arial" w:hAnsi="Arial" w:cs="Arial" w:eastAsia="Arial"/>
          <w:b/>
          <w:bCs/>
          <w:color w:val="11616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6161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PJDP</w:t>
      </w:r>
      <w:r>
        <w:rPr>
          <w:rFonts w:ascii="Arial" w:hAnsi="Arial" w:cs="Arial" w:eastAsia="Arial"/>
          <w:b/>
          <w:bCs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Indicator</w:t>
      </w:r>
      <w:r>
        <w:rPr>
          <w:rFonts w:ascii="Arial" w:hAnsi="Arial" w:cs="Arial" w:eastAsia="Arial"/>
          <w:b/>
          <w:bCs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Documented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process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rece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ving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processing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complaint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that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publicly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ailable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will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capture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trend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against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this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UNICEF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indicato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80" w:lineRule="exact"/>
        <w:ind w:left="1417" w:right="1141" w:hanging="2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6161"/>
          <w:spacing w:val="1"/>
          <w:w w:val="100"/>
          <w:sz w:val="16"/>
          <w:szCs w:val="16"/>
        </w:rPr>
        <w:t>**</w:t>
      </w:r>
      <w:r>
        <w:rPr>
          <w:rFonts w:ascii="Arial" w:hAnsi="Arial" w:cs="Arial" w:eastAsia="Arial"/>
          <w:b/>
          <w:bCs/>
          <w:color w:val="116161"/>
          <w:spacing w:val="0"/>
          <w:w w:val="100"/>
          <w:sz w:val="16"/>
          <w:szCs w:val="16"/>
        </w:rPr>
        <w:t>*</w:t>
      </w:r>
      <w:r>
        <w:rPr>
          <w:rFonts w:ascii="Arial" w:hAnsi="Arial" w:cs="Arial" w:eastAsia="Arial"/>
          <w:b/>
          <w:bCs/>
          <w:color w:val="116161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PJDP</w:t>
      </w:r>
      <w:r>
        <w:rPr>
          <w:rFonts w:ascii="Arial" w:hAnsi="Arial" w:cs="Arial" w:eastAsia="Arial"/>
          <w:b/>
          <w:bCs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Indicators</w:t>
      </w:r>
      <w:r>
        <w:rPr>
          <w:rFonts w:ascii="Arial" w:hAnsi="Arial" w:cs="Arial" w:eastAsia="Arial"/>
          <w:b/>
          <w:bCs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/>
          <w:bCs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&amp;</w:t>
      </w:r>
      <w:r>
        <w:rPr>
          <w:rFonts w:ascii="Arial" w:hAnsi="Arial" w:cs="Arial" w:eastAsia="Arial"/>
          <w:b/>
          <w:bCs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Clea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ance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ates</w:t>
      </w:r>
      <w:r>
        <w:rPr>
          <w:rFonts w:ascii="Arial" w:hAnsi="Arial" w:cs="Arial" w:eastAsia="Arial"/>
          <w:b w:val="0"/>
          <w:bCs w:val="0"/>
          <w:color w:val="000000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age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ation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case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hildren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100"/>
          <w:sz w:val="16"/>
          <w:szCs w:val="16"/>
        </w:rPr>
        <w:t>’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will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capture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trend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against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this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UNICEF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indicato</w:t>
      </w:r>
      <w:r>
        <w:rPr>
          <w:rFonts w:ascii="Arial" w:hAnsi="Arial" w:cs="Arial" w:eastAsia="Arial"/>
          <w:b w:val="0"/>
          <w:bCs w:val="0"/>
          <w:color w:val="000000"/>
          <w:spacing w:val="-12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additional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indicator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that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relates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disposition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hildren</w:t>
      </w:r>
      <w:r>
        <w:rPr>
          <w:rFonts w:ascii="Arial" w:hAnsi="Arial" w:cs="Arial" w:eastAsia="Arial"/>
          <w:b w:val="0"/>
          <w:bCs w:val="0"/>
          <w:color w:val="000000"/>
          <w:spacing w:val="-15"/>
          <w:w w:val="100"/>
          <w:sz w:val="16"/>
          <w:szCs w:val="16"/>
        </w:rPr>
        <w:t>’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will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be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required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order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capture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data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pe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centage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cases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erted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from</w:t>
      </w:r>
      <w:r>
        <w:rPr>
          <w:rFonts w:ascii="Arial" w:hAnsi="Arial" w:cs="Arial" w:eastAsia="Arial"/>
          <w:b w:val="0"/>
          <w:bCs w:val="0"/>
          <w:color w:val="000000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formal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justice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system</w:t>
      </w:r>
      <w:r>
        <w:rPr>
          <w:rFonts w:ascii="Arial" w:hAnsi="Arial" w:cs="Arial" w:eastAsia="Arial"/>
          <w:b w:val="0"/>
          <w:bCs w:val="0"/>
          <w:color w:val="000000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hildren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alternat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e/non-custodial</w:t>
      </w:r>
      <w:r>
        <w:rPr>
          <w:rFonts w:ascii="Arial" w:hAnsi="Arial" w:cs="Arial" w:eastAsia="Arial"/>
          <w:b w:val="0"/>
          <w:bCs w:val="0"/>
          <w:color w:val="000000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  <w:t>sentences.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700"/>
        <w:jc w:val="left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UNICEF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also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de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elop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klist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compliance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1"/>
          <w:w w:val="95"/>
        </w:rPr>
        <w:t> </w:t>
      </w:r>
      <w:r>
        <w:rPr>
          <w:b w:val="0"/>
          <w:bCs w:val="0"/>
          <w:spacing w:val="0"/>
          <w:w w:val="95"/>
        </w:rPr>
        <w:t>three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components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for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hole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justice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system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as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seen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1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6.2: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4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able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6.2</w:t>
      </w:r>
      <w:r>
        <w:rPr>
          <w:rFonts w:ascii="Arial" w:hAnsi="Arial" w:cs="Arial" w:eastAsia="Arial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UNICEF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baseline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reports: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klist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</w:p>
    <w:p>
      <w:pPr>
        <w:spacing w:line="60" w:lineRule="exact" w:before="9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6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6" w:hRule="exact"/>
        </w:trPr>
        <w:tc>
          <w:tcPr>
            <w:tcW w:w="5500" w:type="dxa"/>
            <w:gridSpan w:val="2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42"/>
              <w:ind w:left="8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component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42"/>
              <w:ind w:left="85" w:right="101" w:firstLine="27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compliant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20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42"/>
              <w:ind w:left="97" w:right="76" w:firstLine="22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art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compliant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4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42"/>
              <w:ind w:left="65" w:right="21" w:firstLine="1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Ful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compliant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355" w:hRule="exact"/>
        </w:trPr>
        <w:tc>
          <w:tcPr>
            <w:tcW w:w="680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820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52" w:lineRule="auto"/>
              <w:ind w:left="113" w:right="27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(su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inte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-agen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orking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group)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exists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collabo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planning,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implementing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monitoring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sector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agencies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(police,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prosecutors,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ers,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judges,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prison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officials)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09" w:lineRule="exact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welfare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agencies.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5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1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30"/>
              <w:ind w:left="223" w:right="23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RMI)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20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2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30"/>
              <w:ind w:left="115" w:right="14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(Kiribati,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4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8AB470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30"/>
              <w:ind w:left="5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327" w:hRule="exact"/>
        </w:trPr>
        <w:tc>
          <w:tcPr>
            <w:tcW w:w="68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82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41" w:lineRule="auto" w:before="60"/>
              <w:ind w:left="113" w:right="33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clearly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articulated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structure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roles,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responsibilities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accountabilities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agencies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system.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417" w:right="43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2" w:lineRule="auto" w:before="1"/>
              <w:ind w:left="129" w:right="14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(Kiribati,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20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F58332"/>
          </w:tcPr>
          <w:p>
            <w:pPr>
              <w:pStyle w:val="TableParagraph"/>
              <w:spacing w:before="60"/>
              <w:ind w:right="3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1"/>
              <w:ind w:left="208" w:right="23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RMI)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  <w:tr>
        <w:trPr>
          <w:trHeight w:val="1490" w:hRule="exact"/>
        </w:trPr>
        <w:tc>
          <w:tcPr>
            <w:tcW w:w="68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820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41" w:lineRule="auto" w:before="60"/>
              <w:ind w:left="113" w:right="3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sector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reduce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ensure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efficient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stages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arrest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adjudication,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hanism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flag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expedite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olving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hildren.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75441"/>
          </w:tcPr>
          <w:p>
            <w:pPr>
              <w:pStyle w:val="TableParagraph"/>
              <w:spacing w:before="60"/>
              <w:ind w:left="417" w:right="43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 w:before="1"/>
              <w:ind w:left="42" w:right="5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(Kiribati,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RMI,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20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  <w:tc>
          <w:tcPr>
            <w:tcW w:w="934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/>
          </w:p>
        </w:tc>
      </w:tr>
    </w:tbl>
    <w:p>
      <w:pPr>
        <w:spacing w:after="0"/>
        <w:sectPr>
          <w:headerReference w:type="default" r:id="rId70"/>
          <w:headerReference w:type="even" r:id="rId71"/>
          <w:pgSz w:w="11906" w:h="16840"/>
          <w:pgMar w:header="305" w:footer="0" w:top="1140" w:bottom="280" w:left="0" w:right="0"/>
          <w:pgNumType w:start="75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.539001pt;margin-top:285.090027pt;width:426.197pt;height:103.048pt;mso-position-horizontal-relative:page;mso-position-vertical-relative:page;z-index:-14681" coordorigin="1691,5702" coordsize="8524,2061">
            <v:group style="position:absolute;left:1701;top:5712;width:8504;height:2041" coordorigin="1701,5712" coordsize="8504,2041">
              <v:shape style="position:absolute;left:1701;top:5712;width:8504;height:2041" coordorigin="1701,5712" coordsize="8504,2041" path="m1701,7753l10205,7753,10205,5712,1701,5712,1701,7753xe" filled="t" fillcolor="#65A5AE" stroked="f">
                <v:path arrowok="t"/>
                <v:fill type="solid"/>
              </v:shape>
            </v:group>
            <v:group style="position:absolute;left:1701;top:5712;width:1871;height:340" coordorigin="1701,5712" coordsize="1871,340">
              <v:shape style="position:absolute;left:1701;top:5712;width:1871;height:340" coordorigin="1701,5712" coordsize="1871,340" path="m1701,6052l3572,6052,3572,5712,1701,5712,1701,6052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1060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682" coordorigin="0,126" coordsize="1587,1077">
            <v:shape style="position:absolute;left:0;top:126;width:1587;height:1077" coordorigin="0,126" coordsize="1587,1077" path="m0,1203l1587,1203,1587,126,0,126,0,1203xe" filled="t" fillcolor="#11616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2.880192pt;width:24.464001pt;height:44pt;mso-position-horizontal-relative:page;mso-position-vertical-relative:paragraph;z-index:-14678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7. Gender Disaggregated Data and7 Indica" w:id="34"/>
      <w:bookmarkEnd w:id="34"/>
      <w:r>
        <w:rPr/>
      </w:r>
      <w:r>
        <w:rPr>
          <w:b w:val="0"/>
          <w:bCs w:val="0"/>
          <w:color w:val="116161"/>
          <w:spacing w:val="-6"/>
          <w:w w:val="95"/>
        </w:rPr>
        <w:t>Gende</w:t>
      </w:r>
      <w:r>
        <w:rPr>
          <w:b w:val="0"/>
          <w:bCs w:val="0"/>
          <w:color w:val="116161"/>
          <w:spacing w:val="0"/>
          <w:w w:val="95"/>
        </w:rPr>
        <w:t>r</w:t>
      </w:r>
      <w:r>
        <w:rPr>
          <w:b w:val="0"/>
          <w:bCs w:val="0"/>
          <w:color w:val="116161"/>
          <w:spacing w:val="-8"/>
          <w:w w:val="95"/>
        </w:rPr>
        <w:t> </w:t>
      </w:r>
      <w:r>
        <w:rPr>
          <w:b w:val="0"/>
          <w:bCs w:val="0"/>
          <w:color w:val="116161"/>
          <w:spacing w:val="-7"/>
          <w:w w:val="95"/>
        </w:rPr>
        <w:t>Disaggregate</w:t>
      </w:r>
      <w:r>
        <w:rPr>
          <w:b w:val="0"/>
          <w:bCs w:val="0"/>
          <w:color w:val="116161"/>
          <w:spacing w:val="0"/>
          <w:w w:val="95"/>
        </w:rPr>
        <w:t>d</w:t>
      </w:r>
      <w:r>
        <w:rPr>
          <w:b w:val="0"/>
          <w:bCs w:val="0"/>
          <w:color w:val="116161"/>
          <w:spacing w:val="-7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Dat</w:t>
      </w:r>
      <w:r>
        <w:rPr>
          <w:b w:val="0"/>
          <w:bCs w:val="0"/>
          <w:color w:val="116161"/>
          <w:spacing w:val="0"/>
          <w:w w:val="95"/>
        </w:rPr>
        <w:t>a</w:t>
      </w:r>
      <w:r>
        <w:rPr>
          <w:b w:val="0"/>
          <w:bCs w:val="0"/>
          <w:color w:val="116161"/>
          <w:spacing w:val="-7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and</w:t>
      </w:r>
      <w:r>
        <w:rPr>
          <w:b w:val="0"/>
          <w:bCs w:val="0"/>
          <w:color w:val="116161"/>
          <w:spacing w:val="-6"/>
          <w:w w:val="96"/>
        </w:rPr>
        <w:t> </w:t>
      </w:r>
      <w:r>
        <w:rPr>
          <w:b w:val="0"/>
          <w:bCs w:val="0"/>
          <w:color w:val="116161"/>
          <w:spacing w:val="-6"/>
          <w:w w:val="95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35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448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countries).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particularly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rele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greater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understanding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family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family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violence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050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15"/>
          <w:w w:val="95"/>
        </w:rPr>
        <w:t> </w:t>
      </w:r>
      <w:r>
        <w:rPr>
          <w:b w:val="0"/>
          <w:bCs w:val="0"/>
          <w:color w:val="000000"/>
          <w:spacing w:val="-9"/>
          <w:w w:val="95"/>
        </w:rPr>
        <w:t>T</w:t>
      </w:r>
      <w:r>
        <w:rPr>
          <w:b w:val="0"/>
          <w:bCs w:val="0"/>
          <w:color w:val="000000"/>
          <w:spacing w:val="2"/>
          <w:w w:val="95"/>
        </w:rPr>
        <w:t>her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globa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m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emen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En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-11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V</w:t>
      </w:r>
      <w:r>
        <w:rPr>
          <w:b w:val="0"/>
          <w:bCs w:val="0"/>
          <w:color w:val="000000"/>
          <w:spacing w:val="1"/>
          <w:w w:val="95"/>
        </w:rPr>
        <w:t>iolenc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agains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-6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ome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9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and</w:t>
      </w:r>
      <w:r>
        <w:rPr>
          <w:b w:val="0"/>
          <w:bCs w:val="0"/>
          <w:color w:val="000000"/>
          <w:spacing w:val="2"/>
          <w:w w:val="96"/>
        </w:rPr>
        <w:t> </w:t>
      </w:r>
      <w:r>
        <w:rPr>
          <w:b w:val="0"/>
          <w:bCs w:val="0"/>
          <w:color w:val="000000"/>
          <w:spacing w:val="1"/>
          <w:w w:val="95"/>
        </w:rPr>
        <w:t>Girl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ha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bee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endorse</w:t>
      </w:r>
      <w:r>
        <w:rPr>
          <w:b w:val="0"/>
          <w:bCs w:val="0"/>
          <w:color w:val="000000"/>
          <w:spacing w:val="0"/>
          <w:w w:val="95"/>
        </w:rPr>
        <w:t>d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g</w:t>
      </w:r>
      <w:r>
        <w:rPr>
          <w:b w:val="0"/>
          <w:bCs w:val="0"/>
          <w:color w:val="000000"/>
          <w:spacing w:val="-1"/>
          <w:w w:val="95"/>
        </w:rPr>
        <w:t>o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2"/>
          <w:w w:val="95"/>
        </w:rPr>
        <w:t>ernment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8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acros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7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"/>
        <w:ind w:left="3685" w:right="2519"/>
        <w:jc w:val="both"/>
      </w:pPr>
      <w:r>
        <w:rPr>
          <w:b w:val="0"/>
          <w:bCs w:val="0"/>
          <w:spacing w:val="2"/>
          <w:w w:val="100"/>
        </w:rPr>
        <w:t>Annua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Report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court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includ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dat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number</w:t>
      </w:r>
      <w:r>
        <w:rPr>
          <w:b w:val="0"/>
          <w:bCs w:val="0"/>
          <w:spacing w:val="2"/>
          <w:w w:val="98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domesti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violenc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2"/>
          <w:w w:val="100"/>
        </w:rPr>
        <w:t>case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2"/>
          <w:w w:val="100"/>
        </w:rPr>
        <w:t>orde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2"/>
          <w:w w:val="100"/>
        </w:rPr>
        <w:t>applications</w:t>
      </w:r>
      <w:r>
        <w:rPr>
          <w:b w:val="0"/>
          <w:bCs w:val="0"/>
          <w:spacing w:val="2"/>
          <w:w w:val="98"/>
        </w:rPr>
        <w:t> </w:t>
      </w:r>
      <w:r>
        <w:rPr>
          <w:b w:val="0"/>
          <w:bCs w:val="0"/>
          <w:spacing w:val="2"/>
          <w:w w:val="100"/>
        </w:rPr>
        <w:t>commence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2"/>
          <w:w w:val="100"/>
        </w:rPr>
        <w:t>ome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ea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2"/>
          <w:w w:val="100"/>
        </w:rPr>
        <w:t>ea</w:t>
      </w:r>
      <w:r>
        <w:rPr>
          <w:b w:val="0"/>
          <w:bCs w:val="0"/>
          <w:spacing w:val="-1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du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68" w:lineRule="auto" w:before="1"/>
        <w:ind w:left="3685" w:right="1753"/>
        <w:jc w:val="left"/>
      </w:pPr>
      <w:r>
        <w:rPr>
          <w:b w:val="0"/>
          <w:bCs w:val="0"/>
          <w:spacing w:val="2"/>
          <w:w w:val="100"/>
        </w:rPr>
        <w:t>finalisatio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thes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case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indicatio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2"/>
          <w:w w:val="100"/>
        </w:rPr>
        <w:t>hethe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2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2"/>
          <w:w w:val="100"/>
        </w:rPr>
        <w:t>is</w:t>
      </w:r>
      <w:r>
        <w:rPr>
          <w:b w:val="0"/>
          <w:bCs w:val="0"/>
          <w:spacing w:val="2"/>
          <w:w w:val="92"/>
        </w:rPr>
        <w:t> </w:t>
      </w:r>
      <w:r>
        <w:rPr>
          <w:b w:val="0"/>
          <w:bCs w:val="0"/>
          <w:spacing w:val="2"/>
          <w:w w:val="100"/>
        </w:rPr>
        <w:t>resol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applican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part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orde</w:t>
      </w:r>
      <w:r>
        <w:rPr>
          <w:b w:val="0"/>
          <w:bCs w:val="0"/>
          <w:spacing w:val="-15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4" w:hRule="exact"/>
        </w:trPr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83"/>
              <w:ind w:left="17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1"/>
                <w:szCs w:val="21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3B3BB"/>
          </w:tcPr>
          <w:p>
            <w:pPr/>
          </w:p>
        </w:tc>
      </w:tr>
      <w:tr>
        <w:trPr>
          <w:trHeight w:val="1352" w:hRule="exact"/>
        </w:trPr>
        <w:tc>
          <w:tcPr>
            <w:tcW w:w="8504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8" w:lineRule="auto"/>
              <w:ind w:left="170" w:right="56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(86%)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ates.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gende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-disaggregated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data,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equal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male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female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justices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equal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8" w:lineRule="auto" w:before="65"/>
        <w:ind w:left="3685" w:right="2338" w:hanging="1815"/>
        <w:jc w:val="left"/>
      </w:pPr>
      <w:r>
        <w:rPr>
          <w:rFonts w:ascii="Arial" w:hAnsi="Arial" w:cs="Arial" w:eastAsia="Arial"/>
          <w:b/>
          <w:bCs/>
          <w:color w:val="FFFFFF"/>
          <w:spacing w:val="2"/>
          <w:w w:val="95"/>
        </w:rPr>
        <w:t>Recommendatio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</w:rPr>
        <w:t>  </w:t>
      </w:r>
      <w:r>
        <w:rPr>
          <w:rFonts w:ascii="Arial" w:hAnsi="Arial" w:cs="Arial" w:eastAsia="Arial"/>
          <w:b/>
          <w:bCs/>
          <w:color w:val="FFFFFF"/>
          <w:spacing w:val="2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Annua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Report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f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Court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lis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officer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10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h</w:t>
      </w:r>
      <w:r>
        <w:rPr>
          <w:b w:val="0"/>
          <w:bCs w:val="0"/>
          <w:color w:val="000000"/>
          <w:spacing w:val="-6"/>
          <w:w w:val="95"/>
        </w:rPr>
        <w:t>a</w:t>
      </w:r>
      <w:r>
        <w:rPr>
          <w:b w:val="0"/>
          <w:bCs w:val="0"/>
          <w:color w:val="000000"/>
          <w:spacing w:val="-1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11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been</w:t>
      </w:r>
      <w:r>
        <w:rPr>
          <w:b w:val="0"/>
          <w:bCs w:val="0"/>
          <w:color w:val="000000"/>
          <w:spacing w:val="2"/>
          <w:w w:val="94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orkin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wit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Cour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durin</w:t>
      </w:r>
      <w:r>
        <w:rPr>
          <w:b w:val="0"/>
          <w:bCs w:val="0"/>
          <w:color w:val="000000"/>
          <w:spacing w:val="0"/>
          <w:w w:val="95"/>
        </w:rPr>
        <w:t>g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th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-2"/>
          <w:w w:val="95"/>
        </w:rPr>
        <w:t>y</w:t>
      </w:r>
      <w:r>
        <w:rPr>
          <w:b w:val="0"/>
          <w:bCs w:val="0"/>
          <w:color w:val="000000"/>
          <w:spacing w:val="2"/>
          <w:w w:val="95"/>
        </w:rPr>
        <w:t>ea</w:t>
      </w:r>
      <w:r>
        <w:rPr>
          <w:b w:val="0"/>
          <w:bCs w:val="0"/>
          <w:color w:val="000000"/>
          <w:spacing w:val="0"/>
          <w:w w:val="95"/>
        </w:rPr>
        <w:t>r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s</w:t>
      </w:r>
      <w:r>
        <w:rPr>
          <w:b w:val="0"/>
          <w:bCs w:val="0"/>
          <w:color w:val="000000"/>
          <w:spacing w:val="0"/>
          <w:w w:val="95"/>
        </w:rPr>
        <w:t>o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tha</w:t>
      </w:r>
      <w:r>
        <w:rPr>
          <w:b w:val="0"/>
          <w:bCs w:val="0"/>
          <w:color w:val="000000"/>
          <w:spacing w:val="0"/>
          <w:w w:val="95"/>
        </w:rPr>
        <w:t>t</w:t>
      </w:r>
      <w:r>
        <w:rPr>
          <w:b w:val="0"/>
          <w:bCs w:val="0"/>
          <w:color w:val="000000"/>
          <w:spacing w:val="22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dat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23"/>
          <w:w w:val="95"/>
        </w:rPr>
        <w:t> </w:t>
      </w:r>
      <w:r>
        <w:rPr>
          <w:b w:val="0"/>
          <w:bCs w:val="0"/>
          <w:color w:val="000000"/>
          <w:spacing w:val="-1"/>
          <w:w w:val="95"/>
        </w:rPr>
        <w:t>w</w:t>
      </w:r>
      <w:r>
        <w:rPr>
          <w:b w:val="0"/>
          <w:bCs w:val="0"/>
          <w:color w:val="000000"/>
          <w:spacing w:val="1"/>
          <w:w w:val="95"/>
        </w:rPr>
        <w:t>omen</w:t>
      </w:r>
      <w:r>
        <w:rPr>
          <w:b w:val="0"/>
          <w:bCs w:val="0"/>
          <w:color w:val="000000"/>
          <w:spacing w:val="-18"/>
          <w:w w:val="95"/>
        </w:rPr>
        <w:t>’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0"/>
          <w:w w:val="77"/>
        </w:rPr>
        <w:t> </w:t>
      </w:r>
      <w:r>
        <w:rPr>
          <w:b w:val="0"/>
          <w:bCs w:val="0"/>
          <w:color w:val="000000"/>
          <w:spacing w:val="1"/>
          <w:w w:val="95"/>
        </w:rPr>
        <w:t>participatio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3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a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judicia</w:t>
      </w:r>
      <w:r>
        <w:rPr>
          <w:b w:val="0"/>
          <w:bCs w:val="0"/>
          <w:color w:val="000000"/>
          <w:spacing w:val="0"/>
          <w:w w:val="95"/>
        </w:rPr>
        <w:t>l</w:t>
      </w:r>
      <w:r>
        <w:rPr>
          <w:b w:val="0"/>
          <w:bCs w:val="0"/>
          <w:color w:val="000000"/>
          <w:spacing w:val="3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officer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i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-21"/>
          <w:w w:val="95"/>
        </w:rPr>
        <w:t>P</w:t>
      </w:r>
      <w:r>
        <w:rPr>
          <w:b w:val="0"/>
          <w:bCs w:val="0"/>
          <w:color w:val="000000"/>
          <w:spacing w:val="1"/>
          <w:w w:val="95"/>
        </w:rPr>
        <w:t>acifi</w:t>
      </w:r>
      <w:r>
        <w:rPr>
          <w:b w:val="0"/>
          <w:bCs w:val="0"/>
          <w:color w:val="000000"/>
          <w:spacing w:val="0"/>
          <w:w w:val="95"/>
        </w:rPr>
        <w:t>c</w:t>
      </w:r>
      <w:r>
        <w:rPr>
          <w:b w:val="0"/>
          <w:bCs w:val="0"/>
          <w:color w:val="000000"/>
          <w:spacing w:val="33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countrie</w:t>
      </w:r>
      <w:r>
        <w:rPr>
          <w:b w:val="0"/>
          <w:bCs w:val="0"/>
          <w:color w:val="000000"/>
          <w:spacing w:val="0"/>
          <w:w w:val="95"/>
        </w:rPr>
        <w:t>s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1"/>
          <w:w w:val="95"/>
        </w:rPr>
        <w:t>ca</w:t>
      </w:r>
      <w:r>
        <w:rPr>
          <w:b w:val="0"/>
          <w:bCs w:val="0"/>
          <w:color w:val="000000"/>
          <w:spacing w:val="0"/>
          <w:w w:val="95"/>
        </w:rPr>
        <w:t>n</w:t>
      </w:r>
      <w:r>
        <w:rPr>
          <w:b w:val="0"/>
          <w:bCs w:val="0"/>
          <w:color w:val="000000"/>
          <w:spacing w:val="34"/>
          <w:w w:val="95"/>
        </w:rPr>
        <w:t> </w:t>
      </w:r>
      <w:r>
        <w:rPr>
          <w:b w:val="0"/>
          <w:bCs w:val="0"/>
          <w:color w:val="000000"/>
          <w:spacing w:val="2"/>
          <w:w w:val="95"/>
        </w:rPr>
        <w:t>be</w:t>
      </w:r>
      <w:r>
        <w:rPr>
          <w:b w:val="0"/>
          <w:bCs w:val="0"/>
          <w:color w:val="000000"/>
          <w:spacing w:val="2"/>
          <w:w w:val="94"/>
        </w:rPr>
        <w:t> </w:t>
      </w:r>
      <w:r>
        <w:rPr>
          <w:b w:val="0"/>
          <w:bCs w:val="0"/>
          <w:color w:val="000000"/>
          <w:spacing w:val="1"/>
          <w:w w:val="95"/>
        </w:rPr>
        <w:t>collected.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right="1700"/>
        <w:jc w:val="both"/>
      </w:pPr>
      <w:r>
        <w:rPr/>
        <w:pict>
          <v:group style="position:absolute;margin-left:84.539001pt;margin-top:-92.576118pt;width:426.197pt;height:60.528pt;mso-position-horizontal-relative:page;mso-position-vertical-relative:paragraph;z-index:-14680" coordorigin="1691,-1852" coordsize="8524,1211">
            <v:group style="position:absolute;left:1701;top:-1842;width:8504;height:1191" coordorigin="1701,-1842" coordsize="8504,1191">
              <v:shape style="position:absolute;left:1701;top:-1842;width:8504;height:1191" coordorigin="1701,-1842" coordsize="8504,1191" path="m1701,-651l10205,-651,10205,-1842,1701,-1842,1701,-651xe" filled="t" fillcolor="#65A5AE" stroked="f">
                <v:path arrowok="t"/>
                <v:fill type="solid"/>
              </v:shape>
            </v:group>
            <v:group style="position:absolute;left:1701;top:-1842;width:1871;height:340" coordorigin="1701,-1842" coordsize="1871,340">
              <v:shape style="position:absolute;left:1701;top:-1842;width:1871;height:340" coordorigin="1701,-1842" coordsize="1871,340" path="m1701,-1501l3572,-1501,3572,-1842,1701,-1842,1701,-1501xe" filled="t" fillcolor="#116161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-1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Magist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Courts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12"/>
          <w:w w:val="100"/>
        </w:rPr>
        <w:t>V</w:t>
      </w:r>
      <w:r>
        <w:rPr>
          <w:b w:val="0"/>
          <w:bCs w:val="0"/>
          <w:spacing w:val="0"/>
          <w:w w:val="100"/>
        </w:rPr>
        <w:t>anuatu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publicly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ailable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dat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  <w:position w:val="7"/>
          <w:sz w:val="12"/>
          <w:szCs w:val="12"/>
        </w:rPr>
        <w:t>55</w:t>
      </w:r>
      <w:r>
        <w:rPr>
          <w:b w:val="0"/>
          <w:bCs w:val="0"/>
          <w:spacing w:val="22"/>
          <w:w w:val="100"/>
          <w:position w:val="7"/>
          <w:sz w:val="12"/>
          <w:szCs w:val="12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number</w:t>
      </w:r>
      <w:r>
        <w:rPr>
          <w:b w:val="0"/>
          <w:bCs w:val="0"/>
          <w:spacing w:val="-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domestic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violence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cases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handled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-5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ear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but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do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not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currently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vide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information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0"/>
          <w:w w:val="95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gender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applicant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part</w:t>
      </w:r>
      <w:r>
        <w:rPr>
          <w:b w:val="0"/>
          <w:bCs w:val="0"/>
          <w:spacing w:val="-21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-20"/>
          <w:w w:val="100"/>
          <w:position w:val="0"/>
        </w:rPr>
        <w:t> </w:t>
      </w:r>
      <w:r>
        <w:rPr>
          <w:b w:val="0"/>
          <w:bCs w:val="0"/>
          <w:spacing w:val="-1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Supreme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Court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23"/>
          <w:w w:val="100"/>
          <w:position w:val="0"/>
        </w:rPr>
        <w:t> </w:t>
      </w:r>
      <w:r>
        <w:rPr>
          <w:b w:val="0"/>
          <w:bCs w:val="0"/>
          <w:spacing w:val="-1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anuatu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presents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data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number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sexual</w:t>
      </w:r>
      <w:r>
        <w:rPr>
          <w:b w:val="0"/>
          <w:bCs w:val="0"/>
          <w:spacing w:val="-1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violence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cases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handled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-5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-4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ear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its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criminal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</w:t>
      </w:r>
      <w:r>
        <w:rPr>
          <w:b w:val="0"/>
          <w:bCs w:val="0"/>
          <w:spacing w:val="-4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vision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but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does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not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currently</w:t>
      </w:r>
      <w:r>
        <w:rPr>
          <w:b w:val="0"/>
          <w:bCs w:val="0"/>
          <w:spacing w:val="-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pr</w:t>
      </w:r>
      <w:r>
        <w:rPr>
          <w:b w:val="0"/>
          <w:bCs w:val="0"/>
          <w:spacing w:val="-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vide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information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on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gender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of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the</w:t>
      </w:r>
      <w:r>
        <w:rPr>
          <w:b w:val="0"/>
          <w:bCs w:val="0"/>
          <w:spacing w:val="-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applicant</w:t>
      </w:r>
      <w:r>
        <w:rPr>
          <w:b w:val="0"/>
          <w:bCs w:val="0"/>
          <w:spacing w:val="-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part</w:t>
      </w:r>
      <w:r>
        <w:rPr>
          <w:b w:val="0"/>
          <w:bCs w:val="0"/>
          <w:spacing w:val="-21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24"/>
          <w:w w:val="100"/>
        </w:rPr>
        <w:t>T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7.1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gender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distribution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judges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magist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PJDP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countries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7"/>
        </w:rPr>
        <w:t> </w:t>
      </w:r>
      <w:r>
        <w:rPr>
          <w:b w:val="0"/>
          <w:bCs w:val="0"/>
          <w:spacing w:val="0"/>
          <w:w w:val="100"/>
        </w:rPr>
        <w:t>2011.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During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-4"/>
          <w:w w:val="100"/>
        </w:rPr>
        <w:t>y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18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Samoa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appointed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-25"/>
          <w:w w:val="100"/>
        </w:rPr>
        <w:t> </w:t>
      </w:r>
      <w:r>
        <w:rPr>
          <w:b w:val="0"/>
          <w:bCs w:val="0"/>
          <w:spacing w:val="0"/>
          <w:w w:val="100"/>
        </w:rPr>
        <w:t>female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Supreme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justice,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Honour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Ida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Malosi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second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female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Court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judge,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Leilani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8"/>
          <w:w w:val="100"/>
        </w:rPr>
        <w:t>W</w:t>
      </w:r>
      <w:r>
        <w:rPr>
          <w:b w:val="0"/>
          <w:bCs w:val="0"/>
          <w:spacing w:val="0"/>
          <w:w w:val="100"/>
        </w:rPr>
        <w:t>arren.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appointed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first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female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Chief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Nerrie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Eliakim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ersee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approximately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90</w:t>
      </w:r>
      <w:r>
        <w:rPr>
          <w:b w:val="0"/>
          <w:bCs w:val="0"/>
          <w:spacing w:val="-27"/>
          <w:w w:val="100"/>
        </w:rPr>
        <w:t> </w:t>
      </w:r>
      <w:r>
        <w:rPr>
          <w:b w:val="0"/>
          <w:bCs w:val="0"/>
          <w:spacing w:val="0"/>
          <w:w w:val="100"/>
        </w:rPr>
        <w:t>Magist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ates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PNG.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3"/>
        <w:ind w:left="17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299pt;margin-top:-.684694pt;width:425.197pt;height:.1pt;mso-position-horizontal-relative:page;mso-position-vertical-relative:paragraph;z-index:-14679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w w:val="95"/>
          <w:sz w:val="16"/>
          <w:szCs w:val="16"/>
        </w:rPr>
        <w:t>3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5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for</w:t>
      </w:r>
      <w:r>
        <w:rPr>
          <w:rFonts w:ascii="Arial" w:hAnsi="Arial" w:cs="Arial" w:eastAsia="Arial"/>
          <w:b w:val="0"/>
          <w:bCs w:val="0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anuatu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Annual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erformance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Report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PNG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&amp;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ustice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Sector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Secretariat.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34" w:val="left" w:leader="none"/>
        </w:tabs>
        <w:spacing w:before="65"/>
        <w:ind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7.1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Gender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Distribution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udges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"/>
          <w:w w:val="95"/>
        </w:rPr>
        <w:t> </w:t>
      </w:r>
      <w:r>
        <w:rPr>
          <w:b w:val="0"/>
          <w:bCs w:val="0"/>
          <w:spacing w:val="0"/>
          <w:w w:val="95"/>
        </w:rPr>
        <w:t>Magist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ates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3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8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9" w:hRule="exact"/>
        </w:trPr>
        <w:tc>
          <w:tcPr>
            <w:tcW w:w="1106" w:type="dxa"/>
            <w:tcBorders>
              <w:top w:val="single" w:sz="8" w:space="0" w:color="65A5AE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83B3BB"/>
          </w:tcPr>
          <w:p>
            <w:pPr>
              <w:pStyle w:val="TableParagraph"/>
              <w:spacing w:before="92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Count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5" w:right="13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Numbe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3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3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Male</w:t>
            </w:r>
            <w:r>
              <w:rPr>
                <w:rFonts w:ascii="Arial" w:hAnsi="Arial" w:cs="Arial" w:eastAsia="Arial"/>
                <w:b/>
                <w:bCs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8"/>
                <w:w w:val="8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Male</w:t>
            </w:r>
            <w:r>
              <w:rPr>
                <w:rFonts w:ascii="Arial" w:hAnsi="Arial" w:cs="Arial" w:eastAsia="Arial"/>
                <w:b/>
                <w:bCs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8"/>
                <w:w w:val="8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Numbe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emale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8"/>
                <w:w w:val="8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41" w:type="dxa"/>
            <w:tcBorders>
              <w:top w:val="nil" w:sz="6" w:space="0" w:color="auto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emale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9"/>
                <w:w w:val="8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udges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0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/>
                <w:bCs/>
                <w:spacing w:val="-8"/>
                <w:w w:val="8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8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72" w:hRule="exact"/>
        </w:trPr>
        <w:tc>
          <w:tcPr>
            <w:tcW w:w="1106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72%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</w:p>
        </w:tc>
        <w:tc>
          <w:tcPr>
            <w:tcW w:w="184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28%</w:t>
            </w:r>
          </w:p>
        </w:tc>
      </w:tr>
      <w:tr>
        <w:trPr>
          <w:trHeight w:val="390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3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75%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25%</w:t>
            </w:r>
          </w:p>
        </w:tc>
      </w:tr>
      <w:tr>
        <w:trPr>
          <w:trHeight w:val="387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</w:tr>
      <w:tr>
        <w:trPr>
          <w:trHeight w:val="613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line="241" w:lineRule="auto" w:before="63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3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District: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3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District: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3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District: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3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District: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</w:tr>
      <w:tr>
        <w:trPr>
          <w:trHeight w:val="830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Nauru</w:t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6" w:right="6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4" w:right="5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ailable</w:t>
            </w:r>
          </w:p>
          <w:p>
            <w:pPr>
              <w:pStyle w:val="TableParagraph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4" w:right="5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4" w:right="62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</w:p>
        </w:tc>
      </w:tr>
      <w:tr>
        <w:trPr>
          <w:trHeight w:val="302" w:hRule="exact"/>
        </w:trPr>
        <w:tc>
          <w:tcPr>
            <w:tcW w:w="1106" w:type="dxa"/>
            <w:vMerge w:val="restart"/>
            <w:tcBorders>
              <w:top w:val="single" w:sz="4" w:space="0" w:color="B1B0B0"/>
              <w:left w:val="nil" w:sz="6" w:space="0" w:color="auto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</w:tr>
      <w:tr>
        <w:trPr>
          <w:trHeight w:val="308" w:hRule="exact"/>
        </w:trPr>
        <w:tc>
          <w:tcPr>
            <w:tcW w:w="1106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/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60%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</w:p>
        </w:tc>
        <w:tc>
          <w:tcPr>
            <w:tcW w:w="184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40%</w:t>
            </w:r>
          </w:p>
        </w:tc>
      </w:tr>
      <w:tr>
        <w:trPr>
          <w:trHeight w:val="829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</w:p>
          <w:p>
            <w:pPr>
              <w:pStyle w:val="TableParagraph"/>
              <w:spacing w:before="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Land: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</w:p>
          <w:p>
            <w:pPr>
              <w:pStyle w:val="TableParagraph"/>
              <w:spacing w:before="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COCP: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50%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Land: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66%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COCP: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Land: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COCP: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50%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Land: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33%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COCP: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</w:p>
        </w:tc>
      </w:tr>
      <w:tr>
        <w:trPr>
          <w:trHeight w:val="832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2"/>
              <w:ind w:left="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2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National: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</w:t>
            </w:r>
          </w:p>
          <w:p>
            <w:pPr>
              <w:pStyle w:val="TableParagraph"/>
              <w:spacing w:before="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24</w:t>
            </w:r>
          </w:p>
          <w:p>
            <w:pPr>
              <w:pStyle w:val="TableParagraph"/>
              <w:spacing w:before="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73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2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National:87%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Supreme:86%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83%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2"/>
              <w:ind w:left="85" w:right="5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National: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</w:p>
          <w:p>
            <w:pPr>
              <w:pStyle w:val="TableParagraph"/>
              <w:spacing w:before="1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</w:p>
          <w:p>
            <w:pPr>
              <w:pStyle w:val="TableParagraph"/>
              <w:spacing w:before="1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2"/>
              <w:ind w:left="86" w:right="32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National:13%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Supreme:14%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17%</w:t>
            </w:r>
          </w:p>
        </w:tc>
      </w:tr>
      <w:tr>
        <w:trPr>
          <w:trHeight w:val="610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F7C64"/>
          </w:tcPr>
          <w:p>
            <w:pPr>
              <w:pStyle w:val="TableParagraph"/>
              <w:spacing w:before="60"/>
              <w:ind w:left="5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</w:p>
          <w:p>
            <w:pPr>
              <w:pStyle w:val="TableParagraph"/>
              <w:spacing w:before="1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Court: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line="241" w:lineRule="auto"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Supreme:80%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Court: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</w:p>
          <w:p>
            <w:pPr>
              <w:pStyle w:val="TableParagraph"/>
              <w:spacing w:before="1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Court: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line="241" w:lineRule="auto" w:before="60"/>
              <w:ind w:left="86" w:right="19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Supreme:20%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Court:50%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09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line="241" w:lineRule="auto" w:before="60"/>
              <w:ind w:left="60" w:right="31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Solomon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60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</w:tr>
      <w:tr>
        <w:trPr>
          <w:trHeight w:val="391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1"/>
              <w:ind w:left="6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1"/>
              <w:ind w:left="8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1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</w:tr>
      <w:tr>
        <w:trPr>
          <w:trHeight w:val="830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6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5" w:right="193" w:firstLine="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</w:p>
          <w:p>
            <w:pPr>
              <w:pStyle w:val="TableParagraph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9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8"/>
                <w:szCs w:val="18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100%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</w:p>
          <w:p>
            <w:pPr>
              <w:pStyle w:val="TableParagraph"/>
              <w:spacing w:before="1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41" w:lineRule="auto" w:before="60"/>
              <w:ind w:left="83" w:right="5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</w:p>
        </w:tc>
      </w:tr>
      <w:tr>
        <w:trPr>
          <w:trHeight w:val="302" w:hRule="exact"/>
        </w:trPr>
        <w:tc>
          <w:tcPr>
            <w:tcW w:w="1106" w:type="dxa"/>
            <w:vMerge w:val="restart"/>
            <w:tcBorders>
              <w:top w:val="single" w:sz="4" w:space="0" w:color="B1B0B0"/>
              <w:left w:val="nil" w:sz="6" w:space="0" w:color="auto"/>
              <w:right w:val="nil" w:sz="6" w:space="0" w:color="auto"/>
            </w:tcBorders>
            <w:shd w:val="clear" w:color="auto" w:fill="C8C7AC"/>
          </w:tcPr>
          <w:p>
            <w:pPr>
              <w:pStyle w:val="TableParagraph"/>
              <w:spacing w:before="60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alu</w:t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Court:1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3" w:right="5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</w:p>
        </w:tc>
        <w:tc>
          <w:tcPr>
            <w:tcW w:w="1841" w:type="dxa"/>
            <w:vMerge w:val="restart"/>
            <w:tcBorders>
              <w:top w:val="single" w:sz="4" w:space="0" w:color="B1B0B0"/>
              <w:left w:val="single" w:sz="12" w:space="0" w:color="A0C2C9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before="60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</w:tr>
      <w:tr>
        <w:trPr>
          <w:trHeight w:val="304" w:hRule="exact"/>
        </w:trPr>
        <w:tc>
          <w:tcPr>
            <w:tcW w:w="1106" w:type="dxa"/>
            <w:vMerge/>
            <w:tcBorders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C8C7AC"/>
          </w:tcPr>
          <w:p>
            <w:pPr/>
          </w:p>
        </w:tc>
        <w:tc>
          <w:tcPr>
            <w:tcW w:w="1801" w:type="dxa"/>
            <w:tcBorders>
              <w:top w:val="nil" w:sz="6" w:space="0" w:color="auto"/>
              <w:left w:val="nil" w:sz="6" w:space="0" w:color="auto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100%</w:t>
            </w:r>
          </w:p>
        </w:tc>
        <w:tc>
          <w:tcPr>
            <w:tcW w:w="1871" w:type="dxa"/>
            <w:tcBorders>
              <w:top w:val="nil" w:sz="6" w:space="0" w:color="auto"/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>
              <w:pStyle w:val="TableParagraph"/>
              <w:spacing w:line="202" w:lineRule="exact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0%</w:t>
            </w:r>
          </w:p>
        </w:tc>
        <w:tc>
          <w:tcPr>
            <w:tcW w:w="1841" w:type="dxa"/>
            <w:vMerge/>
            <w:tcBorders>
              <w:left w:val="single" w:sz="12" w:space="0" w:color="A0C2C9"/>
              <w:bottom w:val="single" w:sz="4" w:space="0" w:color="B1B0B0"/>
              <w:right w:val="single" w:sz="12" w:space="0" w:color="A0C2C9"/>
            </w:tcBorders>
            <w:shd w:val="clear" w:color="auto" w:fill="A9AA7E"/>
          </w:tcPr>
          <w:p>
            <w:pPr/>
          </w:p>
        </w:tc>
      </w:tr>
      <w:tr>
        <w:trPr>
          <w:trHeight w:val="603" w:hRule="exact"/>
        </w:trPr>
        <w:tc>
          <w:tcPr>
            <w:tcW w:w="1106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DF7C64"/>
          </w:tcPr>
          <w:p>
            <w:pPr>
              <w:pStyle w:val="TableParagraph"/>
              <w:spacing w:before="64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01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4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</w:p>
          <w:p>
            <w:pPr>
              <w:pStyle w:val="TableParagraph"/>
              <w:spacing w:before="1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4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50%</w:t>
            </w:r>
          </w:p>
        </w:tc>
        <w:tc>
          <w:tcPr>
            <w:tcW w:w="187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4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</w:p>
        </w:tc>
        <w:tc>
          <w:tcPr>
            <w:tcW w:w="1841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DF7C64"/>
          </w:tcPr>
          <w:p>
            <w:pPr>
              <w:pStyle w:val="TableParagraph"/>
              <w:spacing w:before="64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</w:p>
          <w:p>
            <w:pPr>
              <w:pStyle w:val="TableParagraph"/>
              <w:spacing w:before="1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ates: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50%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004" w:right="161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5.039001pt;margin-top:-1.7073pt;width:59.528pt;height:22.678pt;mso-position-horizontal-relative:page;mso-position-vertical-relative:paragraph;z-index:-14677" coordorigin="1701,-34" coordsize="1191,454">
            <v:shape style="position:absolute;left:1701;top:-34;width:1191;height:454" coordorigin="1701,-34" coordsize="1191,454" path="m1701,419l2891,419,2891,-34,1701,-34,1701,419xe" filled="t" fillcolor="#DF7C64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-7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omen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judicial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officers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comprise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50%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more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of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judicial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officers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particular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court.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72"/>
          <w:headerReference w:type="even" r:id="rId73"/>
          <w:pgSz w:w="11906" w:h="16840"/>
          <w:pgMar w:header="305" w:footer="0" w:top="1140" w:bottom="280" w:left="0" w:right="0"/>
          <w:pgNumType w:start="77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620" w:lineRule="exact"/>
        <w:ind w:right="2422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676" coordorigin="0,126" coordsize="1587,1077">
            <v:shape style="position:absolute;left:0;top:126;width:1587;height:1077" coordorigin="0,126" coordsize="1587,1077" path="m0,1203l1587,1203,1587,126,0,126,0,1203xe" filled="t" fillcolor="#01403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2.880192pt;width:24.464001pt;height:44pt;mso-position-horizontal-relative:page;mso-position-vertical-relative:paragraph;z-index:-14675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8. Key Findings and Recommendations" w:id="35"/>
      <w:bookmarkEnd w:id="35"/>
      <w:r>
        <w:rPr/>
      </w:r>
      <w:r>
        <w:rPr>
          <w:b w:val="0"/>
          <w:bCs w:val="0"/>
          <w:color w:val="116161"/>
          <w:spacing w:val="-22"/>
          <w:w w:val="95"/>
        </w:rPr>
        <w:t>K</w:t>
      </w:r>
      <w:r>
        <w:rPr>
          <w:b w:val="0"/>
          <w:bCs w:val="0"/>
          <w:color w:val="116161"/>
          <w:spacing w:val="-7"/>
          <w:w w:val="95"/>
        </w:rPr>
        <w:t>e</w:t>
      </w:r>
      <w:r>
        <w:rPr>
          <w:b w:val="0"/>
          <w:bCs w:val="0"/>
          <w:color w:val="116161"/>
          <w:spacing w:val="0"/>
          <w:w w:val="95"/>
        </w:rPr>
        <w:t>y</w:t>
      </w:r>
      <w:r>
        <w:rPr>
          <w:b w:val="0"/>
          <w:bCs w:val="0"/>
          <w:color w:val="116161"/>
          <w:spacing w:val="-5"/>
          <w:w w:val="95"/>
        </w:rPr>
        <w:t> </w:t>
      </w:r>
      <w:r>
        <w:rPr>
          <w:b w:val="0"/>
          <w:bCs w:val="0"/>
          <w:color w:val="116161"/>
          <w:spacing w:val="-20"/>
          <w:w w:val="95"/>
        </w:rPr>
        <w:t>F</w:t>
      </w:r>
      <w:r>
        <w:rPr>
          <w:b w:val="0"/>
          <w:bCs w:val="0"/>
          <w:color w:val="116161"/>
          <w:spacing w:val="-6"/>
          <w:w w:val="95"/>
        </w:rPr>
        <w:t>inding</w:t>
      </w:r>
      <w:r>
        <w:rPr>
          <w:b w:val="0"/>
          <w:bCs w:val="0"/>
          <w:color w:val="116161"/>
          <w:spacing w:val="0"/>
          <w:w w:val="95"/>
        </w:rPr>
        <w:t>s</w:t>
      </w:r>
      <w:r>
        <w:rPr>
          <w:b w:val="0"/>
          <w:bCs w:val="0"/>
          <w:color w:val="116161"/>
          <w:spacing w:val="-4"/>
          <w:w w:val="95"/>
        </w:rPr>
        <w:t> </w:t>
      </w:r>
      <w:r>
        <w:rPr>
          <w:b w:val="0"/>
          <w:bCs w:val="0"/>
          <w:color w:val="116161"/>
          <w:spacing w:val="-6"/>
          <w:w w:val="95"/>
        </w:rPr>
        <w:t>and</w:t>
      </w:r>
      <w:r>
        <w:rPr>
          <w:b w:val="0"/>
          <w:bCs w:val="0"/>
          <w:color w:val="116161"/>
          <w:spacing w:val="-6"/>
          <w:w w:val="96"/>
        </w:rPr>
        <w:t> </w:t>
      </w:r>
      <w:r>
        <w:rPr>
          <w:b w:val="0"/>
          <w:bCs w:val="0"/>
          <w:color w:val="116161"/>
          <w:spacing w:val="-6"/>
          <w:w w:val="95"/>
        </w:rPr>
        <w:t>Recommendations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5"/>
        <w:ind w:right="0"/>
        <w:jc w:val="left"/>
      </w:pPr>
      <w:r>
        <w:rPr>
          <w:b w:val="0"/>
          <w:bCs w:val="0"/>
          <w:spacing w:val="0"/>
          <w:w w:val="95"/>
        </w:rPr>
        <w:t>27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findings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24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recommendations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from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set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out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5"/>
        <w:ind w:left="1700" w:right="0"/>
        <w:jc w:val="left"/>
        <w:rPr>
          <w:b w:val="0"/>
          <w:bCs w:val="0"/>
        </w:rPr>
      </w:pPr>
      <w:r>
        <w:rPr>
          <w:spacing w:val="-3"/>
          <w:w w:val="90"/>
        </w:rPr>
        <w:t>Gene</w:t>
      </w:r>
      <w:r>
        <w:rPr>
          <w:spacing w:val="-11"/>
          <w:w w:val="90"/>
        </w:rPr>
        <w:t>r</w:t>
      </w:r>
      <w:r>
        <w:rPr>
          <w:spacing w:val="-3"/>
          <w:w w:val="90"/>
        </w:rPr>
        <w:t>a</w:t>
      </w:r>
      <w:r>
        <w:rPr>
          <w:spacing w:val="0"/>
          <w:w w:val="90"/>
        </w:rPr>
        <w:t>l</w:t>
      </w:r>
      <w:r>
        <w:rPr>
          <w:spacing w:val="1"/>
          <w:w w:val="90"/>
        </w:rPr>
        <w:t> </w:t>
      </w:r>
      <w:r>
        <w:rPr>
          <w:spacing w:val="-7"/>
          <w:w w:val="90"/>
        </w:rPr>
        <w:t>F</w:t>
      </w:r>
      <w:r>
        <w:rPr>
          <w:spacing w:val="-4"/>
          <w:w w:val="90"/>
        </w:rPr>
        <w:t>inding</w:t>
      </w:r>
      <w:r>
        <w:rPr>
          <w:spacing w:val="0"/>
          <w:w w:val="90"/>
        </w:rPr>
        <w:t>s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an</w:t>
      </w:r>
      <w:r>
        <w:rPr>
          <w:spacing w:val="0"/>
          <w:w w:val="90"/>
        </w:rPr>
        <w:t>d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Recommendations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556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72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Socio-Economic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Indicators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Disad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antage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otential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Barriers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-1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Accessing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94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2A79A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19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calculated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quarter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population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falls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33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weekly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aries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fees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577%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3" w:lineRule="auto"/>
              <w:ind w:left="170" w:right="16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assistance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build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capacity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type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barriers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viduals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face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accessing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ategies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assist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viduals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come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barriers.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67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/>
                <w:bCs/>
                <w:spacing w:val="-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Collection</w:t>
            </w:r>
            <w:r>
              <w:rPr>
                <w:rFonts w:ascii="Arial" w:hAnsi="Arial" w:cs="Arial" w:eastAsia="Arial"/>
                <w:b/>
                <w:bCs/>
                <w:spacing w:val="-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Methodolo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5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2A79A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42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25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24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2012,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undertook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3" w:lineRule="auto"/>
              <w:ind w:left="170" w:right="1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assistance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build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capacity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selected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PIC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analyse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3" w:lineRule="auto"/>
              <w:ind w:left="170" w:right="13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assistance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build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capacity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selected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PIC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analyse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better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understand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actual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potential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quality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client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stakeholder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dialogues.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67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enile</w:t>
            </w:r>
            <w:r>
              <w:rPr>
                <w:rFonts w:ascii="Arial" w:hAnsi="Arial" w:cs="Arial" w:eastAsia="Arial"/>
                <w:b/>
                <w:bCs/>
                <w:spacing w:val="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Disagg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egated</w:t>
            </w:r>
            <w:r>
              <w:rPr>
                <w:rFonts w:ascii="Arial" w:hAnsi="Arial" w:cs="Arial" w:eastAsia="Arial"/>
                <w:b/>
                <w:bCs/>
                <w:spacing w:val="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/>
                <w:bCs/>
                <w:spacing w:val="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13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92A79A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3" w:lineRule="auto"/>
              <w:ind w:left="113" w:right="2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UNICE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complete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hanis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acros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secto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managemen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syste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reduc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46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ensur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efficien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stage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justic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syste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arres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adjudication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hanis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flag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33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expedit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olvin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presen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3" w:lineRule="auto"/>
              <w:ind w:left="170" w:right="15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 </w:t>
            </w:r>
            <w:r>
              <w:rPr>
                <w:rFonts w:ascii="Arial" w:hAnsi="Arial" w:cs="Arial" w:eastAsia="Arial"/>
                <w:b/>
                <w:bCs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coordination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UNICEF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Regional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Office,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build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capacity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hildren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including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outcome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type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sentence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imposed.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0pt;margin-top:45.354015pt;width:595.276001pt;height:11.339pt;mso-position-horizontal-relative:page;mso-position-vertical-relative:page;z-index:-14674" coordorigin="0,907" coordsize="11906,227">
            <v:shape style="position:absolute;left:0;top:907;width:11906;height:227" coordorigin="0,907" coordsize="11906,227" path="m0,1134l11906,1134,11906,907,0,907,0,1134xe" filled="t" fillcolor="#01403F" stroked="f">
              <v:path arrowok="t"/>
              <v:fill type="solid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556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72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Gender</w:t>
            </w:r>
            <w:r>
              <w:rPr>
                <w:rFonts w:ascii="Arial" w:hAnsi="Arial" w:cs="Arial" w:eastAsia="Arial"/>
                <w:b/>
                <w:bCs/>
                <w:spacing w:val="18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Disagg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egated</w:t>
            </w:r>
            <w:r>
              <w:rPr>
                <w:rFonts w:ascii="Arial" w:hAnsi="Arial" w:cs="Arial" w:eastAsia="Arial"/>
                <w:b/>
                <w:bCs/>
                <w:spacing w:val="18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Data</w:t>
            </w:r>
            <w:r>
              <w:rPr>
                <w:rFonts w:ascii="Arial" w:hAnsi="Arial" w:cs="Arial" w:eastAsia="Arial"/>
                <w:b/>
                <w:bCs/>
                <w:spacing w:val="19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18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17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92A79A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19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countries).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Disaggregated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particularly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rele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greater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understanding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family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family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violence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26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(86%)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gender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ates.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twel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gende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-disaggregated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equal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female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equal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3" w:lineRule="auto"/>
              <w:ind w:left="170" w:right="17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global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iolence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omen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Girls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endorsed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ernments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across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acific.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domestic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violence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protection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applications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commenced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omen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finalisation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indication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resol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our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applicant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protection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orde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3" w:lineRule="auto"/>
              <w:ind w:left="170" w:right="1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list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orking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omen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participation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collected.</w:t>
            </w:r>
          </w:p>
        </w:tc>
      </w:tr>
    </w:tbl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57"/>
        <w:ind w:right="0"/>
        <w:jc w:val="left"/>
        <w:rPr>
          <w:b w:val="0"/>
          <w:bCs w:val="0"/>
        </w:rPr>
      </w:pPr>
      <w:r>
        <w:rPr>
          <w:spacing w:val="-3"/>
          <w:w w:val="90"/>
        </w:rPr>
        <w:t>Cour</w:t>
      </w:r>
      <w:r>
        <w:rPr>
          <w:spacing w:val="0"/>
          <w:w w:val="90"/>
        </w:rPr>
        <w:t>t</w:t>
      </w:r>
      <w:r>
        <w:rPr>
          <w:spacing w:val="-1"/>
          <w:w w:val="90"/>
        </w:rPr>
        <w:t> </w:t>
      </w:r>
      <w:r>
        <w:rPr>
          <w:spacing w:val="-17"/>
          <w:w w:val="90"/>
        </w:rPr>
        <w:t>P</w:t>
      </w:r>
      <w:r>
        <w:rPr>
          <w:spacing w:val="-3"/>
          <w:w w:val="90"/>
        </w:rPr>
        <w:t>erformanc</w:t>
      </w:r>
      <w:r>
        <w:rPr>
          <w:spacing w:val="0"/>
          <w:w w:val="90"/>
        </w:rPr>
        <w:t>e</w:t>
      </w:r>
      <w:r>
        <w:rPr>
          <w:spacing w:val="0"/>
          <w:w w:val="90"/>
        </w:rPr>
        <w:t> </w:t>
      </w:r>
      <w:r>
        <w:rPr>
          <w:spacing w:val="-9"/>
          <w:w w:val="90"/>
        </w:rPr>
        <w:t>K</w:t>
      </w:r>
      <w:r>
        <w:rPr>
          <w:spacing w:val="-9"/>
          <w:w w:val="90"/>
        </w:rPr>
        <w:t>e</w:t>
      </w:r>
      <w:r>
        <w:rPr>
          <w:spacing w:val="0"/>
          <w:w w:val="90"/>
        </w:rPr>
        <w:t>y</w:t>
      </w:r>
      <w:r>
        <w:rPr>
          <w:spacing w:val="-1"/>
          <w:w w:val="90"/>
        </w:rPr>
        <w:t> </w:t>
      </w:r>
      <w:r>
        <w:rPr>
          <w:spacing w:val="-7"/>
          <w:w w:val="90"/>
        </w:rPr>
        <w:t>F</w:t>
      </w:r>
      <w:r>
        <w:rPr>
          <w:spacing w:val="-4"/>
          <w:w w:val="90"/>
        </w:rPr>
        <w:t>inding</w:t>
      </w:r>
      <w:r>
        <w:rPr>
          <w:spacing w:val="0"/>
          <w:w w:val="90"/>
        </w:rPr>
        <w:t>s</w:t>
      </w:r>
      <w:r>
        <w:rPr>
          <w:spacing w:val="0"/>
          <w:w w:val="90"/>
        </w:rPr>
        <w:t> </w:t>
      </w:r>
      <w:r>
        <w:rPr>
          <w:spacing w:val="-3"/>
          <w:w w:val="90"/>
        </w:rPr>
        <w:t>an</w:t>
      </w:r>
      <w:r>
        <w:rPr>
          <w:spacing w:val="0"/>
          <w:w w:val="90"/>
        </w:rPr>
        <w:t>d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Recommendations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single" w:sz="16" w:space="0" w:color="BED3D8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009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58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1: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20" w:lineRule="exact" w:before="56"/>
              <w:ind w:left="113" w:right="335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Rate: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04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tabs>
                <w:tab w:pos="1417" w:val="left" w:leader="none"/>
              </w:tabs>
              <w:spacing w:line="263" w:lineRule="auto"/>
              <w:ind w:left="113" w:right="17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form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permit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calculated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jurisdiction.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form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1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permit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calculated.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hange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3" w:lineRule="auto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goal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relation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ycle.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judges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being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3" w:lineRule="auto"/>
              <w:ind w:left="170" w:right="2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responsible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Excel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documents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ould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benefit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aining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filters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hniques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easily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ext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documents.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74"/>
          <w:headerReference w:type="even" r:id="rId75"/>
          <w:pgSz w:w="11906" w:h="16840"/>
          <w:pgMar w:header="305" w:footer="0" w:top="780" w:bottom="280" w:left="1600" w:right="480"/>
          <w:pgNumType w:start="79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229847pt;height:11.28pt;mso-position-horizontal-relative:char;mso-position-vertical-relative:line" type="#_x0000_t75">
            <v:imagedata r:id="rId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365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74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2: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2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Case: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totalling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32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35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/>
                <w:bCs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hree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okelau)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case.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20" w:lineRule="exact" w:befor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63" w:lineRule="auto"/>
              <w:ind w:left="113" w:right="17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jurisdiction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refer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goal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maintain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100%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most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recent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ears,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and/or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dispose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months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filing.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34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(e.g.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vil,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criminal,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small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claims,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enile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etc)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ycle.</w:t>
            </w:r>
          </w:p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3" w:lineRule="auto"/>
              <w:ind w:left="170" w:right="35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/>
                <w:bCs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hat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aim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complete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different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types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completed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[Note: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time</w:t>
            </w:r>
          </w:p>
          <w:p>
            <w:pPr>
              <w:pStyle w:val="TableParagraph"/>
              <w:spacing w:line="263" w:lineRule="auto"/>
              <w:ind w:left="170" w:right="143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stipulate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certain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certain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period.]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19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3: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5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appeals: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applications.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13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17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/>
                <w:bCs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(50%)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jurisdiction.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13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/>
                <w:bCs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appealed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estimates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trial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referred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estimate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human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financial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resou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adequately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trial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caseload.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0" w:right="0"/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0pt;margin-top:45.354015pt;width:595.276001pt;height:11.339pt;mso-position-horizontal-relative:page;mso-position-vertical-relative:page;z-index:-14673" coordorigin="0,907" coordsize="11906,227">
            <v:shape style="position:absolute;left:0;top:907;width:11906;height:227" coordorigin="0,907" coordsize="11906,227" path="m0,1134l11906,1134,11906,907,0,907,0,1134xe" filled="t" fillcolor="#01403F" stroked="f">
              <v:path arrowok="t"/>
              <v:fill type="solid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406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58"/>
              <w:ind w:left="113" w:right="5538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4:</w:t>
            </w:r>
            <w:r>
              <w:rPr>
                <w:rFonts w:ascii="Arial" w:hAnsi="Arial" w:cs="Arial" w:eastAsia="Arial"/>
                <w:b/>
                <w:bCs/>
                <w:spacing w:val="2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/>
                <w:bCs/>
                <w:spacing w:val="2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Management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817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erturn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appeal: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erturned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742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28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(Coo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okela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collec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appea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we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erturne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appellat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Baselin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17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(Republi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collec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appea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decisio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erturne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appellate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acifi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elopmen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57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/>
                <w:bCs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order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erturn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36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517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5: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Accessibility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35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er: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5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37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/>
                <w:bCs/>
                <w:spacing w:val="4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could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unclear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accessible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(i)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(ii)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collected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18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ed.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could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5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approximately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quarter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population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falls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clear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documentation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</w:p>
          <w:p>
            <w:pPr>
              <w:pStyle w:val="TableParagraph"/>
              <w:spacing w:line="263" w:lineRule="auto"/>
              <w:ind w:left="170" w:right="205"/>
              <w:jc w:val="both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cases.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fees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36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517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6: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Accessibility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05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court: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finalised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2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3" w:lineRule="auto"/>
              <w:ind w:left="113" w:right="4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16</w:t>
            </w:r>
            <w:r>
              <w:rPr>
                <w:rFonts w:ascii="Arial" w:hAnsi="Arial" w:cs="Arial" w:eastAsia="Arial"/>
                <w:b/>
                <w:bCs/>
                <w:spacing w:val="4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</w:p>
          <w:p>
            <w:pPr>
              <w:pStyle w:val="TableParagraph"/>
              <w:spacing w:line="263" w:lineRule="auto"/>
              <w:ind w:left="113" w:right="37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held.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(50%)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3" w:lineRule="auto"/>
              <w:ind w:left="170" w:right="3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approximately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quarter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population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falls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19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registering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court.</w:t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1600" w:right="48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229847pt;height:11.28pt;mso-position-horizontal-relative:char;mso-position-vertical-relative:line" type="#_x0000_t75">
            <v:imagedata r:id="rId7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365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74"/>
              <w:ind w:left="113" w:right="519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7: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Accessibility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10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aid: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0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63" w:lineRule="auto"/>
              <w:ind w:left="113" w:right="14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/>
                <w:bCs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Niue,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alau,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(14%)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34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vide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heard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63" w:lineRule="auto"/>
              <w:ind w:left="170" w:right="25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ith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approximately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quarter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population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income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falls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erty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line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collect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aid.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particularly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important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jurisdictions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require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defendant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represented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8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serious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criminal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defendant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enile.</w:t>
            </w:r>
          </w:p>
        </w:tc>
      </w:tr>
      <w:tr>
        <w:trPr>
          <w:trHeight w:val="136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4071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8: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Handling</w:t>
            </w:r>
            <w:r>
              <w:rPr>
                <w:rFonts w:ascii="Arial" w:hAnsi="Arial" w:cs="Arial" w:eastAsia="Arial"/>
                <w:b/>
                <w:bCs/>
                <w:spacing w:val="2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eedba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37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ailable: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accessible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public.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7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1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/>
                <w:bCs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hree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(Kiribati,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alau)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website.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(21%)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had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complaint.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hange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9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16</w:t>
            </w:r>
            <w:r>
              <w:rPr>
                <w:rFonts w:ascii="Arial" w:hAnsi="Arial" w:cs="Arial" w:eastAsia="Arial"/>
                <w:b/>
                <w:bCs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eloped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code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conduct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another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related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service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21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handling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websites,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noticeboard.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feedba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responded.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0" w:right="0"/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0pt;margin-top:45.354015pt;width:595.276001pt;height:11.339pt;mso-position-horizontal-relative:page;mso-position-vertical-relative:page;z-index:-14672" coordorigin="0,907" coordsize="11906,227">
            <v:shape style="position:absolute;left:0;top:907;width:11906;height:227" coordorigin="0,907" coordsize="11906,227" path="m0,1134l11906,1134,11906,907,0,907,0,1134xe" filled="t" fillcolor="#01403F" stroked="f">
              <v:path arrowok="t"/>
              <v:fill type="solid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365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74"/>
              <w:ind w:left="113" w:right="4071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9: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Handling</w:t>
            </w:r>
            <w:r>
              <w:rPr>
                <w:rFonts w:ascii="Arial" w:hAnsi="Arial" w:cs="Arial" w:eastAsia="Arial"/>
                <w:b/>
                <w:bCs/>
                <w:spacing w:val="2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2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eedba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3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officer:</w:t>
            </w:r>
            <w:r>
              <w:rPr>
                <w:rFonts w:ascii="Arial" w:hAnsi="Arial" w:cs="Arial" w:eastAsia="Arial"/>
                <w:b w:val="0"/>
                <w:bCs w:val="0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1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1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(36%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(Cook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concernin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Baselin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(21%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27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concernin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acifi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elopmen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2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reports,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refer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procedure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</w:p>
          <w:p>
            <w:pPr>
              <w:pStyle w:val="TableParagraph"/>
              <w:spacing w:line="263" w:lineRule="auto"/>
              <w:ind w:left="170" w:right="53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dealt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13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rend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e-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relation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obser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rising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falling.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educate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dissatisfied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outcome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decision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dealt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process.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36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3954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10:</w:t>
            </w:r>
            <w:r>
              <w:rPr>
                <w:rFonts w:ascii="Arial" w:hAnsi="Arial" w:cs="Arial" w:eastAsia="Arial"/>
                <w:b/>
                <w:bCs/>
                <w:spacing w:val="-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/>
                <w:bCs/>
                <w:spacing w:val="-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Handling</w:t>
            </w:r>
            <w:r>
              <w:rPr>
                <w:rFonts w:ascii="Arial" w:hAnsi="Arial" w:cs="Arial" w:eastAsia="Arial"/>
                <w:b/>
                <w:bCs/>
                <w:spacing w:val="-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-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eedba</w:t>
            </w: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1"/>
                <w:szCs w:val="21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629"/>
              <w:jc w:val="both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member: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filed.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61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17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(29%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(the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concernin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Baselin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onl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(14%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(Republi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24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concernin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staf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acifi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elopmen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34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Recommendation</w:t>
            </w:r>
            <w:r>
              <w:rPr>
                <w:rFonts w:ascii="Arial" w:hAnsi="Arial" w:cs="Arial" w:eastAsia="Arial"/>
                <w:b/>
                <w:bCs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/>
                <w:bCs/>
                <w:spacing w:val="-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reports,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refer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procedure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related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were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dealt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with.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e-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relation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obser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rising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falling.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191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11: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udicial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Resou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45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officer: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2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20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21</w:t>
            </w:r>
            <w:r>
              <w:rPr>
                <w:rFonts w:ascii="Arial" w:hAnsi="Arial" w:cs="Arial" w:eastAsia="Arial"/>
                <w:b/>
                <w:bCs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officer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presiding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eight</w:t>
            </w:r>
            <w:r>
              <w:rPr>
                <w:rFonts w:ascii="Arial" w:hAnsi="Arial" w:cs="Arial" w:eastAsia="Arial"/>
                <w:b w:val="0"/>
                <w:bCs w:val="0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(57%)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office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14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/>
                <w:bCs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includ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numbe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file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officer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wer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hearin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ind w:left="170" w:right="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particula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Ideall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 w:before="21"/>
              <w:ind w:left="170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perio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relatio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officers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rele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(indicato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1)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(indicato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centag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agains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officer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(indicato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9).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1600" w:right="48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229847pt;height:11.28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195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74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12: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Resou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59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staff: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result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obtained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viding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628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22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22</w:t>
            </w:r>
            <w:r>
              <w:rPr>
                <w:rFonts w:ascii="Arial" w:hAnsi="Arial" w:cs="Arial" w:eastAsia="Arial"/>
                <w:b/>
                <w:bCs/>
                <w:spacing w:val="3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staff/registry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filing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finalisation.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six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37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membe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1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should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include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both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registry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filing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finalisation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Ideall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e-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will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relation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atio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registry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hese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rele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other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(indicator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1),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(indicator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against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members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(indicator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417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3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13:</w:t>
            </w:r>
            <w:r>
              <w:rPr>
                <w:rFonts w:ascii="Arial" w:hAnsi="Arial" w:cs="Arial" w:eastAsia="Arial"/>
                <w:b/>
                <w:bCs/>
                <w:spacing w:val="5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anspa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58" w:lineRule="auto" w:before="75"/>
              <w:ind w:left="113" w:right="49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produce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contribute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publicl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ailabl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demonst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throug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publicatio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7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immediatel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subjec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3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29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23</w:t>
            </w:r>
            <w:r>
              <w:rPr>
                <w:rFonts w:ascii="Arial" w:hAnsi="Arial" w:cs="Arial" w:eastAsia="Arial"/>
                <w:b/>
                <w:bCs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immediately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internet.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only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judiciary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its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13" w:right="22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immediately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reporting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period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udiciary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site.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80" w:lineRule="exact"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63" w:lineRule="auto"/>
              <w:ind w:left="113" w:right="21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(Cook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Islands,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okelau)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produced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first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ork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2011/2012.</w:t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1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judiciarie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assis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publicatio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qualit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vid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national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internationa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stakeholders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hese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shoul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publishe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websit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95"/>
                <w:sz w:val="19"/>
                <w:szCs w:val="19"/>
              </w:rPr>
              <w:t>’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websit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exist.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0" w:right="0"/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group style="position:absolute;margin-left:0pt;margin-top:45.354015pt;width:595.276001pt;height:11.339pt;mso-position-horizontal-relative:page;mso-position-vertical-relative:page;z-index:-14671" coordorigin="0,907" coordsize="11906,227">
            <v:shape style="position:absolute;left:0;top:907;width:11906;height:227" coordorigin="0,907" coordsize="11906,227" path="m0,1134l11906,1134,11906,907,0,907,0,1134xe" filled="t" fillcolor="#01403F" stroked="f">
              <v:path arrowok="t"/>
              <v:fill type="solid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9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before="59"/>
              <w:ind w:left="113" w:right="334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K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90"/>
                <w:sz w:val="26"/>
                <w:szCs w:val="2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finding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before="59"/>
              <w:ind w:left="1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0"/>
                <w:sz w:val="26"/>
                <w:szCs w:val="26"/>
              </w:rPr>
              <w:t>Recommendation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968" w:hRule="exact"/>
        </w:trPr>
        <w:tc>
          <w:tcPr>
            <w:tcW w:w="8484" w:type="dxa"/>
            <w:gridSpan w:val="2"/>
            <w:tcBorders>
              <w:top w:val="single" w:sz="16" w:space="0" w:color="92BAC2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74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3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14:</w:t>
            </w:r>
            <w:r>
              <w:rPr>
                <w:rFonts w:ascii="Arial" w:hAnsi="Arial" w:cs="Arial" w:eastAsia="Arial"/>
                <w:b/>
                <w:bCs/>
                <w:spacing w:val="5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anspa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75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service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publicl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ailable.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535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21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/>
                <w:bCs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vision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bro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hures.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present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websites.</w:t>
            </w:r>
            <w:r>
              <w:rPr>
                <w:rFonts w:ascii="Arial" w:hAnsi="Arial" w:cs="Arial" w:eastAsia="Arial"/>
                <w:b w:val="0"/>
                <w:bCs w:val="0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approximately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quarte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populatio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PICs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8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vin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incom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fall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basic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ert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countr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majorit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client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appearin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withou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representation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important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47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conside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bes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service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potential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Interne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effect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presentin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informatio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stakeholder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assis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disa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antaged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group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acces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direct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63" w:lineRule="auto"/>
              <w:ind w:left="170" w:right="8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engagemen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potentia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poster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healt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clinic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ernmen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offices,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adi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bulletin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mean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important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informin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potentia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client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acces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lega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issues.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64" w:hRule="exact"/>
        </w:trPr>
        <w:tc>
          <w:tcPr>
            <w:tcW w:w="84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AD5CE"/>
          </w:tcPr>
          <w:p>
            <w:pPr>
              <w:pStyle w:val="TableParagraph"/>
              <w:spacing w:before="89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3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15:</w:t>
            </w:r>
            <w:r>
              <w:rPr>
                <w:rFonts w:ascii="Arial" w:hAnsi="Arial" w:cs="Arial" w:eastAsia="Arial"/>
                <w:b/>
                <w:bCs/>
                <w:spacing w:val="5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7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anspa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21"/>
                <w:szCs w:val="21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75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publishe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judgment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Interne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(throug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website).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973" w:hRule="exact"/>
        </w:trPr>
        <w:tc>
          <w:tcPr>
            <w:tcW w:w="425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A0C2C9"/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13" w:right="3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9"/>
                <w:szCs w:val="19"/>
              </w:rPr>
              <w:t>findin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/>
                <w:bCs/>
                <w:spacing w:val="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(93%)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publishing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Baseline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(93%)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using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with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publishing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online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previous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trend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impr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ement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ears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udicial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elopment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amme.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3" w:lineRule="auto"/>
              <w:ind w:left="113" w:right="2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finding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27</w:t>
            </w:r>
            <w:r>
              <w:rPr>
                <w:rFonts w:ascii="Arial" w:hAnsi="Arial" w:cs="Arial" w:eastAsia="Arial"/>
                <w:b/>
                <w:bCs/>
                <w:spacing w:val="4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(71%)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published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well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higher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Republic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also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publish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decisions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aditional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Rights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232" w:type="dxa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6" w:space="0" w:color="BED3D8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3" w:lineRule="auto"/>
              <w:ind w:left="170" w:right="22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encou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publicatio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judgment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nationa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increase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understandin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acifi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regio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acifi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courts.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3" w:lineRule="auto"/>
              <w:ind w:left="170" w:right="15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19"/>
                <w:szCs w:val="19"/>
              </w:rPr>
              <w:t>Recommendatio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Chie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ustices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Leadershi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orksho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hel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18-2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October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note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concludin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resolution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meetin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maintenanc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essentia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integrity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judicia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system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acific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end,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Chie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urg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acLI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oundation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funde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ongoin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basi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propose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independen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revie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acLII.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63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780" w:bottom="280" w:left="1600" w:right="48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530.078674pt;margin-top:284.173615pt;width:11.339pt;height:8.504pt;mso-position-horizontal-relative:page;mso-position-vertical-relative:page;z-index:-14670" coordorigin="10602,5683" coordsize="227,170">
            <v:shape style="position:absolute;left:10602;top:5683;width:227;height:170" coordorigin="10602,5683" coordsize="227,170" path="m10715,5683l10602,5854,10828,5854,10715,568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309.685425pt;width:11.339pt;height:8.504pt;mso-position-horizontal-relative:page;mso-position-vertical-relative:page;z-index:-14669" coordorigin="10602,6194" coordsize="227,170">
            <v:shape style="position:absolute;left:10602;top:6194;width:227;height:170" coordorigin="10602,6194" coordsize="227,170" path="m10828,6194l10602,6194,10715,6364,10828,619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471.968506pt;width:11.339pt;height:8.504pt;mso-position-horizontal-relative:page;mso-position-vertical-relative:page;z-index:-14668" coordorigin="10602,9439" coordsize="227,170">
            <v:shape style="position:absolute;left:10602;top:9439;width:227;height:170" coordorigin="10602,9439" coordsize="227,170" path="m10715,9439l10602,9609,10828,9609,10715,943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496.063202pt;width:11.339pt;height:8.504pt;mso-position-horizontal-relative:page;mso-position-vertical-relative:page;z-index:-14667" coordorigin="10602,9921" coordsize="227,170">
            <v:shape style="position:absolute;left:10602;top:9921;width:227;height:170" coordorigin="10602,9921" coordsize="227,170" path="m10715,9921l10602,10091,10828,10091,10715,992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534.330811pt;width:11.339pt;height:8.504pt;mso-position-horizontal-relative:page;mso-position-vertical-relative:page;z-index:-14666" coordorigin="10602,10687" coordsize="227,170">
            <v:shape style="position:absolute;left:10602;top:10687;width:227;height:170" coordorigin="10602,10687" coordsize="227,170" path="m10715,10687l10602,10857,10828,10857,10715,1068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559.134033pt;width:11.339pt;height:8.504pt;mso-position-horizontal-relative:page;mso-position-vertical-relative:page;z-index:-14665" coordorigin="10602,11183" coordsize="227,170">
            <v:shape style="position:absolute;left:10602;top:11183;width:227;height:170" coordorigin="10602,11183" coordsize="227,170" path="m10715,11183l10602,11353,10828,11353,10715,1118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584.645813pt;width:11.339pt;height:8.504pt;mso-position-horizontal-relative:page;mso-position-vertical-relative:page;z-index:-14664" coordorigin="10602,11693" coordsize="227,170">
            <v:shape style="position:absolute;left:10602;top:11693;width:227;height:170" coordorigin="10602,11693" coordsize="227,170" path="m10715,11693l10602,11863,10828,11863,10715,1169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333.779602pt;width:11.339pt;height:8.504pt;mso-position-horizontal-relative:page;mso-position-vertical-relative:page;z-index:-14659" coordorigin="10602,6676" coordsize="227,170">
            <v:shape style="position:absolute;left:10602;top:6676;width:227;height:170" coordorigin="10602,6676" coordsize="227,170" path="m10715,6676l10602,6846,10828,6846,10715,667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358.582825pt;width:11.339pt;height:8.504pt;mso-position-horizontal-relative:page;mso-position-vertical-relative:page;z-index:-14658" coordorigin="10602,7172" coordsize="227,170">
            <v:shape style="position:absolute;left:10602;top:7172;width:227;height:170" coordorigin="10602,7172" coordsize="227,170" path="m10715,7172l10602,7342,10828,7342,10715,717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383.386017pt;width:11.339pt;height:8.504pt;mso-position-horizontal-relative:page;mso-position-vertical-relative:page;z-index:-14657" coordorigin="10602,7668" coordsize="227,170">
            <v:shape style="position:absolute;left:10602;top:7668;width:227;height:170" coordorigin="10602,7668" coordsize="227,170" path="m10715,7668l10602,7838,10828,7838,10715,7668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0.078674pt;margin-top:408.897705pt;width:11.339pt;height:8.504pt;mso-position-horizontal-relative:page;mso-position-vertical-relative:page;z-index:-14656" coordorigin="10602,8178" coordsize="227,170">
            <v:shape style="position:absolute;left:10602;top:8178;width:227;height:170" coordorigin="10602,8178" coordsize="227,170" path="m10715,8178l10602,8348,10828,8348,10715,8178xe" filled="t" fillcolor="#000000" stroked="f">
              <v:path arrowok="t"/>
              <v:fill type="solid"/>
            </v:shape>
            <w10:wrap type="none"/>
          </v:group>
        </w:pict>
      </w:r>
      <w:r>
        <w:rPr>
          <w:sz w:val="12"/>
          <w:szCs w:val="12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229847pt;height:11.28pt;mso-position-horizontal-relative:char;mso-position-vertical-relative:line" type="#_x0000_t75">
            <v:imagedata r:id="rId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 w:before="65"/>
        <w:ind w:right="1634"/>
        <w:jc w:val="left"/>
      </w:pP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summary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pe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"/>
          <w:w w:val="95"/>
        </w:rPr>
        <w:t> </w:t>
      </w:r>
      <w:r>
        <w:rPr>
          <w:b w:val="0"/>
          <w:bCs w:val="0"/>
          <w:spacing w:val="0"/>
          <w:w w:val="95"/>
        </w:rPr>
        <w:t>15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indicators</w:t>
      </w:r>
      <w:r>
        <w:rPr>
          <w:b w:val="0"/>
          <w:bCs w:val="0"/>
          <w:spacing w:val="0"/>
          <w:w w:val="98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23"/>
          <w:w w:val="95"/>
        </w:rPr>
        <w:t>T</w:t>
      </w:r>
      <w:r>
        <w:rPr>
          <w:b w:val="0"/>
          <w:bCs w:val="0"/>
          <w:spacing w:val="0"/>
          <w:w w:val="95"/>
        </w:rPr>
        <w:t>able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8.1.</w:t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984" w:val="left" w:leader="none"/>
        </w:tabs>
        <w:spacing w:before="65"/>
        <w:ind w:left="850" w:right="0"/>
        <w:jc w:val="left"/>
      </w:pP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8.1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-4"/>
          <w:w w:val="95"/>
        </w:rPr>
        <w:t>r</w:t>
      </w:r>
      <w:r>
        <w:rPr>
          <w:b w:val="0"/>
          <w:bCs w:val="0"/>
          <w:spacing w:val="0"/>
          <w:w w:val="95"/>
        </w:rPr>
        <w:t>centage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14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currently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indicator</w:t>
      </w:r>
      <w:r>
        <w:rPr>
          <w:b w:val="0"/>
          <w:bCs w:val="0"/>
          <w:spacing w:val="0"/>
          <w:w w:val="100"/>
        </w:rPr>
      </w:r>
    </w:p>
    <w:p>
      <w:pPr>
        <w:spacing w:line="80" w:lineRule="exact" w:before="9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8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02" w:hRule="exact"/>
        </w:trPr>
        <w:tc>
          <w:tcPr>
            <w:tcW w:w="6478" w:type="dxa"/>
            <w:gridSpan w:val="2"/>
            <w:tcBorders>
              <w:top w:val="single" w:sz="8" w:space="0" w:color="65A5AE"/>
              <w:left w:val="nil" w:sz="6" w:space="0" w:color="auto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before="80"/>
              <w:ind w:left="5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4"/>
                <w:w w:val="95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line="240" w:lineRule="exact" w:before="85"/>
              <w:ind w:left="126" w:right="9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3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cur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5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eport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2011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Baselin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65A5AE"/>
              <w:left w:val="single" w:sz="12" w:space="0" w:color="A0C2C9"/>
              <w:bottom w:val="single" w:sz="8" w:space="0" w:color="A0C2C9"/>
              <w:right w:val="single" w:sz="12" w:space="0" w:color="A0C2C9"/>
            </w:tcBorders>
            <w:shd w:val="clear" w:color="auto" w:fill="A0C2C9"/>
          </w:tcPr>
          <w:p>
            <w:pPr>
              <w:pStyle w:val="TableParagraph"/>
              <w:spacing w:line="240" w:lineRule="exact" w:before="85"/>
              <w:ind w:left="186" w:right="28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centag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3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21"/>
                <w:szCs w:val="21"/>
              </w:rPr>
              <w:t>PJDP</w:t>
            </w:r>
            <w:r>
              <w:rPr>
                <w:rFonts w:ascii="Arial" w:hAnsi="Arial" w:cs="Arial" w:eastAsia="Arial"/>
                <w:b/>
                <w:bCs/>
                <w:spacing w:val="-3"/>
                <w:w w:val="8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countrie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2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cur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51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eport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indicator</w:t>
            </w:r>
            <w:r>
              <w:rPr>
                <w:rFonts w:ascii="Arial" w:hAnsi="Arial" w:cs="Arial" w:eastAsia="Arial"/>
                <w:b/>
                <w:bCs/>
                <w:spacing w:val="-3"/>
                <w:w w:val="93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2012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8"/>
                <w:w w:val="9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21"/>
                <w:szCs w:val="21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5"/>
                <w:w w:val="9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507" w:hRule="exact"/>
        </w:trPr>
        <w:tc>
          <w:tcPr>
            <w:tcW w:w="510" w:type="dxa"/>
            <w:tcBorders>
              <w:top w:val="single" w:sz="8" w:space="0" w:color="A0C2C9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A0C2C9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Clea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A0C2C9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ation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from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filing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finalisation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appeals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50%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erturn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appeal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nil" w:sz="6" w:space="0" w:color="auto"/>
            </w:tcBorders>
            <w:shd w:val="clear" w:color="auto" w:fill="F47721"/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anted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fee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nil" w:sz="6" w:space="0" w:color="auto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disposed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cuit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50%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(7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nil" w:sz="6" w:space="0" w:color="auto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party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legal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aid</w:t>
            </w:r>
          </w:p>
        </w:tc>
        <w:tc>
          <w:tcPr>
            <w:tcW w:w="1701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nil" w:sz="6" w:space="0" w:color="auto"/>
            </w:tcBorders>
            <w:shd w:val="clear" w:color="auto" w:fill="F4772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19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Documented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ving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processing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7" w:right="177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21%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36%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57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centage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complaints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rece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concerning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(2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29%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(4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judicial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officer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57%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(8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cases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member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staff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43%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(6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1"/>
                <w:szCs w:val="21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676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produces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contributes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2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64%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(9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9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65A5AE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Information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ailable</w:t>
            </w:r>
          </w:p>
        </w:tc>
        <w:tc>
          <w:tcPr>
            <w:tcW w:w="1701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29%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(4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36%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(5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767" w:hRule="exact"/>
        </w:trPr>
        <w:tc>
          <w:tcPr>
            <w:tcW w:w="510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  <w:shd w:val="clear" w:color="auto" w:fill="11616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1"/>
                <w:szCs w:val="21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5968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nil" w:sz="6" w:space="0" w:color="auto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68" w:lineRule="auto"/>
              <w:ind w:left="113" w:right="207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publishes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judgments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(court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21"/>
                <w:szCs w:val="21"/>
              </w:rPr>
              <w:t>acLII)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701" w:type="dxa"/>
            <w:tcBorders>
              <w:top w:val="single" w:sz="8" w:space="0" w:color="92BAC2"/>
              <w:left w:val="nil" w:sz="6" w:space="0" w:color="auto"/>
              <w:bottom w:val="single" w:sz="8" w:space="0" w:color="92BAC2"/>
              <w:right w:val="single" w:sz="12" w:space="0" w:color="A0C2C9"/>
            </w:tcBorders>
            <w:shd w:val="clear" w:color="auto" w:fill="F47721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56" w:type="dxa"/>
            <w:tcBorders>
              <w:top w:val="single" w:sz="8" w:space="0" w:color="92BAC2"/>
              <w:left w:val="single" w:sz="12" w:space="0" w:color="A0C2C9"/>
              <w:bottom w:val="single" w:sz="8" w:space="0" w:color="92BAC2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93%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(13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  <w:t>14)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5"/>
        <w:ind w:left="3174" w:right="2109"/>
        <w:jc w:val="left"/>
      </w:pPr>
      <w:r>
        <w:rPr/>
        <w:pict>
          <v:group style="position:absolute;margin-left:530.078674pt;margin-top:-77.469421pt;width:11.339pt;height:8.504pt;mso-position-horizontal-relative:page;mso-position-vertical-relative:paragraph;z-index:-14663" coordorigin="10602,-1549" coordsize="227,170">
            <v:shape style="position:absolute;left:10602;top:-1549;width:227;height:170" coordorigin="10602,-1549" coordsize="227,170" path="m10715,-1549l10602,-1379,10828,-1379,10715,-154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8.030998pt;margin-top:-3.059721pt;width:85.039pt;height:25.512pt;mso-position-horizontal-relative:page;mso-position-vertical-relative:paragraph;z-index:-14662" coordorigin="1361,-61" coordsize="1701,510">
            <v:shape style="position:absolute;left:1361;top:-61;width:1701;height:510" coordorigin="1361,-61" coordsize="1701,510" path="m1361,449l3061,449,3061,-61,1361,-61,1361,449xe" filled="t" fillcolor="#D01C26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5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less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5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left="3174" w:right="2109"/>
        <w:jc w:val="left"/>
      </w:pPr>
      <w:r>
        <w:rPr/>
        <w:pict>
          <v:group style="position:absolute;margin-left:68.030998pt;margin-top:-3.059423pt;width:85.039pt;height:25.512pt;mso-position-horizontal-relative:page;mso-position-vertical-relative:paragraph;z-index:-14661" coordorigin="1361,-61" coordsize="1701,510">
            <v:shape style="position:absolute;left:1361;top:-61;width:1701;height:510" coordorigin="1361,-61" coordsize="1701,510" path="m1361,449l3061,449,3061,-61,1361,-61,1361,449xe" filled="t" fillcolor="#F47721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6–9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9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174" w:right="2109"/>
        <w:jc w:val="left"/>
      </w:pPr>
      <w:r>
        <w:rPr/>
        <w:pict>
          <v:group style="position:absolute;margin-left:68.030998pt;margin-top:-6.313423pt;width:85.039pt;height:25.512pt;mso-position-horizontal-relative:page;mso-position-vertical-relative:paragraph;z-index:-14660" coordorigin="1361,-126" coordsize="1701,510">
            <v:shape style="position:absolute;left:1361;top:-126;width:1701;height:510" coordorigin="1361,-126" coordsize="1701,510" path="m1361,384l3061,384,3061,-126,1361,-126,1361,384xe" filled="t" fillcolor="#5C9F42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95"/>
        </w:rPr>
        <w:t>10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more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countries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can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0"/>
          <w:w w:val="95"/>
        </w:rPr>
        <w:t> </w:t>
      </w:r>
      <w:r>
        <w:rPr>
          <w:b w:val="0"/>
          <w:bCs w:val="0"/>
          <w:spacing w:val="0"/>
          <w:w w:val="95"/>
        </w:rPr>
        <w:t>indicato</w:t>
      </w:r>
      <w:r>
        <w:rPr>
          <w:b w:val="0"/>
          <w:bCs w:val="0"/>
          <w:spacing w:val="-16"/>
          <w:w w:val="95"/>
        </w:rPr>
        <w:t>r</w:t>
      </w:r>
      <w:r>
        <w:rPr>
          <w:b w:val="0"/>
          <w:bCs w:val="0"/>
          <w:spacing w:val="0"/>
          <w:w w:val="95"/>
        </w:rPr>
        <w:t>.</w:t>
      </w:r>
    </w:p>
    <w:p>
      <w:pPr>
        <w:spacing w:after="0"/>
        <w:jc w:val="left"/>
        <w:sectPr>
          <w:pgSz w:w="11906" w:h="16840"/>
          <w:pgMar w:header="305" w:footer="0" w:top="78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620" w:lineRule="exact"/>
        <w:ind w:right="2712"/>
        <w:jc w:val="left"/>
      </w:pPr>
      <w:r>
        <w:rPr/>
        <w:pict>
          <v:group style="position:absolute;margin-left:0pt;margin-top:6.279724pt;width:79.37pt;height:53.858pt;mso-position-horizontal-relative:page;mso-position-vertical-relative:paragraph;z-index:-14655" coordorigin="0,126" coordsize="1587,1077">
            <v:shape style="position:absolute;left:0;top:126;width:1587;height:1077" coordorigin="0,126" coordsize="1587,1077" path="m0,1203l1587,1203,1587,126,0,126,0,1203xe" filled="t" fillcolor="#6E8778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.452999pt;margin-top:12.880192pt;width:24.464001pt;height:44pt;mso-position-horizontal-relative:page;mso-position-vertical-relative:paragraph;z-index:-14653" type="#_x0000_t202" filled="f" stroked="f">
            <v:textbox inset="0,0,0,0">
              <w:txbxContent>
                <w:p>
                  <w:pPr>
                    <w:spacing w:line="866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88"/>
                      <w:szCs w:val="88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bookmarkStart w:name="9. Regional Justice Performance Framewor" w:id="36"/>
      <w:bookmarkEnd w:id="36"/>
      <w:r>
        <w:rPr/>
      </w:r>
      <w:r>
        <w:rPr>
          <w:b w:val="0"/>
          <w:bCs w:val="0"/>
          <w:color w:val="116161"/>
          <w:spacing w:val="-6"/>
          <w:w w:val="95"/>
        </w:rPr>
        <w:t>Regiona</w:t>
      </w:r>
      <w:r>
        <w:rPr>
          <w:b w:val="0"/>
          <w:bCs w:val="0"/>
          <w:color w:val="116161"/>
          <w:spacing w:val="0"/>
          <w:w w:val="95"/>
        </w:rPr>
        <w:t>l</w:t>
      </w:r>
      <w:r>
        <w:rPr>
          <w:b w:val="0"/>
          <w:bCs w:val="0"/>
          <w:color w:val="116161"/>
          <w:spacing w:val="-64"/>
          <w:w w:val="95"/>
        </w:rPr>
        <w:t> </w:t>
      </w:r>
      <w:r>
        <w:rPr>
          <w:b w:val="0"/>
          <w:bCs w:val="0"/>
          <w:color w:val="116161"/>
          <w:spacing w:val="-30"/>
          <w:w w:val="95"/>
        </w:rPr>
        <w:t>J</w:t>
      </w:r>
      <w:r>
        <w:rPr>
          <w:b w:val="0"/>
          <w:bCs w:val="0"/>
          <w:color w:val="116161"/>
          <w:spacing w:val="-6"/>
          <w:w w:val="95"/>
        </w:rPr>
        <w:t>ustic</w:t>
      </w:r>
      <w:r>
        <w:rPr>
          <w:b w:val="0"/>
          <w:bCs w:val="0"/>
          <w:color w:val="116161"/>
          <w:spacing w:val="0"/>
          <w:w w:val="95"/>
        </w:rPr>
        <w:t>e</w:t>
      </w:r>
      <w:r>
        <w:rPr>
          <w:b w:val="0"/>
          <w:bCs w:val="0"/>
          <w:color w:val="116161"/>
          <w:spacing w:val="-63"/>
          <w:w w:val="95"/>
        </w:rPr>
        <w:t> </w:t>
      </w:r>
      <w:r>
        <w:rPr>
          <w:b w:val="0"/>
          <w:bCs w:val="0"/>
          <w:color w:val="116161"/>
          <w:spacing w:val="-38"/>
          <w:w w:val="95"/>
        </w:rPr>
        <w:t>P</w:t>
      </w:r>
      <w:r>
        <w:rPr>
          <w:b w:val="0"/>
          <w:bCs w:val="0"/>
          <w:color w:val="116161"/>
          <w:spacing w:val="-6"/>
          <w:w w:val="95"/>
        </w:rPr>
        <w:t>erformance</w:t>
      </w:r>
      <w:r>
        <w:rPr>
          <w:b w:val="0"/>
          <w:bCs w:val="0"/>
          <w:color w:val="116161"/>
          <w:spacing w:val="-6"/>
          <w:w w:val="96"/>
        </w:rPr>
        <w:t> </w:t>
      </w:r>
      <w:r>
        <w:rPr>
          <w:b w:val="0"/>
          <w:bCs w:val="0"/>
          <w:color w:val="116161"/>
          <w:spacing w:val="-34"/>
          <w:w w:val="95"/>
        </w:rPr>
        <w:t>F</w:t>
      </w:r>
      <w:r>
        <w:rPr>
          <w:b w:val="0"/>
          <w:bCs w:val="0"/>
          <w:color w:val="116161"/>
          <w:spacing w:val="-14"/>
          <w:w w:val="95"/>
        </w:rPr>
        <w:t>r</w:t>
      </w:r>
      <w:r>
        <w:rPr>
          <w:b w:val="0"/>
          <w:bCs w:val="0"/>
          <w:color w:val="116161"/>
          <w:spacing w:val="-6"/>
          <w:w w:val="95"/>
        </w:rPr>
        <w:t>ame</w:t>
      </w:r>
      <w:r>
        <w:rPr>
          <w:b w:val="0"/>
          <w:bCs w:val="0"/>
          <w:color w:val="116161"/>
          <w:spacing w:val="-14"/>
          <w:w w:val="95"/>
        </w:rPr>
        <w:t>w</w:t>
      </w:r>
      <w:r>
        <w:rPr>
          <w:b w:val="0"/>
          <w:bCs w:val="0"/>
          <w:color w:val="116161"/>
          <w:spacing w:val="-6"/>
          <w:w w:val="95"/>
        </w:rPr>
        <w:t>ork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before="47"/>
        <w:ind w:right="4038"/>
        <w:jc w:val="both"/>
      </w:pPr>
      <w:r>
        <w:rPr>
          <w:b w:val="0"/>
          <w:bCs w:val="0"/>
          <w:color w:val="116161"/>
          <w:spacing w:val="0"/>
          <w:w w:val="100"/>
        </w:rPr>
        <w:t>Ownership,</w:t>
      </w:r>
      <w:r>
        <w:rPr>
          <w:b w:val="0"/>
          <w:bCs w:val="0"/>
          <w:color w:val="116161"/>
          <w:spacing w:val="-48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Results,</w:t>
      </w:r>
      <w:r>
        <w:rPr>
          <w:b w:val="0"/>
          <w:bCs w:val="0"/>
          <w:color w:val="116161"/>
          <w:spacing w:val="-59"/>
          <w:w w:val="100"/>
        </w:rPr>
        <w:t> </w:t>
      </w:r>
      <w:r>
        <w:rPr>
          <w:b w:val="0"/>
          <w:bCs w:val="0"/>
          <w:color w:val="116161"/>
          <w:spacing w:val="-27"/>
          <w:w w:val="100"/>
        </w:rPr>
        <w:t>T</w:t>
      </w:r>
      <w:r>
        <w:rPr>
          <w:b w:val="0"/>
          <w:bCs w:val="0"/>
          <w:color w:val="116161"/>
          <w:spacing w:val="0"/>
          <w:w w:val="100"/>
        </w:rPr>
        <w:t>rust</w:t>
      </w:r>
      <w:r>
        <w:rPr>
          <w:b w:val="0"/>
          <w:bCs w:val="0"/>
          <w:color w:val="116161"/>
          <w:spacing w:val="-47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and</w:t>
      </w:r>
      <w:r>
        <w:rPr>
          <w:b w:val="0"/>
          <w:bCs w:val="0"/>
          <w:color w:val="116161"/>
          <w:spacing w:val="-54"/>
          <w:w w:val="100"/>
        </w:rPr>
        <w:t> </w:t>
      </w:r>
      <w:r>
        <w:rPr>
          <w:b w:val="0"/>
          <w:bCs w:val="0"/>
          <w:color w:val="116161"/>
          <w:spacing w:val="0"/>
          <w:w w:val="100"/>
        </w:rPr>
        <w:t>Accountability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hese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four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principles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underpin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4"/>
          <w:w w:val="95"/>
        </w:rPr>
        <w:t>n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international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statements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37"/>
          <w:w w:val="95"/>
        </w:rPr>
        <w:t> </w:t>
      </w:r>
      <w:r>
        <w:rPr>
          <w:b w:val="0"/>
          <w:bCs w:val="0"/>
          <w:spacing w:val="0"/>
          <w:w w:val="95"/>
        </w:rPr>
        <w:t>judicial</w:t>
      </w:r>
      <w:r>
        <w:rPr>
          <w:b w:val="0"/>
          <w:bCs w:val="0"/>
          <w:spacing w:val="0"/>
          <w:w w:val="105"/>
        </w:rPr>
        <w:t> </w:t>
      </w:r>
      <w:r>
        <w:rPr>
          <w:b w:val="0"/>
          <w:bCs w:val="0"/>
          <w:spacing w:val="0"/>
          <w:w w:val="95"/>
        </w:rPr>
        <w:t>integrity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independence</w:t>
      </w:r>
      <w:r>
        <w:rPr>
          <w:b w:val="0"/>
          <w:bCs w:val="0"/>
          <w:spacing w:val="15"/>
          <w:w w:val="95"/>
        </w:rPr>
        <w:t>.</w:t>
      </w: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hey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also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feature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ourth</w:t>
      </w:r>
      <w:r>
        <w:rPr>
          <w:b w:val="0"/>
          <w:bCs w:val="0"/>
          <w:spacing w:val="-17"/>
          <w:w w:val="95"/>
        </w:rPr>
        <w:t> </w:t>
      </w:r>
      <w:r>
        <w:rPr>
          <w:b w:val="0"/>
          <w:bCs w:val="0"/>
          <w:spacing w:val="0"/>
          <w:w w:val="95"/>
        </w:rPr>
        <w:t>High-Le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el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orum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-25"/>
          <w:w w:val="95"/>
        </w:rPr>
        <w:t> </w:t>
      </w:r>
      <w:r>
        <w:rPr>
          <w:b w:val="0"/>
          <w:bCs w:val="0"/>
          <w:spacing w:val="0"/>
          <w:w w:val="95"/>
        </w:rPr>
        <w:t>Aid</w:t>
      </w:r>
      <w:r>
        <w:rPr>
          <w:b w:val="0"/>
          <w:bCs w:val="0"/>
          <w:spacing w:val="-16"/>
          <w:w w:val="95"/>
        </w:rPr>
        <w:t> </w:t>
      </w:r>
      <w:r>
        <w:rPr>
          <w:b w:val="0"/>
          <w:bCs w:val="0"/>
          <w:spacing w:val="0"/>
          <w:w w:val="95"/>
        </w:rPr>
        <w:t>Effect</w:t>
      </w:r>
      <w:r>
        <w:rPr>
          <w:b w:val="0"/>
          <w:bCs w:val="0"/>
          <w:spacing w:val="-5"/>
          <w:w w:val="95"/>
        </w:rPr>
        <w:t>i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eness</w:t>
      </w:r>
      <w:r>
        <w:rPr>
          <w:b w:val="0"/>
          <w:bCs w:val="0"/>
          <w:spacing w:val="0"/>
          <w:w w:val="87"/>
        </w:rPr>
        <w:t> </w:t>
      </w:r>
      <w:r>
        <w:rPr>
          <w:b w:val="0"/>
          <w:bCs w:val="0"/>
          <w:spacing w:val="0"/>
          <w:w w:val="95"/>
        </w:rPr>
        <w:t>that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took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place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Busan,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South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-9"/>
          <w:w w:val="95"/>
        </w:rPr>
        <w:t>K</w:t>
      </w:r>
      <w:r>
        <w:rPr>
          <w:b w:val="0"/>
          <w:bCs w:val="0"/>
          <w:spacing w:val="0"/>
          <w:w w:val="95"/>
        </w:rPr>
        <w:t>orea</w:t>
      </w:r>
      <w:r>
        <w:rPr>
          <w:b w:val="0"/>
          <w:bCs w:val="0"/>
          <w:spacing w:val="11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December</w:t>
      </w:r>
      <w:r>
        <w:rPr>
          <w:b w:val="0"/>
          <w:bCs w:val="0"/>
          <w:spacing w:val="12"/>
          <w:w w:val="95"/>
        </w:rPr>
        <w:t> </w:t>
      </w:r>
      <w:r>
        <w:rPr>
          <w:b w:val="0"/>
          <w:bCs w:val="0"/>
          <w:spacing w:val="0"/>
          <w:w w:val="95"/>
        </w:rPr>
        <w:t>2011: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040" w:val="left" w:leader="none"/>
        </w:tabs>
        <w:spacing w:line="268" w:lineRule="auto"/>
        <w:ind w:left="2041" w:right="1700" w:hanging="34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Ownership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000000"/>
          <w:spacing w:val="-4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elopment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priorities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-8"/>
          <w:w w:val="95"/>
          <w:sz w:val="21"/>
          <w:szCs w:val="21"/>
        </w:rPr>
        <w:t>b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000000"/>
          <w:spacing w:val="-4"/>
          <w:w w:val="9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000000"/>
          <w:spacing w:val="-5"/>
          <w:w w:val="95"/>
          <w:sz w:val="21"/>
          <w:szCs w:val="21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eloping</w:t>
      </w:r>
      <w:r>
        <w:rPr>
          <w:rFonts w:ascii="Arial" w:hAnsi="Arial" w:cs="Arial" w:eastAsia="Arial"/>
          <w:b/>
          <w:bCs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21"/>
          <w:szCs w:val="21"/>
        </w:rPr>
        <w:t>countries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1"/>
          <w:szCs w:val="21"/>
        </w:rPr>
        <w:t>artnerships</w:t>
      </w:r>
      <w:r>
        <w:rPr>
          <w:rFonts w:ascii="Arial" w:hAnsi="Arial" w:cs="Arial" w:eastAsia="Arial"/>
          <w:b w:val="0"/>
          <w:bCs w:val="0"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-3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1"/>
          <w:szCs w:val="21"/>
        </w:rPr>
        <w:t>elopment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can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only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succeed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if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they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are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led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eloping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countries,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implementing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approa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hes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are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tailored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country-specific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situations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  <w:t>needs.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040" w:val="left" w:leader="none"/>
        </w:tabs>
        <w:spacing w:line="268" w:lineRule="auto"/>
        <w:ind w:left="2041" w:right="1699" w:hanging="341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000000"/>
          <w:spacing w:val="-9"/>
          <w:w w:val="95"/>
        </w:rPr>
        <w:t>F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ocus</w:t>
      </w:r>
      <w:r>
        <w:rPr>
          <w:rFonts w:ascii="Arial" w:hAnsi="Arial" w:cs="Arial" w:eastAsia="Arial"/>
          <w:b/>
          <w:bCs/>
          <w:color w:val="000000"/>
          <w:spacing w:val="20"/>
          <w:w w:val="95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on</w:t>
      </w:r>
      <w:r>
        <w:rPr>
          <w:rFonts w:ascii="Arial" w:hAnsi="Arial" w:cs="Arial" w:eastAsia="Arial"/>
          <w:b/>
          <w:bCs/>
          <w:color w:val="000000"/>
          <w:spacing w:val="21"/>
          <w:w w:val="95"/>
        </w:rPr>
        <w:t> </w:t>
      </w:r>
      <w:r>
        <w:rPr>
          <w:rFonts w:ascii="Arial" w:hAnsi="Arial" w:cs="Arial" w:eastAsia="Arial"/>
          <w:b/>
          <w:bCs/>
          <w:color w:val="000000"/>
          <w:spacing w:val="-3"/>
          <w:w w:val="95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esults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Our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</w:t>
      </w:r>
      <w:r>
        <w:rPr>
          <w:b w:val="0"/>
          <w:bCs w:val="0"/>
          <w:color w:val="000000"/>
          <w:spacing w:val="-3"/>
          <w:w w:val="95"/>
        </w:rPr>
        <w:t>n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estments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efforts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must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h</w:t>
      </w:r>
      <w:r>
        <w:rPr>
          <w:b w:val="0"/>
          <w:bCs w:val="0"/>
          <w:color w:val="000000"/>
          <w:spacing w:val="-8"/>
          <w:w w:val="95"/>
        </w:rPr>
        <w:t>a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lasting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impact</w:t>
      </w:r>
      <w:r>
        <w:rPr>
          <w:b w:val="0"/>
          <w:bCs w:val="0"/>
          <w:color w:val="000000"/>
          <w:spacing w:val="20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21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</w:t>
      </w:r>
      <w:r>
        <w:rPr>
          <w:b w:val="0"/>
          <w:bCs w:val="0"/>
          <w:color w:val="000000"/>
          <w:spacing w:val="-4"/>
          <w:w w:val="95"/>
        </w:rPr>
        <w:t>r</w:t>
      </w:r>
      <w:r>
        <w:rPr>
          <w:b w:val="0"/>
          <w:bCs w:val="0"/>
          <w:color w:val="000000"/>
          <w:spacing w:val="0"/>
          <w:w w:val="95"/>
        </w:rPr>
        <w:t>adicating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0"/>
          <w:w w:val="95"/>
        </w:rPr>
        <w:t>p</w:t>
      </w:r>
      <w:r>
        <w:rPr>
          <w:b w:val="0"/>
          <w:bCs w:val="0"/>
          <w:color w:val="000000"/>
          <w:spacing w:val="-3"/>
          <w:w w:val="95"/>
        </w:rPr>
        <w:t>o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erty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reducing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inequalit</w:t>
      </w:r>
      <w:r>
        <w:rPr>
          <w:b w:val="0"/>
          <w:bCs w:val="0"/>
          <w:color w:val="000000"/>
          <w:spacing w:val="-19"/>
          <w:w w:val="95"/>
        </w:rPr>
        <w:t>y</w:t>
      </w:r>
      <w:r>
        <w:rPr>
          <w:b w:val="0"/>
          <w:bCs w:val="0"/>
          <w:color w:val="000000"/>
          <w:spacing w:val="0"/>
          <w:w w:val="95"/>
        </w:rPr>
        <w:t>,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sustainable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elopment,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on</w:t>
      </w:r>
      <w:r>
        <w:rPr>
          <w:b w:val="0"/>
          <w:bCs w:val="0"/>
          <w:color w:val="000000"/>
          <w:spacing w:val="5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enhancing</w:t>
      </w:r>
      <w:r>
        <w:rPr>
          <w:b w:val="0"/>
          <w:bCs w:val="0"/>
          <w:color w:val="000000"/>
          <w:spacing w:val="6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eloping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countries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capacities,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aligned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with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priorities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policies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set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out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-4"/>
          <w:w w:val="95"/>
        </w:rPr>
        <w:t>b</w:t>
      </w:r>
      <w:r>
        <w:rPr>
          <w:b w:val="0"/>
          <w:bCs w:val="0"/>
          <w:color w:val="000000"/>
          <w:spacing w:val="0"/>
          <w:w w:val="95"/>
        </w:rPr>
        <w:t>y</w:t>
      </w:r>
      <w:r>
        <w:rPr>
          <w:b w:val="0"/>
          <w:bCs w:val="0"/>
          <w:color w:val="000000"/>
          <w:spacing w:val="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2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de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eloping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95"/>
        </w:rPr>
        <w:t>countries</w:t>
      </w:r>
      <w:r>
        <w:rPr>
          <w:b w:val="0"/>
          <w:bCs w:val="0"/>
          <w:color w:val="000000"/>
          <w:spacing w:val="-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themsel</w:t>
      </w:r>
      <w:r>
        <w:rPr>
          <w:b w:val="0"/>
          <w:bCs w:val="0"/>
          <w:color w:val="000000"/>
          <w:spacing w:val="-3"/>
          <w:w w:val="95"/>
        </w:rPr>
        <w:t>v</w:t>
      </w:r>
      <w:r>
        <w:rPr>
          <w:b w:val="0"/>
          <w:bCs w:val="0"/>
          <w:color w:val="000000"/>
          <w:spacing w:val="0"/>
          <w:w w:val="95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040" w:val="left" w:leader="none"/>
        </w:tabs>
        <w:spacing w:line="268" w:lineRule="auto"/>
        <w:ind w:left="2041" w:right="1700" w:hanging="341"/>
        <w:jc w:val="both"/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Inclus</w:t>
      </w:r>
      <w:r>
        <w:rPr>
          <w:rFonts w:ascii="Arial" w:hAnsi="Arial" w:cs="Arial" w:eastAsia="Arial"/>
          <w:b/>
          <w:bCs/>
          <w:color w:val="000000"/>
          <w:spacing w:val="-4"/>
          <w:w w:val="95"/>
        </w:rPr>
        <w:t>i</w:t>
      </w:r>
      <w:r>
        <w:rPr>
          <w:rFonts w:ascii="Arial" w:hAnsi="Arial" w:cs="Arial" w:eastAsia="Arial"/>
          <w:b/>
          <w:bCs/>
          <w:color w:val="000000"/>
          <w:spacing w:val="-5"/>
          <w:w w:val="95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e</w:t>
      </w:r>
      <w:r>
        <w:rPr>
          <w:rFonts w:ascii="Arial" w:hAnsi="Arial" w:cs="Arial" w:eastAsia="Arial"/>
          <w:b/>
          <w:bCs/>
          <w:color w:val="000000"/>
          <w:spacing w:val="-14"/>
          <w:w w:val="95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d</w:t>
      </w:r>
      <w:r>
        <w:rPr>
          <w:rFonts w:ascii="Arial" w:hAnsi="Arial" w:cs="Arial" w:eastAsia="Arial"/>
          <w:b/>
          <w:bCs/>
          <w:color w:val="000000"/>
          <w:spacing w:val="-4"/>
          <w:w w:val="95"/>
        </w:rPr>
        <w:t>e</w:t>
      </w:r>
      <w:r>
        <w:rPr>
          <w:rFonts w:ascii="Arial" w:hAnsi="Arial" w:cs="Arial" w:eastAsia="Arial"/>
          <w:b/>
          <w:bCs/>
          <w:color w:val="000000"/>
          <w:spacing w:val="-5"/>
          <w:w w:val="95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elopment</w:t>
      </w:r>
      <w:r>
        <w:rPr>
          <w:rFonts w:ascii="Arial" w:hAnsi="Arial" w:cs="Arial" w:eastAsia="Arial"/>
          <w:b/>
          <w:bCs/>
          <w:color w:val="000000"/>
          <w:spacing w:val="-13"/>
          <w:w w:val="95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</w:rPr>
        <w:t>partnerships</w:t>
      </w:r>
      <w:r>
        <w:rPr>
          <w:b w:val="0"/>
          <w:bCs w:val="0"/>
          <w:color w:val="000000"/>
          <w:spacing w:val="0"/>
          <w:w w:val="95"/>
        </w:rPr>
        <w:t>.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Openness,</w:t>
      </w:r>
      <w:r>
        <w:rPr>
          <w:b w:val="0"/>
          <w:bCs w:val="0"/>
          <w:color w:val="000000"/>
          <w:spacing w:val="-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trust,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mutual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respect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and</w:t>
      </w:r>
      <w:r>
        <w:rPr>
          <w:b w:val="0"/>
          <w:bCs w:val="0"/>
          <w:color w:val="000000"/>
          <w:spacing w:val="-14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learning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lie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at</w:t>
      </w:r>
      <w:r>
        <w:rPr>
          <w:b w:val="0"/>
          <w:bCs w:val="0"/>
          <w:color w:val="000000"/>
          <w:spacing w:val="-13"/>
          <w:w w:val="95"/>
        </w:rPr>
        <w:t> </w:t>
      </w:r>
      <w:r>
        <w:rPr>
          <w:b w:val="0"/>
          <w:bCs w:val="0"/>
          <w:color w:val="000000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95"/>
        </w:rPr>
        <w:t> </w:t>
      </w:r>
      <w:r>
        <w:rPr>
          <w:b w:val="0"/>
          <w:bCs w:val="0"/>
          <w:color w:val="000000"/>
          <w:spacing w:val="0"/>
          <w:w w:val="100"/>
        </w:rPr>
        <w:t>core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effect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partnerships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support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</w:t>
      </w:r>
      <w:r>
        <w:rPr>
          <w:b w:val="0"/>
          <w:bCs w:val="0"/>
          <w:color w:val="000000"/>
          <w:spacing w:val="-4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elopment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goals,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recognising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3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different</w:t>
      </w:r>
      <w:r>
        <w:rPr>
          <w:b w:val="0"/>
          <w:bCs w:val="0"/>
          <w:color w:val="000000"/>
          <w:spacing w:val="-2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96"/>
        </w:rPr>
        <w:t> </w:t>
      </w:r>
      <w:r>
        <w:rPr>
          <w:b w:val="0"/>
          <w:bCs w:val="0"/>
          <w:color w:val="000000"/>
          <w:spacing w:val="0"/>
          <w:w w:val="100"/>
        </w:rPr>
        <w:t>complementary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roles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all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actors.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040" w:val="left" w:leader="none"/>
        </w:tabs>
        <w:spacing w:line="268" w:lineRule="auto"/>
        <w:ind w:left="2041" w:right="1700" w:hanging="341"/>
        <w:jc w:val="both"/>
        <w:rPr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6161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000000"/>
          <w:spacing w:val="-18"/>
          <w:w w:val="100"/>
        </w:rPr>
        <w:t>T</w:t>
      </w:r>
      <w:r>
        <w:rPr>
          <w:rFonts w:ascii="Arial" w:hAnsi="Arial" w:cs="Arial" w:eastAsia="Arial"/>
          <w:b/>
          <w:bCs/>
          <w:color w:val="000000"/>
          <w:spacing w:val="-7"/>
          <w:w w:val="100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anspa</w:t>
      </w:r>
      <w:r>
        <w:rPr>
          <w:rFonts w:ascii="Arial" w:hAnsi="Arial" w:cs="Arial" w:eastAsia="Arial"/>
          <w:b/>
          <w:bCs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en</w:t>
      </w:r>
      <w:r>
        <w:rPr>
          <w:rFonts w:ascii="Arial" w:hAnsi="Arial" w:cs="Arial" w:eastAsia="Arial"/>
          <w:b/>
          <w:bCs/>
          <w:color w:val="000000"/>
          <w:spacing w:val="-9"/>
          <w:w w:val="100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y</w:t>
      </w:r>
      <w:r>
        <w:rPr>
          <w:rFonts w:ascii="Arial" w:hAnsi="Arial" w:cs="Arial" w:eastAsia="Arial"/>
          <w:b/>
          <w:bCs/>
          <w:color w:val="000000"/>
          <w:spacing w:val="-33"/>
          <w:w w:val="10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b/>
          <w:bCs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accountability</w:t>
      </w:r>
      <w:r>
        <w:rPr>
          <w:rFonts w:ascii="Arial" w:hAnsi="Arial" w:cs="Arial" w:eastAsia="Arial"/>
          <w:b/>
          <w:bCs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b/>
          <w:bCs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ea</w:t>
      </w:r>
      <w:r>
        <w:rPr>
          <w:rFonts w:ascii="Arial" w:hAnsi="Arial" w:cs="Arial" w:eastAsia="Arial"/>
          <w:b/>
          <w:bCs/>
          <w:color w:val="000000"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h</w:t>
      </w:r>
      <w:r>
        <w:rPr>
          <w:rFonts w:ascii="Arial" w:hAnsi="Arial" w:cs="Arial" w:eastAsia="Arial"/>
          <w:b/>
          <w:bCs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</w:rPr>
        <w:t>other</w:t>
      </w:r>
      <w:r>
        <w:rPr>
          <w:b w:val="0"/>
          <w:bCs w:val="0"/>
          <w:color w:val="000000"/>
          <w:spacing w:val="0"/>
          <w:w w:val="100"/>
        </w:rPr>
        <w:t>.</w:t>
      </w:r>
      <w:r>
        <w:rPr>
          <w:b w:val="0"/>
          <w:bCs w:val="0"/>
          <w:color w:val="000000"/>
          <w:spacing w:val="-3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Mutual</w:t>
      </w:r>
      <w:r>
        <w:rPr>
          <w:b w:val="0"/>
          <w:bCs w:val="0"/>
          <w:color w:val="000000"/>
          <w:spacing w:val="-3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accountability</w:t>
      </w:r>
      <w:r>
        <w:rPr>
          <w:b w:val="0"/>
          <w:bCs w:val="0"/>
          <w:color w:val="000000"/>
          <w:spacing w:val="-3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3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accountability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intended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beneficiaries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our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co-ope</w:t>
      </w:r>
      <w:r>
        <w:rPr>
          <w:b w:val="0"/>
          <w:bCs w:val="0"/>
          <w:color w:val="000000"/>
          <w:spacing w:val="-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ation,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well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our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respect</w:t>
      </w:r>
      <w:r>
        <w:rPr>
          <w:b w:val="0"/>
          <w:bCs w:val="0"/>
          <w:color w:val="000000"/>
          <w:spacing w:val="-5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citizens,</w:t>
      </w:r>
      <w:r>
        <w:rPr>
          <w:b w:val="0"/>
          <w:bCs w:val="0"/>
          <w:color w:val="000000"/>
          <w:spacing w:val="0"/>
          <w:w w:val="98"/>
        </w:rPr>
        <w:t> </w:t>
      </w:r>
      <w:r>
        <w:rPr>
          <w:b w:val="0"/>
          <w:bCs w:val="0"/>
          <w:color w:val="000000"/>
          <w:spacing w:val="0"/>
          <w:w w:val="100"/>
        </w:rPr>
        <w:t>organisations,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constituents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shareholders,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critical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del</w:t>
      </w:r>
      <w:r>
        <w:rPr>
          <w:b w:val="0"/>
          <w:bCs w:val="0"/>
          <w:color w:val="000000"/>
          <w:spacing w:val="-4"/>
          <w:w w:val="100"/>
        </w:rPr>
        <w:t>i</w:t>
      </w:r>
      <w:r>
        <w:rPr>
          <w:b w:val="0"/>
          <w:bCs w:val="0"/>
          <w:color w:val="000000"/>
          <w:spacing w:val="-3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ering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results.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-18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ansparent</w:t>
      </w:r>
      <w:r>
        <w:rPr>
          <w:b w:val="0"/>
          <w:bCs w:val="0"/>
          <w:color w:val="000000"/>
          <w:spacing w:val="0"/>
          <w:w w:val="93"/>
        </w:rPr>
        <w:t> 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-3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actices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form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basis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enhanced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accountabilit</w:t>
      </w:r>
      <w:r>
        <w:rPr>
          <w:b w:val="0"/>
          <w:bCs w:val="0"/>
          <w:color w:val="000000"/>
          <w:spacing w:val="-2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  <w:position w:val="7"/>
          <w:sz w:val="12"/>
          <w:szCs w:val="12"/>
        </w:rPr>
        <w:t>56</w:t>
      </w:r>
      <w:r>
        <w:rPr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right="1700"/>
        <w:jc w:val="both"/>
      </w:pP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0"/>
          <w:w w:val="95"/>
        </w:rPr>
        <w:t>reports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represent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ehicle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through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-4"/>
          <w:w w:val="95"/>
        </w:rPr>
        <w:t>w</w:t>
      </w:r>
      <w:r>
        <w:rPr>
          <w:b w:val="0"/>
          <w:bCs w:val="0"/>
          <w:spacing w:val="0"/>
          <w:w w:val="95"/>
        </w:rPr>
        <w:t>hi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courts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take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wnership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39"/>
          <w:w w:val="95"/>
        </w:rPr>
        <w:t> 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</w:t>
      </w:r>
      <w:r>
        <w:rPr>
          <w:b w:val="0"/>
          <w:bCs w:val="0"/>
          <w:spacing w:val="40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0"/>
          <w:w w:val="97"/>
        </w:rPr>
        <w:t> 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-8"/>
          <w:w w:val="95"/>
        </w:rPr>
        <w:t>a</w:t>
      </w:r>
      <w:r>
        <w:rPr>
          <w:b w:val="0"/>
          <w:bCs w:val="0"/>
          <w:spacing w:val="-3"/>
          <w:w w:val="95"/>
        </w:rPr>
        <w:t>v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completed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during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-4"/>
          <w:w w:val="95"/>
        </w:rPr>
        <w:t>y</w:t>
      </w:r>
      <w:r>
        <w:rPr>
          <w:b w:val="0"/>
          <w:bCs w:val="0"/>
          <w:spacing w:val="0"/>
          <w:w w:val="95"/>
        </w:rPr>
        <w:t>ear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present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45"/>
          <w:w w:val="95"/>
        </w:rPr>
        <w:t> </w:t>
      </w:r>
      <w:r>
        <w:rPr>
          <w:b w:val="0"/>
          <w:bCs w:val="0"/>
          <w:spacing w:val="0"/>
          <w:w w:val="95"/>
        </w:rPr>
        <w:t>results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against</w:t>
      </w:r>
      <w:r>
        <w:rPr>
          <w:b w:val="0"/>
          <w:bCs w:val="0"/>
          <w:spacing w:val="46"/>
          <w:w w:val="95"/>
        </w:rPr>
        <w:t> </w:t>
      </w:r>
      <w:r>
        <w:rPr>
          <w:b w:val="0"/>
          <w:bCs w:val="0"/>
          <w:spacing w:val="0"/>
          <w:w w:val="95"/>
        </w:rPr>
        <w:t>key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performance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indicators.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doing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so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win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trust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are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accountable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to</w:t>
      </w:r>
      <w:r>
        <w:rPr>
          <w:b w:val="0"/>
          <w:bCs w:val="0"/>
          <w:spacing w:val="13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citizens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they</w:t>
      </w:r>
      <w:r>
        <w:rPr>
          <w:b w:val="0"/>
          <w:bCs w:val="0"/>
          <w:spacing w:val="8"/>
          <w:w w:val="95"/>
        </w:rPr>
        <w:t> </w:t>
      </w:r>
      <w:r>
        <w:rPr>
          <w:b w:val="0"/>
          <w:bCs w:val="0"/>
          <w:spacing w:val="0"/>
          <w:w w:val="95"/>
        </w:rPr>
        <w:t>ser</w:t>
      </w:r>
      <w:r>
        <w:rPr>
          <w:b w:val="0"/>
          <w:bCs w:val="0"/>
          <w:spacing w:val="-4"/>
          <w:w w:val="95"/>
        </w:rPr>
        <w:t>v</w:t>
      </w:r>
      <w:r>
        <w:rPr>
          <w:b w:val="0"/>
          <w:bCs w:val="0"/>
          <w:spacing w:val="0"/>
          <w:w w:val="95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8" w:lineRule="auto"/>
        <w:ind w:right="1699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Chief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ustices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at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their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leadership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meeting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7"/>
          <w:w w:val="95"/>
        </w:rPr>
        <w:t> </w:t>
      </w:r>
      <w:r>
        <w:rPr>
          <w:b w:val="0"/>
          <w:bCs w:val="0"/>
          <w:spacing w:val="0"/>
          <w:w w:val="95"/>
        </w:rPr>
        <w:t>Apia,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Samoa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Ma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-4"/>
          <w:w w:val="95"/>
        </w:rPr>
        <w:t>c</w:t>
      </w:r>
      <w:r>
        <w:rPr>
          <w:b w:val="0"/>
          <w:bCs w:val="0"/>
          <w:spacing w:val="0"/>
          <w:w w:val="95"/>
        </w:rPr>
        <w:t>h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36"/>
          <w:w w:val="95"/>
        </w:rPr>
        <w:t> </w:t>
      </w:r>
      <w:r>
        <w:rPr>
          <w:b w:val="0"/>
          <w:bCs w:val="0"/>
          <w:spacing w:val="0"/>
          <w:w w:val="95"/>
        </w:rPr>
        <w:t>endorsed</w:t>
      </w:r>
      <w:r>
        <w:rPr>
          <w:b w:val="0"/>
          <w:bCs w:val="0"/>
          <w:spacing w:val="35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95"/>
        </w:rPr>
        <w:t>foll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0"/>
          <w:w w:val="95"/>
        </w:rPr>
        <w:t>wing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Regional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7"/>
          <w:w w:val="95"/>
        </w:rPr>
        <w:t>J</w:t>
      </w:r>
      <w:r>
        <w:rPr>
          <w:b w:val="0"/>
          <w:bCs w:val="0"/>
          <w:spacing w:val="0"/>
          <w:w w:val="95"/>
        </w:rPr>
        <w:t>ustice</w:t>
      </w:r>
      <w:r>
        <w:rPr>
          <w:b w:val="0"/>
          <w:bCs w:val="0"/>
          <w:spacing w:val="15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10"/>
          <w:w w:val="95"/>
        </w:rPr>
        <w:t>F</w:t>
      </w:r>
      <w:r>
        <w:rPr>
          <w:b w:val="0"/>
          <w:bCs w:val="0"/>
          <w:spacing w:val="-3"/>
          <w:w w:val="95"/>
        </w:rPr>
        <w:t>r</w:t>
      </w:r>
      <w:r>
        <w:rPr>
          <w:b w:val="0"/>
          <w:bCs w:val="0"/>
          <w:spacing w:val="0"/>
          <w:w w:val="95"/>
        </w:rPr>
        <w:t>ame</w:t>
      </w:r>
      <w:r>
        <w:rPr>
          <w:b w:val="0"/>
          <w:bCs w:val="0"/>
          <w:spacing w:val="-3"/>
          <w:w w:val="95"/>
        </w:rPr>
        <w:t>w</w:t>
      </w:r>
      <w:r>
        <w:rPr>
          <w:b w:val="0"/>
          <w:bCs w:val="0"/>
          <w:spacing w:val="0"/>
          <w:w w:val="95"/>
        </w:rPr>
        <w:t>ork: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68" w:lineRule="auto"/>
        <w:ind w:left="2041" w:right="170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-11"/>
          <w:w w:val="9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he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Chief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ustices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countries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participating</w:t>
      </w:r>
      <w:r>
        <w:rPr>
          <w:rFonts w:ascii="Arial" w:hAnsi="Arial" w:cs="Arial" w:eastAsia="Arial"/>
          <w:b w:val="0"/>
          <w:bCs w:val="0"/>
          <w:i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acific</w:t>
      </w:r>
      <w:r>
        <w:rPr>
          <w:rFonts w:ascii="Arial" w:hAnsi="Arial" w:cs="Arial" w:eastAsia="Arial"/>
          <w:b w:val="0"/>
          <w:bCs w:val="0"/>
          <w:i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udicial</w:t>
      </w:r>
      <w:r>
        <w:rPr>
          <w:rFonts w:ascii="Arial" w:hAnsi="Arial" w:cs="Arial" w:eastAsia="Arial"/>
          <w:b w:val="0"/>
          <w:bCs w:val="0"/>
          <w:i/>
          <w:spacing w:val="2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elopment</w:t>
      </w:r>
      <w:r>
        <w:rPr>
          <w:rFonts w:ascii="Arial" w:hAnsi="Arial" w:cs="Arial" w:eastAsia="Arial"/>
          <w:b w:val="0"/>
          <w:bCs w:val="0"/>
          <w:i/>
          <w:spacing w:val="0"/>
          <w:w w:val="98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Prog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amme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agree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progress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ely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build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capacity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their</w:t>
      </w:r>
      <w:r>
        <w:rPr>
          <w:rFonts w:ascii="Arial" w:hAnsi="Arial" w:cs="Arial" w:eastAsia="Arial"/>
          <w:b w:val="0"/>
          <w:bCs w:val="0"/>
          <w:i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judicial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staff</w:t>
      </w:r>
      <w:r>
        <w:rPr>
          <w:rFonts w:ascii="Arial" w:hAnsi="Arial" w:cs="Arial" w:eastAsia="Arial"/>
          <w:b w:val="0"/>
          <w:bCs w:val="0"/>
          <w:i/>
          <w:spacing w:val="0"/>
          <w:w w:val="9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colleagues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so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as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to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publish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Annual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Reports: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22"/>
        </w:numPr>
        <w:tabs>
          <w:tab w:pos="2324" w:val="left" w:leader="none"/>
        </w:tabs>
        <w:ind w:left="2324" w:right="5830" w:hanging="28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on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national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9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acific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regional</w:t>
      </w:r>
      <w:r>
        <w:rPr>
          <w:rFonts w:ascii="Arial" w:hAnsi="Arial" w:cs="Arial" w:eastAsia="Arial"/>
          <w:b w:val="0"/>
          <w:bCs w:val="0"/>
          <w:i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websites,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22"/>
        </w:numPr>
        <w:tabs>
          <w:tab w:pos="2324" w:val="left" w:leader="none"/>
        </w:tabs>
        <w:ind w:left="2324" w:right="5055" w:hanging="28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within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one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ear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end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reporting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period,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22"/>
        </w:numPr>
        <w:tabs>
          <w:tab w:pos="2324" w:val="left" w:leader="none"/>
        </w:tabs>
        <w:ind w:left="2324" w:right="8448" w:hanging="28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include: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22"/>
        </w:numPr>
        <w:tabs>
          <w:tab w:pos="2608" w:val="left" w:leader="none"/>
        </w:tabs>
        <w:spacing w:line="268" w:lineRule="auto"/>
        <w:ind w:left="2608" w:right="1701" w:hanging="2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performance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data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results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15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indicators</w:t>
      </w:r>
      <w:r>
        <w:rPr>
          <w:rFonts w:ascii="Arial" w:hAnsi="Arial" w:cs="Arial" w:eastAsia="Arial"/>
          <w:b w:val="0"/>
          <w:bCs w:val="0"/>
          <w:i/>
          <w:spacing w:val="1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Recommendations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presented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PJDP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Baseline</w:t>
      </w:r>
      <w:r>
        <w:rPr>
          <w:rFonts w:ascii="Arial" w:hAnsi="Arial" w:cs="Arial" w:eastAsia="Arial"/>
          <w:b w:val="0"/>
          <w:bCs w:val="0"/>
          <w:i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Report,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2"/>
        </w:numPr>
        <w:tabs>
          <w:tab w:pos="2608" w:val="left" w:leader="none"/>
        </w:tabs>
        <w:spacing w:line="268" w:lineRule="auto" w:before="86"/>
        <w:ind w:left="2608" w:right="1699" w:hanging="2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performance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standards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for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le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annual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results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against</w:t>
      </w:r>
      <w:r>
        <w:rPr>
          <w:rFonts w:ascii="Arial" w:hAnsi="Arial" w:cs="Arial" w:eastAsia="Arial"/>
          <w:b w:val="0"/>
          <w:bCs w:val="0"/>
          <w:i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those</w:t>
      </w:r>
      <w:r>
        <w:rPr>
          <w:rFonts w:ascii="Arial" w:hAnsi="Arial" w:cs="Arial" w:eastAsia="Arial"/>
          <w:b w:val="0"/>
          <w:bCs w:val="0"/>
          <w:i/>
          <w:spacing w:val="0"/>
          <w:w w:val="9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standards,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2"/>
        </w:numPr>
        <w:tabs>
          <w:tab w:pos="2608" w:val="left" w:leader="none"/>
        </w:tabs>
        <w:spacing w:line="268" w:lineRule="auto" w:before="86"/>
        <w:ind w:left="2608" w:right="1701" w:hanging="2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summary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of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key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findings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from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stakeholder/potential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user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eys</w:t>
      </w:r>
      <w:r>
        <w:rPr>
          <w:rFonts w:ascii="Arial" w:hAnsi="Arial" w:cs="Arial" w:eastAsia="Arial"/>
          <w:b w:val="0"/>
          <w:bCs w:val="0"/>
          <w:i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and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dialogues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that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taken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place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the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previous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ea</w:t>
      </w:r>
      <w:r>
        <w:rPr>
          <w:rFonts w:ascii="Arial" w:hAnsi="Arial" w:cs="Arial" w:eastAsia="Arial"/>
          <w:b w:val="0"/>
          <w:bCs w:val="0"/>
          <w:i/>
          <w:spacing w:val="-17"/>
          <w:w w:val="9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numPr>
          <w:ilvl w:val="1"/>
          <w:numId w:val="22"/>
        </w:numPr>
        <w:tabs>
          <w:tab w:pos="2608" w:val="left" w:leader="none"/>
        </w:tabs>
        <w:spacing w:before="86"/>
        <w:ind w:left="2608" w:right="0" w:hanging="2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financial</w:t>
      </w:r>
      <w:r>
        <w:rPr>
          <w:rFonts w:ascii="Arial" w:hAnsi="Arial" w:cs="Arial" w:eastAsia="Arial"/>
          <w:b w:val="0"/>
          <w:bCs w:val="0"/>
          <w:i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statements,</w:t>
      </w:r>
      <w:r>
        <w:rPr>
          <w:rFonts w:ascii="Arial" w:hAnsi="Arial" w:cs="Arial" w:eastAsia="Arial"/>
          <w:b w:val="0"/>
          <w:bCs w:val="0"/>
          <w:i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including</w:t>
      </w:r>
      <w:r>
        <w:rPr>
          <w:rFonts w:ascii="Arial" w:hAnsi="Arial" w:cs="Arial" w:eastAsia="Arial"/>
          <w:b w:val="0"/>
          <w:bCs w:val="0"/>
          <w:i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Court</w:t>
      </w:r>
      <w:r>
        <w:rPr>
          <w:rFonts w:ascii="Arial" w:hAnsi="Arial" w:cs="Arial" w:eastAsia="Arial"/>
          <w:b w:val="0"/>
          <w:bCs w:val="0"/>
          <w:i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budget</w:t>
      </w:r>
      <w:r>
        <w:rPr>
          <w:rFonts w:ascii="Arial" w:hAnsi="Arial" w:cs="Arial" w:eastAsia="Arial"/>
          <w:b w:val="0"/>
          <w:bCs w:val="0"/>
          <w:i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execution</w:t>
      </w:r>
      <w:r>
        <w:rPr>
          <w:rFonts w:ascii="Arial" w:hAnsi="Arial" w:cs="Arial" w:eastAsia="Arial"/>
          <w:b w:val="0"/>
          <w:bCs w:val="0"/>
          <w:i/>
          <w:spacing w:val="-3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1"/>
          <w:szCs w:val="21"/>
        </w:rPr>
        <w:t>statements.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3"/>
        <w:ind w:left="17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5.039398pt;margin-top:-.684693pt;width:425.197pt;height:.1pt;mso-position-horizontal-relative:page;mso-position-vertical-relative:paragraph;z-index:-14654" coordorigin="1701,-14" coordsize="8504,2">
            <v:shape style="position:absolute;left:1701;top:-14;width:8504;height:2" coordorigin="1701,-14" coordsize="8504,0" path="m1701,-14l10205,-14e" filled="f" stroked="t" strokeweight="1pt" strokecolor="#B1B0B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w w:val="95"/>
          <w:sz w:val="16"/>
          <w:szCs w:val="16"/>
        </w:rPr>
        <w:t>5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6</w:t>
      </w:r>
      <w:r>
        <w:rPr>
          <w:rFonts w:ascii="Arial" w:hAnsi="Arial" w:cs="Arial" w:eastAsia="Arial"/>
          <w:b/>
          <w:bCs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ourth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high-le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forum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aid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effect</w:t>
      </w:r>
      <w:r>
        <w:rPr>
          <w:rFonts w:ascii="Arial" w:hAnsi="Arial" w:cs="Arial" w:eastAsia="Arial"/>
          <w:b w:val="0"/>
          <w:bCs w:val="0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eness,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Busan,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Republic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orea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December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2011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spacing w:val="7"/>
          <w:w w:val="95"/>
          <w:sz w:val="16"/>
          <w:szCs w:val="16"/>
        </w:rPr>
        <w:t> </w:t>
      </w:r>
      <w:hyperlink r:id="rId82"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-6"/>
            <w:w w:val="95"/>
            <w:sz w:val="16"/>
            <w:szCs w:val="16"/>
          </w:rPr>
          <w:t>w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6"/>
            <w:szCs w:val="16"/>
          </w:rPr>
          <w:t>b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6"/>
            <w:szCs w:val="16"/>
          </w:rPr>
          <w:t>u</w:t>
        </w:r>
        <w:r>
          <w:rPr>
            <w:rFonts w:ascii="Arial" w:hAnsi="Arial" w:cs="Arial" w:eastAsia="Arial"/>
            <w:b/>
            <w:bCs/>
            <w:color w:val="717073"/>
            <w:spacing w:val="4"/>
            <w:w w:val="95"/>
            <w:sz w:val="16"/>
            <w:szCs w:val="16"/>
          </w:rPr>
          <w:t>s</w:t>
        </w:r>
        <w:r>
          <w:rPr>
            <w:rFonts w:ascii="Arial" w:hAnsi="Arial" w:cs="Arial" w:eastAsia="Arial"/>
            <w:b/>
            <w:bCs/>
            <w:color w:val="717073"/>
            <w:spacing w:val="2"/>
            <w:w w:val="95"/>
            <w:sz w:val="16"/>
            <w:szCs w:val="16"/>
          </w:rPr>
          <w:t>an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h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l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f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4</w:t>
        </w:r>
        <w:r>
          <w:rPr>
            <w:rFonts w:ascii="Arial" w:hAnsi="Arial" w:cs="Arial" w:eastAsia="Arial"/>
            <w:b/>
            <w:bCs/>
            <w:color w:val="717073"/>
            <w:spacing w:val="-1"/>
            <w:w w:val="95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717073"/>
            <w:spacing w:val="1"/>
            <w:w w:val="95"/>
            <w:sz w:val="16"/>
            <w:szCs w:val="16"/>
          </w:rPr>
          <w:t>r</w:t>
        </w:r>
        <w:r>
          <w:rPr>
            <w:rFonts w:ascii="Arial" w:hAnsi="Arial" w:cs="Arial" w:eastAsia="Arial"/>
            <w:b/>
            <w:bCs/>
            <w:color w:val="717073"/>
            <w:spacing w:val="0"/>
            <w:w w:val="95"/>
            <w:sz w:val="16"/>
            <w:szCs w:val="16"/>
          </w:rPr>
          <w:t>g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80"/>
          <w:headerReference w:type="even" r:id="rId81"/>
          <w:pgSz w:w="11906" w:h="16840"/>
          <w:pgMar w:header="305" w:footer="0" w:top="1140" w:bottom="280" w:left="0" w:right="0"/>
          <w:pgNumType w:start="87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7.239498pt;height:170.64pt;mso-position-horizontal-relative:char;mso-position-vertical-relative:line" type="#_x0000_t75">
            <v:imagedata r:id="rId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834" w:val="left" w:leader="none"/>
        </w:tabs>
        <w:spacing w:line="268" w:lineRule="auto" w:before="65"/>
        <w:ind w:left="2834" w:right="2109" w:hanging="1134"/>
        <w:jc w:val="left"/>
      </w:pPr>
      <w:bookmarkStart w:name="References" w:id="37"/>
      <w:bookmarkEnd w:id="37"/>
      <w:r>
        <w:rPr/>
      </w:r>
      <w:r>
        <w:rPr>
          <w:rFonts w:ascii="Arial" w:hAnsi="Arial" w:cs="Arial" w:eastAsia="Arial"/>
          <w:b/>
          <w:bCs/>
          <w:spacing w:val="-23"/>
          <w:w w:val="95"/>
        </w:rPr>
        <w:t>T</w:t>
      </w:r>
      <w:r>
        <w:rPr>
          <w:rFonts w:ascii="Arial" w:hAnsi="Arial" w:cs="Arial" w:eastAsia="Arial"/>
          <w:b/>
          <w:bCs/>
          <w:spacing w:val="0"/>
          <w:w w:val="95"/>
        </w:rPr>
        <w:t>able</w:t>
      </w:r>
      <w:r>
        <w:rPr>
          <w:rFonts w:ascii="Arial" w:hAnsi="Arial" w:cs="Arial" w:eastAsia="Arial"/>
          <w:b/>
          <w:bCs/>
          <w:spacing w:val="1"/>
          <w:w w:val="95"/>
        </w:rPr>
        <w:t> </w:t>
      </w:r>
      <w:r>
        <w:rPr>
          <w:rFonts w:ascii="Arial" w:hAnsi="Arial" w:cs="Arial" w:eastAsia="Arial"/>
          <w:b/>
          <w:bCs/>
          <w:spacing w:val="0"/>
          <w:w w:val="95"/>
        </w:rPr>
        <w:t>9.1</w:t>
      </w:r>
      <w:r>
        <w:rPr>
          <w:rFonts w:ascii="Arial" w:hAnsi="Arial" w:cs="Arial" w:eastAsia="Arial"/>
          <w:b/>
          <w:bCs/>
          <w:spacing w:val="0"/>
          <w:w w:val="95"/>
        </w:rPr>
        <w:tab/>
      </w:r>
      <w:r>
        <w:rPr>
          <w:b w:val="0"/>
          <w:bCs w:val="0"/>
          <w:spacing w:val="0"/>
          <w:w w:val="95"/>
        </w:rPr>
        <w:t>2011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Baseline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and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-10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6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Summary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of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0"/>
          <w:w w:val="95"/>
        </w:rPr>
        <w:t>Court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12"/>
          <w:w w:val="95"/>
        </w:rPr>
        <w:t>P</w:t>
      </w:r>
      <w:r>
        <w:rPr>
          <w:b w:val="0"/>
          <w:bCs w:val="0"/>
          <w:spacing w:val="0"/>
          <w:w w:val="95"/>
        </w:rPr>
        <w:t>erformance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95"/>
        </w:rPr>
        <w:t>Reporting</w:t>
      </w:r>
      <w:r>
        <w:rPr>
          <w:b w:val="0"/>
          <w:bCs w:val="0"/>
          <w:spacing w:val="0"/>
          <w:w w:val="100"/>
        </w:rPr>
      </w:r>
    </w:p>
    <w:p>
      <w:pPr>
        <w:spacing w:line="4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3" w:hRule="exact"/>
        </w:trPr>
        <w:tc>
          <w:tcPr>
            <w:tcW w:w="2835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77"/>
              <w:ind w:left="873" w:right="678" w:hanging="2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Indicato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/>
                <w:bCs/>
                <w:spacing w:val="-2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77"/>
              <w:ind w:left="5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Baselin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8" w:space="0" w:color="65A5AE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77"/>
              <w:ind w:left="64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7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879" w:hRule="exact"/>
        </w:trPr>
        <w:tc>
          <w:tcPr>
            <w:tcW w:w="2835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</w:tcPr>
          <w:p>
            <w:pPr>
              <w:pStyle w:val="TableParagraph"/>
              <w:spacing w:line="241" w:lineRule="auto" w:before="90"/>
              <w:ind w:left="140" w:right="23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16" w:space="0" w:color="BED3D8"/>
              <w:left w:val="single" w:sz="12" w:space="0" w:color="A0C2C9"/>
              <w:bottom w:val="nil" w:sz="6" w:space="0" w:color="auto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241" w:lineRule="auto" w:before="90"/>
              <w:ind w:left="83" w:right="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41" w:lineRule="auto"/>
              <w:ind w:left="83" w:right="1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(14%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abl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vMerge w:val="restart"/>
            <w:tcBorders>
              <w:top w:val="single" w:sz="16" w:space="0" w:color="BED3D8"/>
              <w:left w:val="single" w:sz="12" w:space="0" w:color="A0C2C9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241" w:lineRule="auto" w:before="90"/>
              <w:ind w:left="98" w:right="2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less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41" w:lineRule="auto"/>
              <w:ind w:left="98" w:right="6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(43%)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able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41" w:lineRule="auto"/>
              <w:ind w:left="98" w:right="44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are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three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indicators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more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on.</w:t>
            </w:r>
          </w:p>
        </w:tc>
      </w:tr>
      <w:tr>
        <w:trPr>
          <w:trHeight w:val="1234" w:hRule="exact"/>
        </w:trPr>
        <w:tc>
          <w:tcPr>
            <w:tcW w:w="2835" w:type="dxa"/>
            <w:vMerge/>
            <w:tcBorders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>
            <w:pPr/>
          </w:p>
        </w:tc>
        <w:tc>
          <w:tcPr>
            <w:tcW w:w="2820" w:type="dxa"/>
            <w:tcBorders>
              <w:top w:val="nil" w:sz="6" w:space="0" w:color="auto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41" w:lineRule="auto"/>
              <w:ind w:left="83" w:right="10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2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onl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indicato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countrie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vMerge/>
            <w:tcBorders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C9F42"/>
          </w:tcPr>
          <w:p>
            <w:pPr/>
          </w:p>
        </w:tc>
      </w:tr>
      <w:tr>
        <w:trPr>
          <w:trHeight w:val="1304" w:hRule="exact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140" w:right="16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produce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contribute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5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produces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contributes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.</w:t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98" w:right="1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(64%)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produce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contribute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wing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</w:p>
        </w:tc>
      </w:tr>
      <w:tr>
        <w:trPr>
          <w:trHeight w:val="1304" w:hRule="exact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140" w:right="7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PJD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presen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standard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hethe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thes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thei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D01C26"/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1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2" w:space="0" w:color="BED3D8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98" w:right="-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presents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performance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standards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hether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these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24" w:hRule="exact"/>
        </w:trPr>
        <w:tc>
          <w:tcPr>
            <w:tcW w:w="2835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140" w:right="35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regularly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analyse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justice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needs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within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better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understand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hat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matters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actual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potential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ery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quality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services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through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client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stakeholder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dialogues.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83" w:right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undertook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PNG).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820" w:type="dxa"/>
            <w:tcBorders>
              <w:top w:val="single" w:sz="12" w:space="0" w:color="BED3D8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5C9F42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1" w:lineRule="auto"/>
              <w:ind w:left="98" w:right="19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PJDP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countries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7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undertook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user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eys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during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2012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(Republic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Marshall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41" w:lineRule="auto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7404"/>
        <w:jc w:val="both"/>
      </w:pPr>
      <w:bookmarkStart w:name="_TOC_250000" w:id="38"/>
      <w:r>
        <w:rPr>
          <w:b w:val="0"/>
          <w:bCs w:val="0"/>
          <w:color w:val="116161"/>
          <w:spacing w:val="0"/>
          <w:w w:val="90"/>
        </w:rPr>
        <w:t>References</w:t>
      </w:r>
      <w:bookmarkEnd w:id="38"/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5271"/>
        <w:jc w:val="both"/>
      </w:pPr>
      <w:r>
        <w:rPr>
          <w:b w:val="0"/>
          <w:bCs w:val="0"/>
          <w:color w:val="116161"/>
          <w:spacing w:val="0"/>
          <w:w w:val="95"/>
        </w:rPr>
        <w:t>PJDP</w:t>
      </w:r>
      <w:r>
        <w:rPr>
          <w:b w:val="0"/>
          <w:bCs w:val="0"/>
          <w:color w:val="116161"/>
          <w:spacing w:val="-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Country</w:t>
      </w:r>
      <w:r>
        <w:rPr>
          <w:b w:val="0"/>
          <w:bCs w:val="0"/>
          <w:color w:val="116161"/>
          <w:spacing w:val="-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Court</w:t>
      </w:r>
      <w:r>
        <w:rPr>
          <w:b w:val="0"/>
          <w:bCs w:val="0"/>
          <w:color w:val="116161"/>
          <w:spacing w:val="-13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Annual</w:t>
      </w:r>
      <w:r>
        <w:rPr>
          <w:b w:val="0"/>
          <w:bCs w:val="0"/>
          <w:color w:val="116161"/>
          <w:spacing w:val="-2"/>
          <w:w w:val="95"/>
        </w:rPr>
        <w:t> </w:t>
      </w:r>
      <w:r>
        <w:rPr>
          <w:b w:val="0"/>
          <w:bCs w:val="0"/>
          <w:color w:val="116161"/>
          <w:spacing w:val="0"/>
          <w:w w:val="95"/>
        </w:rPr>
        <w:t>Reports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68" w:lineRule="auto"/>
        <w:ind w:right="1701"/>
        <w:jc w:val="both"/>
      </w:pPr>
      <w:r>
        <w:rPr>
          <w:b w:val="0"/>
          <w:bCs w:val="0"/>
          <w:spacing w:val="-11"/>
          <w:w w:val="95"/>
        </w:rPr>
        <w:t>T</w:t>
      </w:r>
      <w:r>
        <w:rPr>
          <w:b w:val="0"/>
          <w:bCs w:val="0"/>
          <w:spacing w:val="0"/>
          <w:w w:val="95"/>
        </w:rPr>
        <w:t>he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in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2012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PJDP</w:t>
      </w:r>
      <w:r>
        <w:rPr>
          <w:b w:val="0"/>
          <w:bCs w:val="0"/>
          <w:spacing w:val="7"/>
          <w:w w:val="95"/>
        </w:rPr>
        <w:t> </w:t>
      </w:r>
      <w:r>
        <w:rPr>
          <w:b w:val="0"/>
          <w:bCs w:val="0"/>
          <w:spacing w:val="-17"/>
          <w:w w:val="95"/>
        </w:rPr>
        <w:t>T</w:t>
      </w:r>
      <w:r>
        <w:rPr>
          <w:b w:val="0"/>
          <w:bCs w:val="0"/>
          <w:spacing w:val="0"/>
          <w:w w:val="95"/>
        </w:rPr>
        <w:t>rend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is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based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on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the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Annual</w:t>
      </w:r>
      <w:r>
        <w:rPr>
          <w:b w:val="0"/>
          <w:bCs w:val="0"/>
          <w:spacing w:val="23"/>
          <w:w w:val="95"/>
        </w:rPr>
        <w:t> </w:t>
      </w:r>
      <w:r>
        <w:rPr>
          <w:b w:val="0"/>
          <w:bCs w:val="0"/>
          <w:spacing w:val="0"/>
          <w:w w:val="95"/>
        </w:rPr>
        <w:t>Report</w:t>
      </w:r>
      <w:r>
        <w:rPr>
          <w:b w:val="0"/>
          <w:bCs w:val="0"/>
          <w:spacing w:val="22"/>
          <w:w w:val="95"/>
        </w:rPr>
        <w:t> 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other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public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documents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listed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bel</w:t>
      </w:r>
      <w:r>
        <w:rPr>
          <w:b w:val="0"/>
          <w:bCs w:val="0"/>
          <w:spacing w:val="-3"/>
          <w:w w:val="95"/>
        </w:rPr>
        <w:t>o</w:t>
      </w:r>
      <w:r>
        <w:rPr>
          <w:b w:val="0"/>
          <w:bCs w:val="0"/>
          <w:spacing w:val="-15"/>
          <w:w w:val="95"/>
        </w:rPr>
        <w:t>w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-12"/>
          <w:w w:val="95"/>
        </w:rPr>
        <w:t>F</w:t>
      </w:r>
      <w:r>
        <w:rPr>
          <w:b w:val="0"/>
          <w:bCs w:val="0"/>
          <w:spacing w:val="0"/>
          <w:w w:val="95"/>
        </w:rPr>
        <w:t>or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some</w:t>
      </w:r>
      <w:r>
        <w:rPr>
          <w:b w:val="0"/>
          <w:bCs w:val="0"/>
          <w:spacing w:val="33"/>
          <w:w w:val="95"/>
        </w:rPr>
        <w:t> </w:t>
      </w:r>
      <w:r>
        <w:rPr>
          <w:b w:val="0"/>
          <w:bCs w:val="0"/>
          <w:spacing w:val="0"/>
          <w:w w:val="95"/>
        </w:rPr>
        <w:t>jurisdictions,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this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has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been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0"/>
          <w:w w:val="95"/>
        </w:rPr>
        <w:t>supplemented</w:t>
      </w:r>
      <w:r>
        <w:rPr>
          <w:b w:val="0"/>
          <w:bCs w:val="0"/>
          <w:spacing w:val="3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5"/>
        </w:rPr>
        <w:t>additional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information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presented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-4"/>
          <w:w w:val="95"/>
        </w:rPr>
        <w:t>b</w:t>
      </w:r>
      <w:r>
        <w:rPr>
          <w:b w:val="0"/>
          <w:bCs w:val="0"/>
          <w:spacing w:val="0"/>
          <w:w w:val="95"/>
        </w:rPr>
        <w:t>y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PDJP</w:t>
      </w:r>
      <w:r>
        <w:rPr>
          <w:b w:val="0"/>
          <w:bCs w:val="0"/>
          <w:spacing w:val="14"/>
          <w:w w:val="95"/>
        </w:rPr>
        <w:t> </w:t>
      </w:r>
      <w:r>
        <w:rPr>
          <w:b w:val="0"/>
          <w:bCs w:val="0"/>
          <w:spacing w:val="0"/>
          <w:w w:val="95"/>
        </w:rPr>
        <w:t>courts: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16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54" w:hRule="exact"/>
        </w:trPr>
        <w:tc>
          <w:tcPr>
            <w:tcW w:w="3927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71"/>
              <w:ind w:left="15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Repor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8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/>
                <w:bCs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efer</w:t>
            </w:r>
            <w:r>
              <w:rPr>
                <w:rFonts w:ascii="Arial" w:hAnsi="Arial" w:cs="Arial" w:eastAsia="Arial"/>
                <w:b/>
                <w:bCs/>
                <w:spacing w:val="-6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5"/>
                <w:sz w:val="19"/>
                <w:szCs w:val="19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586" w:right="1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(ha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dco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e-co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4"/>
                <w:w w:val="90"/>
                <w:sz w:val="19"/>
                <w:szCs w:val="19"/>
              </w:rPr>
              <w:t>file)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before="71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nil" w:sz="6" w:space="0" w:color="auto"/>
              <w:left w:val="single" w:sz="12" w:space="0" w:color="A0C2C9"/>
              <w:bottom w:val="single" w:sz="16" w:space="0" w:color="BED3D8"/>
              <w:right w:val="single" w:sz="12" w:space="0" w:color="A0C2C9"/>
            </w:tcBorders>
            <w:shd w:val="clear" w:color="auto" w:fill="83B3BB"/>
          </w:tcPr>
          <w:p>
            <w:pPr>
              <w:pStyle w:val="TableParagraph"/>
              <w:spacing w:line="241" w:lineRule="auto" w:before="71"/>
              <w:ind w:left="139" w:right="3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/>
                <w:bCs/>
                <w:spacing w:val="-2"/>
                <w:w w:val="9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0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ebsite,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41" w:lineRule="auto"/>
              <w:ind w:left="139" w:right="9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is</w:t>
            </w:r>
            <w:r>
              <w:rPr>
                <w:rFonts w:ascii="Arial" w:hAnsi="Arial" w:cs="Arial" w:eastAsia="Arial"/>
                <w:b/>
                <w:bCs/>
                <w:spacing w:val="-2"/>
                <w:w w:val="7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3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8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65" w:hRule="exact"/>
        </w:trPr>
        <w:tc>
          <w:tcPr>
            <w:tcW w:w="1531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90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Cook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16" w:space="0" w:color="BED3D8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16" w:space="0" w:color="BED3D8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90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3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Ministry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0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10" w:lineRule="exact" w:before="60"/>
              <w:ind w:left="56" w:right="4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ated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States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cron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FSM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udiciary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Calenda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Micronesia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4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.fsmsup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emecou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t.org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60"/>
              <w:ind w:left="140" w:right="68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2012</w:t>
            </w:r>
          </w:p>
        </w:tc>
      </w:tr>
      <w:tr>
        <w:trPr>
          <w:trHeight w:val="101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Kiribati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60"/>
              <w:ind w:left="113" w:right="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Address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Muri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formal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openin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0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Marshal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Islands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1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http://rmicou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ts.org/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Nauru</w:t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60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ailable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–2009-2010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Niue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2011–2012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–2011-2012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data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5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.palausup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emecou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t.net/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Supreme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Nationa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publicly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ailable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6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.pngjudicia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7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y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.pg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9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1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line="210" w:lineRule="exact" w:before="59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Magist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ates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8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9"/>
              <w:ind w:left="113" w:right="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Cour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dat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fro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Annua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erformanc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PN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Secto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Secretariat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7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.magisterialse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3"/>
                  <w:w w:val="100"/>
                  <w:sz w:val="19"/>
                  <w:szCs w:val="19"/>
                </w:rPr>
                <w:t>r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vices.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4"/>
                  <w:w w:val="100"/>
                  <w:sz w:val="19"/>
                  <w:szCs w:val="19"/>
                </w:rPr>
                <w:t>g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4"/>
                  <w:w w:val="100"/>
                  <w:sz w:val="19"/>
                  <w:szCs w:val="19"/>
                </w:rPr>
                <w:t>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4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2"/>
                  <w:w w:val="100"/>
                  <w:sz w:val="19"/>
                  <w:szCs w:val="19"/>
                </w:rPr>
                <w:t>.pg/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80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Samoa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2011-2012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 w:before="1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58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.mjca.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.ws/</w:t>
              </w:r>
            </w:hyperlink>
            <w:r>
              <w:rPr>
                <w:rFonts w:ascii="Gill Sans MT" w:hAnsi="Gill Sans MT" w:cs="Gill Sans MT" w:eastAsia="Gill Sans MT"/>
                <w:b w:val="0"/>
                <w:bCs w:val="0"/>
                <w:color w:val="6E8778"/>
                <w:spacing w:val="1"/>
                <w:w w:val="100"/>
                <w:sz w:val="19"/>
                <w:szCs w:val="19"/>
              </w:rPr>
              <w:t> </w:t>
            </w:r>
            <w:hyperlink r:id="rId59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.samlii.org/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01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line="210" w:lineRule="exact" w:before="58"/>
              <w:ind w:left="113" w:right="6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Address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Chief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5"/>
                <w:sz w:val="19"/>
                <w:szCs w:val="19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ustice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Alber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alme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CBE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openin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5"/>
                <w:sz w:val="19"/>
                <w:szCs w:val="19"/>
              </w:rPr>
              <w:t>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Lega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9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9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2013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(2012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data)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okelau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2011-2012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0"/>
                <w:w w:val="9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0"/>
                <w:w w:val="9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9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9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onga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3" w:lineRule="exact"/>
              <w:ind w:left="83" w:right="0"/>
              <w:jc w:val="left"/>
              <w:rPr>
                <w:rFonts w:ascii="Gill Sans MT" w:hAnsi="Gill Sans MT" w:cs="Gill Sans MT" w:eastAsia="Gill Sans MT"/>
                <w:sz w:val="19"/>
                <w:szCs w:val="19"/>
              </w:rPr>
            </w:pPr>
            <w:hyperlink r:id="rId63"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http://ww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w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.justic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5"/>
                  <w:w w:val="100"/>
                  <w:sz w:val="19"/>
                  <w:szCs w:val="19"/>
                </w:rPr>
                <w:t>e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0"/>
                  <w:w w:val="100"/>
                  <w:sz w:val="19"/>
                  <w:szCs w:val="19"/>
                </w:rPr>
                <w:t>go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-10"/>
                  <w:w w:val="100"/>
                  <w:sz w:val="19"/>
                  <w:szCs w:val="19"/>
                </w:rPr>
                <w:t>v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6E8778"/>
                  <w:spacing w:val="1"/>
                  <w:w w:val="100"/>
                  <w:sz w:val="19"/>
                  <w:szCs w:val="19"/>
                </w:rPr>
                <w:t>.to</w:t>
              </w:r>
              <w:r>
                <w:rPr>
                  <w:rFonts w:ascii="Gill Sans MT" w:hAnsi="Gill Sans MT" w:cs="Gill Sans MT" w:eastAsia="Gill Sans MT"/>
                  <w:b w:val="0"/>
                  <w:bCs w:val="0"/>
                  <w:color w:val="000000"/>
                  <w:spacing w:val="0"/>
                  <w:w w:val="100"/>
                  <w:sz w:val="19"/>
                  <w:szCs w:val="19"/>
                </w:rPr>
              </w:r>
            </w:hyperlink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8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80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2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alu</w:t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Annual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4" w:space="0" w:color="B1B0B0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82" w:hRule="exact"/>
        </w:trPr>
        <w:tc>
          <w:tcPr>
            <w:tcW w:w="1531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nil" w:sz="6" w:space="0" w:color="auto"/>
            </w:tcBorders>
            <w:shd w:val="clear" w:color="auto" w:fill="DBDADA"/>
          </w:tcPr>
          <w:p>
            <w:pPr>
              <w:pStyle w:val="TableParagraph"/>
              <w:spacing w:before="48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9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anuatu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96" w:type="dxa"/>
            <w:tcBorders>
              <w:top w:val="single" w:sz="4" w:space="0" w:color="B1B0B0"/>
              <w:left w:val="nil" w:sz="6" w:space="0" w:color="auto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1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</w:p>
        </w:tc>
        <w:tc>
          <w:tcPr>
            <w:tcW w:w="3005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8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9"/>
                <w:szCs w:val="19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557" w:type="dxa"/>
            <w:tcBorders>
              <w:top w:val="single" w:sz="4" w:space="0" w:color="B1B0B0"/>
              <w:left w:val="single" w:sz="12" w:space="0" w:color="A0C2C9"/>
              <w:bottom w:val="single" w:sz="16" w:space="0" w:color="BED3D8"/>
              <w:right w:val="single" w:sz="12" w:space="0" w:color="A0C2C9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-2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0"/>
                <w:sz w:val="19"/>
                <w:szCs w:val="19"/>
              </w:rPr>
              <w:t>–2011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0" w:lineRule="exact"/>
              <w:ind w:left="1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1"/>
                <w:w w:val="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acLII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5"/>
                <w:sz w:val="19"/>
                <w:szCs w:val="19"/>
              </w:rPr>
              <w:t>website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10" w:lineRule="exact"/>
        <w:jc w:val="left"/>
        <w:rPr>
          <w:rFonts w:ascii="Arial" w:hAnsi="Arial" w:cs="Arial" w:eastAsia="Arial"/>
          <w:sz w:val="19"/>
          <w:szCs w:val="19"/>
        </w:rPr>
        <w:sectPr>
          <w:pgSz w:w="11906" w:h="16840"/>
          <w:pgMar w:header="305" w:footer="0" w:top="1140" w:bottom="280" w:left="0" w:right="0"/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2041" w:right="1842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Abbott,</w:t>
      </w:r>
      <w:r>
        <w:rPr>
          <w:rFonts w:ascii="Arial" w:hAnsi="Arial" w:cs="Arial" w:eastAsia="Arial"/>
          <w:b w:val="0"/>
          <w:bCs w:val="0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(2008),</w:t>
      </w:r>
      <w:r>
        <w:rPr>
          <w:rFonts w:ascii="Arial" w:hAnsi="Arial" w:cs="Arial" w:eastAsia="Arial"/>
          <w:b w:val="0"/>
          <w:bCs w:val="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Solomon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Islands: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2005/06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Solomon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i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Office: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99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Abbott,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S.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Muagututia,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(2010),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Samoa: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2008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Samoa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Bureau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4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Abbott,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Nimea,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(2008),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ede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ated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States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Micronesia: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2005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i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ede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ated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States</w:t>
      </w:r>
      <w:r>
        <w:rPr>
          <w:rFonts w:ascii="Arial" w:hAnsi="Arial" w:cs="Arial" w:eastAsia="Arial"/>
          <w:b w:val="0"/>
          <w:bCs w:val="0"/>
          <w:i w:val="0"/>
          <w:spacing w:val="0"/>
          <w:w w:val="8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Micronesia,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Office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S.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.C,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vision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1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Abbott,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Sadang,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(2008),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alau:</w:t>
      </w:r>
      <w:r>
        <w:rPr>
          <w:rFonts w:ascii="Arial" w:hAnsi="Arial" w:cs="Arial" w:eastAsia="Arial"/>
          <w:b w:val="0"/>
          <w:bCs w:val="0"/>
          <w:i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2006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alau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Office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Planning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Statistics: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4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Abbott,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eewe,</w:t>
      </w:r>
      <w:r>
        <w:rPr>
          <w:rFonts w:ascii="Arial" w:hAnsi="Arial" w:cs="Arial" w:eastAsia="Arial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(2010),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Kiribati: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2006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Kiribati</w:t>
      </w:r>
      <w:r>
        <w:rPr>
          <w:rFonts w:ascii="Arial" w:hAnsi="Arial" w:cs="Arial" w:eastAsia="Arial"/>
          <w:b w:val="0"/>
          <w:bCs w:val="0"/>
          <w:i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Office:</w:t>
      </w:r>
      <w:r>
        <w:rPr>
          <w:rFonts w:ascii="Arial" w:hAnsi="Arial" w:cs="Arial" w:eastAsia="Arial"/>
          <w:b w:val="0"/>
          <w:bCs w:val="0"/>
          <w:i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Asian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Bank,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Statistical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Database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System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Online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i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https://sdbs.ad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0"/>
          <w:w w:val="100"/>
          <w:sz w:val="20"/>
          <w:szCs w:val="20"/>
        </w:rPr>
        <w:t>b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.org/sdbs/index.jsp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Accessed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October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2011.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usAI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(2010),</w:t>
      </w:r>
      <w:r>
        <w:rPr>
          <w:rFonts w:ascii="Arial" w:hAnsi="Arial" w:cs="Arial" w:eastAsia="Arial"/>
          <w:b w:val="0"/>
          <w:bCs w:val="0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ust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alia</w:t>
      </w:r>
      <w:r>
        <w:rPr>
          <w:rFonts w:ascii="Arial" w:hAnsi="Arial" w:cs="Arial" w:eastAsia="Arial"/>
          <w:b w:val="0"/>
          <w:bCs w:val="0"/>
          <w:spacing w:val="-18"/>
          <w:w w:val="95"/>
          <w:sz w:val="20"/>
          <w:szCs w:val="20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ame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ork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ustice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Engagement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with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acific.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477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usAI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Office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Effect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eness: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Discussion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aper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ugust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2011):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Emerging</w:t>
      </w:r>
      <w:r>
        <w:rPr>
          <w:rFonts w:ascii="Arial" w:hAnsi="Arial" w:cs="Arial" w:eastAsia="Arial"/>
          <w:b w:val="0"/>
          <w:bCs w:val="0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indings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from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ODE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ustice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aluation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By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Ma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cus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Cox,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Emele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Duitutu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aga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Eric</w:t>
      </w:r>
      <w:r>
        <w:rPr>
          <w:rFonts w:ascii="Arial" w:hAnsi="Arial" w:cs="Arial" w:eastAsia="Arial"/>
          <w:b w:val="0"/>
          <w:bCs w:val="0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99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Cook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Office.</w:t>
      </w:r>
      <w:r>
        <w:rPr>
          <w:rFonts w:ascii="Arial" w:hAnsi="Arial" w:cs="Arial" w:eastAsia="Arial"/>
          <w:b w:val="0"/>
          <w:bCs w:val="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Cook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census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wellings</w:t>
      </w:r>
      <w:r>
        <w:rPr>
          <w:rFonts w:ascii="Arial" w:hAnsi="Arial" w:cs="Arial" w:eastAsia="Arial"/>
          <w:b w:val="0"/>
          <w:bCs w:val="0"/>
          <w:i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2011: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Preliminary</w:t>
      </w:r>
      <w:r>
        <w:rPr>
          <w:rFonts w:ascii="Arial" w:hAnsi="Arial" w:cs="Arial" w:eastAsia="Arial"/>
          <w:b w:val="0"/>
          <w:bCs w:val="0"/>
          <w:i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arua:</w:t>
      </w:r>
      <w:r>
        <w:rPr>
          <w:rFonts w:ascii="Arial" w:hAnsi="Arial" w:cs="Arial" w:eastAsia="Arial"/>
          <w:b w:val="0"/>
          <w:bCs w:val="0"/>
          <w:i w:val="0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Cook</w:t>
      </w:r>
      <w:r>
        <w:rPr>
          <w:rFonts w:ascii="Arial" w:hAnsi="Arial" w:cs="Arial" w:eastAsia="Arial"/>
          <w:b w:val="0"/>
          <w:bCs w:val="0"/>
          <w:i w:val="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Islands.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Department</w:t>
      </w:r>
      <w:r>
        <w:rPr>
          <w:rFonts w:ascii="Arial" w:hAnsi="Arial" w:cs="Arial" w:eastAsia="Arial"/>
          <w:b w:val="0"/>
          <w:bCs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oreign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Affairs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ade,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Country</w:t>
      </w:r>
      <w:r>
        <w:rPr>
          <w:rFonts w:ascii="Arial" w:hAnsi="Arial" w:cs="Arial" w:eastAsia="Arial"/>
          <w:b w:val="0"/>
          <w:bCs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Profiles.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ust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alian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at: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before="1"/>
        <w:ind w:left="2041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hyperlink r:id="rId47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.dfat.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0"/>
            <w:w w:val="100"/>
            <w:sz w:val="20"/>
            <w:szCs w:val="20"/>
          </w:rPr>
          <w:t>go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v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.au/geo/index.html</w:t>
        </w:r>
        <w:r>
          <w:rPr>
            <w:rFonts w:ascii="Gill Sans MT" w:hAnsi="Gill Sans MT" w:cs="Gill Sans MT" w:eastAsia="Gill Sans MT"/>
            <w:b w:val="0"/>
            <w:bCs w:val="0"/>
            <w:color w:val="000000"/>
            <w:spacing w:val="0"/>
            <w:w w:val="100"/>
            <w:sz w:val="20"/>
            <w:szCs w:val="20"/>
          </w:rPr>
        </w:r>
      </w:hyperlink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ourth</w:t>
      </w:r>
      <w:r>
        <w:rPr>
          <w:rFonts w:ascii="Arial" w:hAnsi="Arial" w:cs="Arial" w:eastAsia="Arial"/>
          <w:b w:val="0"/>
          <w:bCs w:val="0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high-le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forum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aid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effect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eness,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Busan,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Republic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orea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December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2011at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hyperlink r:id="rId82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.busanhlf4.org</w:t>
        </w:r>
        <w:r>
          <w:rPr>
            <w:rFonts w:ascii="Gill Sans MT" w:hAnsi="Gill Sans MT" w:cs="Gill Sans MT" w:eastAsia="Gill Sans MT"/>
            <w:b w:val="0"/>
            <w:bCs w:val="0"/>
            <w:color w:val="000000"/>
            <w:spacing w:val="0"/>
            <w:w w:val="100"/>
            <w:sz w:val="20"/>
            <w:szCs w:val="20"/>
          </w:rPr>
        </w:r>
      </w:hyperlink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041" w:right="1766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FSM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Office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Statistics,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Budget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Economic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Management.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2008.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Statistical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earbook: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ede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ated</w:t>
      </w:r>
      <w:r>
        <w:rPr>
          <w:rFonts w:ascii="Arial" w:hAnsi="Arial" w:cs="Arial" w:eastAsia="Arial"/>
          <w:b w:val="0"/>
          <w:bCs w:val="0"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States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Micronesia.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alikir: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ede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ated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States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Micronesia.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4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Ministry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inance</w:t>
      </w: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Planning.</w:t>
      </w: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(2010).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2nd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Millennium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Goals</w:t>
      </w:r>
      <w:r>
        <w:rPr>
          <w:rFonts w:ascii="Arial" w:hAnsi="Arial" w:cs="Arial" w:eastAsia="Arial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i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onga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i w:val="0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3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onga:</w:t>
      </w:r>
      <w:r>
        <w:rPr>
          <w:rFonts w:ascii="Arial" w:hAnsi="Arial" w:cs="Arial" w:eastAsia="Arial"/>
          <w:b w:val="0"/>
          <w:bCs w:val="0"/>
          <w:i w:val="0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Nuku’aLofa.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796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Niue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Economics,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Planning,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Unit.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2008.</w:t>
      </w:r>
      <w:r>
        <w:rPr>
          <w:rFonts w:ascii="Arial" w:hAnsi="Arial" w:cs="Arial" w:eastAsia="Arial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Niue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profile:</w:t>
      </w:r>
      <w:r>
        <w:rPr>
          <w:rFonts w:ascii="Arial" w:hAnsi="Arial" w:cs="Arial" w:eastAsia="Arial"/>
          <w:b w:val="0"/>
          <w:bCs w:val="0"/>
          <w:spacing w:val="0"/>
          <w:w w:val="10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Based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2006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census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housing.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Caledonia: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Secretariat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spacing w:val="0"/>
          <w:w w:val="10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Communit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</w:p>
    <w:p>
      <w:pPr>
        <w:spacing w:line="400" w:lineRule="atLeast"/>
        <w:ind w:left="1700" w:right="161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orum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Secretariat,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(2012)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2012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Regional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MDGs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6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king</w:t>
      </w:r>
      <w:r>
        <w:rPr>
          <w:rFonts w:ascii="Arial" w:hAnsi="Arial" w:cs="Arial" w:eastAsia="Arial"/>
          <w:b w:val="0"/>
          <w:bCs w:val="0"/>
          <w:i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Su</w:t>
      </w:r>
      <w:r>
        <w:rPr>
          <w:rFonts w:ascii="Arial" w:hAnsi="Arial" w:cs="Arial" w:eastAsia="Arial"/>
          <w:b w:val="0"/>
          <w:bCs w:val="0"/>
          <w:i w:val="0"/>
          <w:spacing w:val="-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a,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iji.</w:t>
      </w:r>
      <w:r>
        <w:rPr>
          <w:rFonts w:ascii="Arial" w:hAnsi="Arial" w:cs="Arial" w:eastAsia="Arial"/>
          <w:b w:val="0"/>
          <w:bCs w:val="0"/>
          <w:i w:val="0"/>
          <w:spacing w:val="0"/>
          <w:w w:val="11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opulation</w:t>
      </w:r>
      <w:r>
        <w:rPr>
          <w:rFonts w:ascii="Arial" w:hAnsi="Arial" w:cs="Arial" w:eastAsia="Arial"/>
          <w:b w:val="0"/>
          <w:bCs w:val="0"/>
          <w:i w:val="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Reference</w:t>
      </w:r>
      <w:r>
        <w:rPr>
          <w:rFonts w:ascii="Arial" w:hAnsi="Arial" w:cs="Arial" w:eastAsia="Arial"/>
          <w:b w:val="0"/>
          <w:bCs w:val="0"/>
          <w:i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Bureau,</w:t>
      </w:r>
      <w:r>
        <w:rPr>
          <w:rFonts w:ascii="Arial" w:hAnsi="Arial" w:cs="Arial" w:eastAsia="Arial"/>
          <w:b w:val="0"/>
          <w:bCs w:val="0"/>
          <w:i w:val="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i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opulation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Data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Sheet: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8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7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Billion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</w:p>
    <w:p>
      <w:pPr>
        <w:ind w:left="20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hyperlink r:id="rId46">
        <w:r>
          <w:rPr>
            <w:rFonts w:ascii="Gill Sans MT" w:hAnsi="Gill Sans MT" w:cs="Gill Sans MT" w:eastAsia="Gill Sans MT"/>
            <w:b w:val="0"/>
            <w:bCs w:val="0"/>
            <w:color w:val="6E8778"/>
            <w:spacing w:val="1"/>
            <w:w w:val="95"/>
            <w:sz w:val="20"/>
            <w:szCs w:val="20"/>
          </w:rPr>
          <w:t>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95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1"/>
            <w:w w:val="95"/>
            <w:sz w:val="20"/>
            <w:szCs w:val="20"/>
          </w:rPr>
          <w:t>.pr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0"/>
            <w:w w:val="95"/>
            <w:sz w:val="20"/>
            <w:szCs w:val="20"/>
          </w:rPr>
          <w:t>b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1"/>
            <w:w w:val="95"/>
            <w:sz w:val="20"/>
            <w:szCs w:val="20"/>
          </w:rPr>
          <w:t>.org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95"/>
            <w:sz w:val="20"/>
            <w:szCs w:val="20"/>
          </w:rPr>
          <w:t>.</w:t>
        </w:r>
        <w:r>
          <w:rPr>
            <w:rFonts w:ascii="Arial" w:hAnsi="Arial" w:cs="Arial" w:eastAsia="Arial"/>
            <w:b w:val="0"/>
            <w:bCs w:val="0"/>
            <w:color w:val="000000"/>
            <w:spacing w:val="11"/>
            <w:w w:val="95"/>
            <w:sz w:val="20"/>
            <w:szCs w:val="20"/>
          </w:rPr>
          <w:t> </w:t>
        </w:r>
      </w:hyperlink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0"/>
          <w:szCs w:val="20"/>
        </w:rPr>
        <w:t>Accessed</w:t>
      </w:r>
      <w:r>
        <w:rPr>
          <w:rFonts w:ascii="Arial" w:hAnsi="Arial" w:cs="Arial" w:eastAsia="Arial"/>
          <w:b w:val="0"/>
          <w:bCs w:val="0"/>
          <w:color w:val="00000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0"/>
          <w:szCs w:val="20"/>
        </w:rPr>
        <w:t>ebruary</w:t>
      </w:r>
      <w:r>
        <w:rPr>
          <w:rFonts w:ascii="Arial" w:hAnsi="Arial" w:cs="Arial" w:eastAsia="Arial"/>
          <w:b w:val="0"/>
          <w:bCs w:val="0"/>
          <w:color w:val="00000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20"/>
          <w:szCs w:val="20"/>
        </w:rPr>
        <w:t>2012.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alau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Registr</w:t>
      </w:r>
      <w:r>
        <w:rPr>
          <w:rFonts w:ascii="Arial" w:hAnsi="Arial" w:cs="Arial" w:eastAsia="Arial"/>
          <w:b w:val="0"/>
          <w:bCs w:val="0"/>
          <w:spacing w:val="-2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(2010),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udicial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hedule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(as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10/04/2010)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i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hyperlink r:id="rId84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.palau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0"/>
            <w:w w:val="100"/>
            <w:sz w:val="20"/>
            <w:szCs w:val="20"/>
          </w:rPr>
          <w:t>go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v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.net/judicia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8"/>
            <w:w w:val="100"/>
            <w:sz w:val="20"/>
            <w:szCs w:val="20"/>
          </w:rPr>
          <w:t>r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y/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"/>
            <w:w w:val="100"/>
            <w:sz w:val="20"/>
            <w:szCs w:val="20"/>
          </w:rPr>
          <w:t>J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udicial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"/>
            <w:w w:val="100"/>
            <w:sz w:val="20"/>
            <w:szCs w:val="20"/>
          </w:rPr>
          <w:t>F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ees.pdf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b w:val="0"/>
            <w:bCs w:val="0"/>
            <w:color w:val="000000"/>
            <w:spacing w:val="-33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Accessed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ember</w:t>
      </w:r>
      <w:r>
        <w:rPr>
          <w:rFonts w:ascii="Arial" w:hAnsi="Arial" w:cs="Arial" w:eastAsia="Arial"/>
          <w:b w:val="0"/>
          <w:bCs w:val="0"/>
          <w:color w:val="000000"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2011.</w:t>
      </w:r>
    </w:p>
    <w:p>
      <w:pPr>
        <w:spacing w:line="400" w:lineRule="exact" w:before="34"/>
        <w:ind w:left="1700" w:right="164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apua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Guinea.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ustice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Sector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Secretariat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(LJSS)</w:t>
      </w:r>
      <w:r>
        <w:rPr>
          <w:rFonts w:ascii="Arial" w:hAnsi="Arial" w:cs="Arial" w:eastAsia="Arial"/>
          <w:b w:val="0"/>
          <w:bCs w:val="0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Annual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erformance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Robertson,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K,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HIES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2010</w:t>
      </w:r>
      <w:r>
        <w:rPr>
          <w:rFonts w:ascii="Arial" w:hAnsi="Arial" w:cs="Arial" w:eastAsia="Arial"/>
          <w:b w:val="0"/>
          <w:bCs w:val="0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erty</w:t>
      </w:r>
      <w:r>
        <w:rPr>
          <w:rFonts w:ascii="Arial" w:hAnsi="Arial" w:cs="Arial" w:eastAsia="Arial"/>
          <w:b w:val="0"/>
          <w:bCs w:val="0"/>
          <w:i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spacing w:val="-9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spacing w:val="-12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anuatu).</w:t>
      </w:r>
      <w:r>
        <w:rPr>
          <w:rFonts w:ascii="Arial" w:hAnsi="Arial" w:cs="Arial" w:eastAsia="Arial"/>
          <w:b w:val="0"/>
          <w:bCs w:val="0"/>
          <w:i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Republic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 w:val="0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1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anuatu</w:t>
      </w:r>
      <w:r>
        <w:rPr>
          <w:rFonts w:ascii="Arial" w:hAnsi="Arial" w:cs="Arial" w:eastAsia="Arial"/>
          <w:b w:val="0"/>
          <w:bCs w:val="0"/>
          <w:i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Courts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Act</w:t>
      </w:r>
    </w:p>
    <w:p>
      <w:pPr>
        <w:spacing w:line="192" w:lineRule="exact"/>
        <w:ind w:left="20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(Cap.122):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vil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Procedures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Rules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No.</w:t>
      </w:r>
      <w:r>
        <w:rPr>
          <w:rFonts w:ascii="Arial" w:hAnsi="Arial" w:cs="Arial" w:eastAsia="Arial"/>
          <w:b w:val="0"/>
          <w:bCs w:val="0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49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2002,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hedule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1.</w:t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1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Samoa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Bureau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Statistics.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housing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census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analytical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report.</w:t>
      </w:r>
      <w:r>
        <w:rPr>
          <w:rFonts w:ascii="Arial" w:hAnsi="Arial" w:cs="Arial" w:eastAsia="Arial"/>
          <w:b w:val="0"/>
          <w:bCs w:val="0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Apia: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Samoa.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Samoa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Supreme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ees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Costs)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Rules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1971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hedule</w:t>
      </w:r>
      <w:r>
        <w:rPr>
          <w:rFonts w:ascii="Arial" w:hAnsi="Arial" w:cs="Arial" w:eastAsia="Arial"/>
          <w:b w:val="0"/>
          <w:bCs w:val="0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1.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6" w:h="16840"/>
          <w:pgMar w:header="305" w:footer="0" w:top="1120" w:bottom="280" w:left="0" w:right="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2041" w:right="2476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Zealand.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2011.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inal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count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2011</w:t>
      </w:r>
      <w:r>
        <w:rPr>
          <w:rFonts w:ascii="Arial" w:hAnsi="Arial" w:cs="Arial" w:eastAsia="Arial"/>
          <w:b w:val="0"/>
          <w:bCs w:val="0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okelau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census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wellings.</w:t>
      </w:r>
      <w:r>
        <w:rPr>
          <w:rFonts w:ascii="Arial" w:hAnsi="Arial" w:cs="Arial" w:eastAsia="Arial"/>
          <w:b w:val="0"/>
          <w:bCs w:val="0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ellington:</w:t>
      </w:r>
      <w:r>
        <w:rPr>
          <w:rFonts w:ascii="Arial" w:hAnsi="Arial" w:cs="Arial" w:eastAsia="Arial"/>
          <w:b w:val="0"/>
          <w:bCs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Zealand.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Supreme</w:t>
      </w:r>
      <w:r>
        <w:rPr>
          <w:rFonts w:ascii="Arial" w:hAnsi="Arial" w:cs="Arial" w:eastAsia="Arial"/>
          <w:b w:val="0"/>
          <w:bCs w:val="0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Registry</w:t>
      </w:r>
      <w:r>
        <w:rPr>
          <w:rFonts w:ascii="Arial" w:hAnsi="Arial" w:cs="Arial" w:eastAsia="Arial"/>
          <w:b w:val="0"/>
          <w:bCs w:val="0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(PNG),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Supreme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Court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apua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Guinea:</w:t>
      </w:r>
      <w:r>
        <w:rPr>
          <w:rFonts w:ascii="Arial" w:hAnsi="Arial" w:cs="Arial" w:eastAsia="Arial"/>
          <w:b w:val="0"/>
          <w:bCs w:val="0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ees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</w:p>
    <w:p>
      <w:pPr>
        <w:spacing w:line="230" w:lineRule="exact" w:before="3"/>
        <w:ind w:left="2041" w:right="126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apua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Guinea.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hyperlink r:id="rId87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.pngjudicia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8"/>
            <w:w w:val="100"/>
            <w:sz w:val="20"/>
            <w:szCs w:val="20"/>
          </w:rPr>
          <w:t>r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4"/>
            <w:w w:val="100"/>
            <w:sz w:val="20"/>
            <w:szCs w:val="20"/>
          </w:rPr>
          <w:t>y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0"/>
            <w:w w:val="100"/>
            <w:sz w:val="20"/>
            <w:szCs w:val="20"/>
          </w:rPr>
          <w:t>go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v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.pg/www/html/59-</w:t>
        </w:r>
      </w:hyperlink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0"/>
          <w:w w:val="100"/>
          <w:sz w:val="20"/>
          <w:szCs w:val="20"/>
        </w:rPr>
        <w:t>f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ees.asp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Accessed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ember</w:t>
      </w:r>
      <w:r>
        <w:rPr>
          <w:rFonts w:ascii="Arial" w:hAnsi="Arial" w:cs="Arial" w:eastAsia="Arial"/>
          <w:b w:val="0"/>
          <w:bCs w:val="0"/>
          <w:color w:val="000000"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2011.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041" w:right="2283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onga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Department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Statistics.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2011.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onga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population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housing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census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2011: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Preliminary</w:t>
      </w:r>
      <w:r>
        <w:rPr>
          <w:rFonts w:ascii="Arial" w:hAnsi="Arial" w:cs="Arial" w:eastAsia="Arial"/>
          <w:b w:val="0"/>
          <w:bCs w:val="0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result.</w:t>
      </w:r>
      <w:r>
        <w:rPr>
          <w:rFonts w:ascii="Arial" w:hAnsi="Arial" w:cs="Arial" w:eastAsia="Arial"/>
          <w:b w:val="0"/>
          <w:bCs w:val="0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Nuku’alofa:</w:t>
      </w:r>
      <w:r>
        <w:rPr>
          <w:rFonts w:ascii="Arial" w:hAnsi="Arial" w:cs="Arial" w:eastAsia="Arial"/>
          <w:b w:val="0"/>
          <w:bCs w:val="0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ernment</w:t>
      </w:r>
      <w:r>
        <w:rPr>
          <w:rFonts w:ascii="Arial" w:hAnsi="Arial" w:cs="Arial" w:eastAsia="Arial"/>
          <w:b w:val="0"/>
          <w:bCs w:val="0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onga.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Data.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Country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Profiles.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ketbook.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vision.</w:t>
      </w:r>
      <w:r>
        <w:rPr>
          <w:rFonts w:ascii="Arial" w:hAnsi="Arial" w:cs="Arial" w:eastAsia="Arial"/>
          <w:b w:val="0"/>
          <w:bCs w:val="0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at: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ind w:left="2041" w:right="0" w:firstLine="0"/>
        <w:jc w:val="left"/>
        <w:rPr>
          <w:rFonts w:ascii="Arial" w:hAnsi="Arial" w:cs="Arial" w:eastAsia="Arial"/>
          <w:sz w:val="20"/>
          <w:szCs w:val="20"/>
        </w:rPr>
      </w:pPr>
      <w:hyperlink r:id="rId49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http://data.un.org/Default.aspx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0"/>
            <w:szCs w:val="20"/>
          </w:rPr>
          <w:t>.</w:t>
        </w:r>
      </w:hyperlink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041" w:right="161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UND</w:t>
      </w:r>
      <w:r>
        <w:rPr>
          <w:rFonts w:ascii="Arial" w:hAnsi="Arial" w:cs="Arial" w:eastAsia="Arial"/>
          <w:b w:val="0"/>
          <w:bCs w:val="0"/>
          <w:spacing w:val="-3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(2010).</w:t>
      </w:r>
      <w:r>
        <w:rPr>
          <w:rFonts w:ascii="Arial" w:hAnsi="Arial" w:cs="Arial" w:eastAsia="Arial"/>
          <w:b w:val="0"/>
          <w:bCs w:val="0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Human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2010:</w:t>
      </w:r>
      <w:r>
        <w:rPr>
          <w:rFonts w:ascii="Arial" w:hAnsi="Arial" w:cs="Arial" w:eastAsia="Arial"/>
          <w:b w:val="0"/>
          <w:bCs w:val="0"/>
          <w:i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real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wealth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nations: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ath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ys</w:t>
      </w:r>
      <w:r>
        <w:rPr>
          <w:rFonts w:ascii="Arial" w:hAnsi="Arial" w:cs="Arial" w:eastAsia="Arial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human</w:t>
      </w:r>
      <w:r>
        <w:rPr>
          <w:rFonts w:ascii="Arial" w:hAnsi="Arial" w:cs="Arial" w:eastAsia="Arial"/>
          <w:b w:val="0"/>
          <w:bCs w:val="0"/>
          <w:i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9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ork: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UND</w:t>
      </w:r>
      <w:r>
        <w:rPr>
          <w:rFonts w:ascii="Arial" w:hAnsi="Arial" w:cs="Arial" w:eastAsia="Arial"/>
          <w:b w:val="0"/>
          <w:bCs w:val="0"/>
          <w:i w:val="0"/>
          <w:spacing w:val="-3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  <w:t>UN.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699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Centre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series</w:t>
      </w:r>
      <w:r>
        <w:rPr>
          <w:rFonts w:ascii="Arial" w:hAnsi="Arial" w:cs="Arial" w:eastAsia="Arial"/>
          <w:b w:val="0"/>
          <w:bCs w:val="0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Analysis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Household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Income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Expenditure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Sur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eys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under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erty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Social</w:t>
      </w: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Impact</w:t>
      </w:r>
      <w:r>
        <w:rPr>
          <w:rFonts w:ascii="Arial" w:hAnsi="Arial" w:cs="Arial" w:eastAsia="Arial"/>
          <w:b w:val="0"/>
          <w:bCs w:val="0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Assessment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Initiat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(PISA).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30" w:lineRule="exact"/>
        <w:ind w:left="2041" w:right="161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9"/>
          <w:w w:val="10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East</w:t>
      </w:r>
      <w:r>
        <w:rPr>
          <w:rFonts w:ascii="Arial" w:hAnsi="Arial" w:cs="Arial" w:eastAsia="Arial"/>
          <w:b w:val="0"/>
          <w:bCs w:val="0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Asia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Country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Profiles.</w:t>
      </w:r>
      <w:r>
        <w:rPr>
          <w:rFonts w:ascii="Arial" w:hAnsi="Arial" w:cs="Arial" w:eastAsia="Arial"/>
          <w:b w:val="0"/>
          <w:bCs w:val="0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at: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hyperlink r:id="rId88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http://ww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10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.unicef.org/</w:t>
        </w:r>
      </w:hyperlink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in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0"/>
          <w:w w:val="100"/>
          <w:sz w:val="20"/>
          <w:szCs w:val="20"/>
        </w:rPr>
        <w:t>f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o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0"/>
          <w:w w:val="100"/>
          <w:sz w:val="20"/>
          <w:szCs w:val="20"/>
        </w:rPr>
        <w:t>b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ycount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8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 w:val="0"/>
          <w:bCs w:val="0"/>
          <w:color w:val="6E8778"/>
          <w:spacing w:val="2"/>
          <w:w w:val="100"/>
          <w:sz w:val="20"/>
          <w:szCs w:val="20"/>
        </w:rPr>
        <w:t>y/eastasia.html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.</w:t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(2009)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Child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Protection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Resea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Kiribati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417" w:lineRule="auto"/>
        <w:ind w:left="1700" w:right="366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(2009)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Child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Protection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Resea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Solomon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(2009)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Child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Protection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Resea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anuatu</w:t>
      </w:r>
      <w:r>
        <w:rPr>
          <w:rFonts w:ascii="Arial" w:hAnsi="Arial" w:cs="Arial" w:eastAsia="Arial"/>
          <w:b w:val="0"/>
          <w:bCs w:val="0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(2013)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Child</w:t>
      </w:r>
      <w:r>
        <w:rPr>
          <w:rFonts w:ascii="Arial" w:hAnsi="Arial" w:cs="Arial" w:eastAsia="Arial"/>
          <w:b w:val="0"/>
          <w:bCs w:val="0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Protection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Resea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2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alau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before="5"/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UNICE</w:t>
      </w:r>
      <w:r>
        <w:rPr>
          <w:rFonts w:ascii="Arial" w:hAnsi="Arial" w:cs="Arial" w:eastAsia="Arial"/>
          <w:b w:val="0"/>
          <w:bCs w:val="0"/>
          <w:spacing w:val="-27"/>
          <w:w w:val="95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(2013)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Child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Protection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Baseline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Resea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9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Republic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Marshall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Islands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41" w:right="1477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1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anuatu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Statistics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Office.</w:t>
      </w:r>
      <w:r>
        <w:rPr>
          <w:rFonts w:ascii="Arial" w:hAnsi="Arial" w:cs="Arial" w:eastAsia="Arial"/>
          <w:b w:val="0"/>
          <w:bCs w:val="0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HIES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2006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Report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on</w:t>
      </w:r>
      <w:r>
        <w:rPr>
          <w:rFonts w:ascii="Arial" w:hAnsi="Arial" w:cs="Arial" w:eastAsia="Arial"/>
          <w:b w:val="0"/>
          <w:bCs w:val="0"/>
          <w:i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Estimation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Basic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Needs</w:t>
      </w:r>
      <w:r>
        <w:rPr>
          <w:rFonts w:ascii="Arial" w:hAnsi="Arial" w:cs="Arial" w:eastAsia="Arial"/>
          <w:b w:val="0"/>
          <w:bCs w:val="0"/>
          <w:i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erty</w:t>
      </w:r>
      <w:r>
        <w:rPr>
          <w:rFonts w:ascii="Arial" w:hAnsi="Arial" w:cs="Arial" w:eastAsia="Arial"/>
          <w:b w:val="0"/>
          <w:bCs w:val="0"/>
          <w:i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Line</w:t>
      </w:r>
      <w:r>
        <w:rPr>
          <w:rFonts w:ascii="Arial" w:hAnsi="Arial" w:cs="Arial" w:eastAsia="Arial"/>
          <w:b w:val="0"/>
          <w:bCs w:val="0"/>
          <w:i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Incidence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Cha</w:t>
      </w:r>
      <w:r>
        <w:rPr>
          <w:rFonts w:ascii="Arial" w:hAnsi="Arial" w:cs="Arial" w:eastAsia="Arial"/>
          <w:b w:val="0"/>
          <w:bCs w:val="0"/>
          <w:i/>
          <w:spacing w:val="-4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acteristics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erty</w:t>
      </w:r>
      <w:r>
        <w:rPr>
          <w:rFonts w:ascii="Arial" w:hAnsi="Arial" w:cs="Arial" w:eastAsia="Arial"/>
          <w:b w:val="0"/>
          <w:bCs w:val="0"/>
          <w:i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i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-11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anuatu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.</w:t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8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Bank</w:t>
      </w:r>
      <w:r>
        <w:rPr>
          <w:rFonts w:ascii="Arial" w:hAnsi="Arial" w:cs="Arial" w:eastAsia="Arial"/>
          <w:b w:val="0"/>
          <w:bCs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Group,</w:t>
      </w:r>
      <w:r>
        <w:rPr>
          <w:rFonts w:ascii="Arial" w:hAnsi="Arial" w:cs="Arial" w:eastAsia="Arial"/>
          <w:b w:val="0"/>
          <w:bCs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(2011),</w:t>
      </w:r>
      <w:r>
        <w:rPr>
          <w:rFonts w:ascii="Arial" w:hAnsi="Arial" w:cs="Arial" w:eastAsia="Arial"/>
          <w:b w:val="0"/>
          <w:bCs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GNI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per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capita,</w:t>
      </w:r>
      <w:r>
        <w:rPr>
          <w:rFonts w:ascii="Arial" w:hAnsi="Arial" w:cs="Arial" w:eastAsia="Arial"/>
          <w:b w:val="0"/>
          <w:bCs w:val="0"/>
          <w:i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Atlas</w:t>
      </w:r>
      <w:r>
        <w:rPr>
          <w:rFonts w:ascii="Arial" w:hAnsi="Arial" w:cs="Arial" w:eastAsia="Arial"/>
          <w:b w:val="0"/>
          <w:bCs w:val="0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Method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(current</w:t>
      </w:r>
      <w:r>
        <w:rPr>
          <w:rFonts w:ascii="Arial" w:hAnsi="Arial" w:cs="Arial" w:eastAsia="Arial"/>
          <w:b w:val="0"/>
          <w:bCs w:val="0"/>
          <w:i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95"/>
          <w:sz w:val="20"/>
          <w:szCs w:val="20"/>
        </w:rPr>
        <w:t>$US)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10"/>
          <w:w w:val="9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8"/>
          <w:w w:val="95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i w:val="0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95"/>
          <w:sz w:val="20"/>
          <w:szCs w:val="20"/>
        </w:rPr>
        <w:t>Bank.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410" w:lineRule="auto"/>
        <w:ind w:left="1700" w:right="1644" w:firstLine="3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at</w:t>
      </w:r>
      <w:r>
        <w:rPr>
          <w:rFonts w:ascii="Arial" w:hAnsi="Arial" w:cs="Arial" w:eastAsia="Arial"/>
          <w:b w:val="0"/>
          <w:bCs w:val="0"/>
          <w:spacing w:val="-18"/>
          <w:w w:val="100"/>
          <w:sz w:val="20"/>
          <w:szCs w:val="20"/>
        </w:rPr>
        <w:t> </w:t>
      </w:r>
      <w:hyperlink r:id="rId89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http://data.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orldbank.org/indicator/N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4"/>
            <w:w w:val="100"/>
            <w:sz w:val="20"/>
            <w:szCs w:val="20"/>
          </w:rPr>
          <w:t>Y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.GN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8"/>
            <w:w w:val="100"/>
            <w:sz w:val="20"/>
            <w:szCs w:val="20"/>
          </w:rPr>
          <w:t>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7"/>
            <w:w w:val="100"/>
            <w:sz w:val="20"/>
            <w:szCs w:val="20"/>
          </w:rPr>
          <w:t>C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A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8"/>
            <w:w w:val="100"/>
            <w:sz w:val="20"/>
            <w:szCs w:val="20"/>
          </w:rPr>
          <w:t>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.CD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b w:val="0"/>
            <w:bCs w:val="0"/>
            <w:color w:val="000000"/>
            <w:spacing w:val="-23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Accessed</w:t>
      </w:r>
      <w:r>
        <w:rPr>
          <w:rFonts w:ascii="Arial" w:hAnsi="Arial" w:cs="Arial" w:eastAsia="Arial"/>
          <w:b w:val="0"/>
          <w:bCs w:val="0"/>
          <w:color w:val="00000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October</w:t>
      </w:r>
      <w:r>
        <w:rPr>
          <w:rFonts w:ascii="Arial" w:hAnsi="Arial" w:cs="Arial" w:eastAsia="Arial"/>
          <w:b w:val="0"/>
          <w:bCs w:val="0"/>
          <w:color w:val="000000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2011.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8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Bank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Group,</w:t>
      </w:r>
      <w:r>
        <w:rPr>
          <w:rFonts w:ascii="Arial" w:hAnsi="Arial" w:cs="Arial" w:eastAsia="Arial"/>
          <w:b w:val="0"/>
          <w:bCs w:val="0"/>
          <w:color w:val="000000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  <w:t>(2010),</w:t>
      </w:r>
      <w:r>
        <w:rPr>
          <w:rFonts w:ascii="Arial" w:hAnsi="Arial" w:cs="Arial" w:eastAsia="Arial"/>
          <w:b w:val="0"/>
          <w:bCs w:val="0"/>
          <w:color w:val="000000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0"/>
          <w:szCs w:val="20"/>
        </w:rPr>
        <w:t>apua</w:t>
      </w:r>
      <w:r>
        <w:rPr>
          <w:rFonts w:ascii="Arial" w:hAnsi="Arial" w:cs="Arial" w:eastAsia="Arial"/>
          <w:b w:val="0"/>
          <w:bCs w:val="0"/>
          <w:i/>
          <w:color w:val="000000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i/>
          <w:color w:val="000000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0"/>
          <w:szCs w:val="20"/>
        </w:rPr>
        <w:t>Guinea:</w:t>
      </w:r>
      <w:r>
        <w:rPr>
          <w:rFonts w:ascii="Arial" w:hAnsi="Arial" w:cs="Arial" w:eastAsia="Arial"/>
          <w:b w:val="0"/>
          <w:bCs w:val="0"/>
          <w:i/>
          <w:color w:val="000000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-11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/>
          <w:color w:val="000000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/>
          <w:color w:val="00000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0"/>
          <w:szCs w:val="20"/>
        </w:rPr>
        <w:t>erty</w:t>
      </w:r>
      <w:r>
        <w:rPr>
          <w:rFonts w:ascii="Arial" w:hAnsi="Arial" w:cs="Arial" w:eastAsia="Arial"/>
          <w:b w:val="0"/>
          <w:bCs w:val="0"/>
          <w:i/>
          <w:color w:val="000000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0"/>
          <w:szCs w:val="20"/>
        </w:rPr>
        <w:t>Assessment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8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  <w:t>Bank.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11"/>
        <w:ind w:left="2041" w:right="161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Bank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Group,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2012.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GNI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per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capita,</w:t>
      </w:r>
      <w:r>
        <w:rPr>
          <w:rFonts w:ascii="Arial" w:hAnsi="Arial" w:cs="Arial" w:eastAsia="Arial"/>
          <w:b w:val="0"/>
          <w:bCs w:val="0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Atlas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Method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(current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$US).</w:t>
      </w:r>
      <w:r>
        <w:rPr>
          <w:rFonts w:ascii="Arial" w:hAnsi="Arial" w:cs="Arial" w:eastAsia="Arial"/>
          <w:b w:val="0"/>
          <w:bCs w:val="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he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orld</w:t>
      </w:r>
      <w:r>
        <w:rPr>
          <w:rFonts w:ascii="Arial" w:hAnsi="Arial" w:cs="Arial" w:eastAsia="Arial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Bank.</w:t>
      </w:r>
      <w:r>
        <w:rPr>
          <w:rFonts w:ascii="Arial" w:hAnsi="Arial" w:cs="Arial" w:eastAsia="Arial"/>
          <w:b w:val="0"/>
          <w:bCs w:val="0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11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spacing w:val="-5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ailable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at: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hyperlink r:id="rId89"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http://data.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"/>
            <w:w w:val="100"/>
            <w:sz w:val="20"/>
            <w:szCs w:val="20"/>
          </w:rPr>
          <w:t>w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orldbank.org/indicator/N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4"/>
            <w:w w:val="100"/>
            <w:sz w:val="20"/>
            <w:szCs w:val="20"/>
          </w:rPr>
          <w:t>Y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.GN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8"/>
            <w:w w:val="100"/>
            <w:sz w:val="20"/>
            <w:szCs w:val="20"/>
          </w:rPr>
          <w:t>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7"/>
            <w:w w:val="100"/>
            <w:sz w:val="20"/>
            <w:szCs w:val="20"/>
          </w:rPr>
          <w:t>C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A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-28"/>
            <w:w w:val="100"/>
            <w:sz w:val="20"/>
            <w:szCs w:val="20"/>
          </w:rPr>
          <w:t>P</w:t>
        </w:r>
        <w:r>
          <w:rPr>
            <w:rFonts w:ascii="Gill Sans MT" w:hAnsi="Gill Sans MT" w:cs="Gill Sans MT" w:eastAsia="Gill Sans MT"/>
            <w:b w:val="0"/>
            <w:bCs w:val="0"/>
            <w:color w:val="6E8778"/>
            <w:spacing w:val="2"/>
            <w:w w:val="100"/>
            <w:sz w:val="20"/>
            <w:szCs w:val="20"/>
          </w:rPr>
          <w:t>.CD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0"/>
            <w:szCs w:val="20"/>
          </w:rPr>
          <w:t>.</w:t>
        </w:r>
      </w:hyperlink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041" w:right="1644" w:hanging="3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Wright-</w:t>
      </w:r>
      <w:r>
        <w:rPr>
          <w:rFonts w:ascii="Arial" w:hAnsi="Arial" w:cs="Arial" w:eastAsia="Arial"/>
          <w:b w:val="0"/>
          <w:bCs w:val="0"/>
          <w:spacing w:val="-8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oteka,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E.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2009.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National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Millennium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elopment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Goals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Report: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Cook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Islands.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Office</w:t>
      </w:r>
      <w:r>
        <w:rPr>
          <w:rFonts w:ascii="Arial" w:hAnsi="Arial" w:cs="Arial" w:eastAsia="Arial"/>
          <w:b w:val="0"/>
          <w:bCs w:val="0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Prime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Minister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UNDP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acific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Centre:</w:t>
      </w:r>
      <w:r>
        <w:rPr>
          <w:rFonts w:ascii="Arial" w:hAnsi="Arial" w:cs="Arial" w:eastAsia="Arial"/>
          <w:b w:val="0"/>
          <w:bCs w:val="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16.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85"/>
          <w:headerReference w:type="even" r:id="rId86"/>
          <w:pgSz w:w="11906" w:h="16840"/>
          <w:pgMar w:header="305" w:footer="0" w:top="1140" w:bottom="280" w:left="0" w:right="0"/>
          <w:pgNumType w:start="91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229847pt;height:11.28pt;mso-position-horizontal-relative:char;mso-position-vertical-relative:line" type="#_x0000_t75">
            <v:imagedata r:id="rId9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6" w:h="16840"/>
          <w:pgMar w:header="305" w:footer="0" w:top="78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91"/>
          <w:pgSz w:w="11906" w:h="16840"/>
          <w:pgMar w:header="0" w:footer="0" w:top="1560" w:bottom="280" w:left="1680" w:right="1680"/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-.5pt;margin-top:339.65802pt;width:596.276pt;height:502.732pt;mso-position-horizontal-relative:page;mso-position-vertical-relative:page;z-index:-14652" coordorigin="-10,6793" coordsize="11926,10055">
            <v:group style="position:absolute;left:0;top:7342;width:11906;height:9496" coordorigin="0,7342" coordsize="11906,9496">
              <v:shape style="position:absolute;left:0;top:7342;width:11906;height:9496" coordorigin="0,7342" coordsize="11906,9496" path="m0,16838l11906,16838,11906,7342,0,7342,0,16838xe" filled="t" fillcolor="#AFCAD1" stroked="f">
                <v:path arrowok="t"/>
                <v:fill type="solid"/>
              </v:shape>
            </v:group>
            <v:group style="position:absolute;left:498;top:10579;width:176;height:335" coordorigin="498,10579" coordsize="176,335">
              <v:shape style="position:absolute;left:498;top:10579;width:176;height:335" coordorigin="498,10579" coordsize="176,335" path="m507,10579l507,10719,501,10791,499,10813,498,10834,499,10854,502,10872,507,10888,515,10901,525,10910,537,10914,553,10914,612,10882,656,10836,674,10790,673,10776,668,10763,651,10745,634,10731,619,10719,606,10707,595,10693,588,10675,586,10651,578,10617,561,10596,539,10585,519,10580,508,10579,507,10579xe" filled="t" fillcolor="#65A5AE" stroked="f">
                <v:path arrowok="t"/>
                <v:fill type="solid"/>
              </v:shape>
              <v:shape style="position:absolute;left:1758;top:10124;width:5790;height:4900" type="#_x0000_t75">
                <v:imagedata r:id="rId93" o:title=""/>
              </v:shape>
            </v:group>
            <v:group style="position:absolute;left:7658;top:13139;width:265;height:233" coordorigin="7658,13139" coordsize="265,233">
              <v:shape style="position:absolute;left:7658;top:13139;width:265;height:233" coordorigin="7658,13139" coordsize="265,233" path="m7685,13139l7673,13148,7663,13159,7658,13172,7662,13187,7671,13196,7675,13202,7677,13207,7677,13210,7676,13213,7675,13216,7736,13275,7752,13288,7763,13298,7771,13306,7777,13313,7782,13318,7787,13324,7839,13361,7881,13372,7898,13370,7911,13366,7920,13359,7923,13350,7919,13334,7911,13319,7899,13304,7881,13290,7852,13276,7826,13262,7769,13223,7736,13187,7720,13168,7706,13153,7695,13143,7685,13139xe" filled="t" fillcolor="#65A5AE" stroked="f">
                <v:path arrowok="t"/>
                <v:fill type="solid"/>
              </v:shape>
            </v:group>
            <v:group style="position:absolute;left:7918;top:13181;width:88;height:145" coordorigin="7918,13181" coordsize="88,145">
              <v:shape style="position:absolute;left:7918;top:13181;width:88;height:145" coordorigin="7918,13181" coordsize="88,145" path="m7933,13181l7922,13205,7918,13228,7921,13246,7929,13255,7951,13256,7963,13266,7973,13298,7980,13318,7986,13326,7991,13325,7997,13315,8007,13287,8005,13266,7999,13254,7974,13221,7933,13181xe" filled="t" fillcolor="#65A5AE" stroked="f">
                <v:path arrowok="t"/>
                <v:fill type="solid"/>
              </v:shape>
            </v:group>
            <v:group style="position:absolute;left:8094;top:13000;width:38;height:60" coordorigin="8094,13000" coordsize="38,60">
              <v:shape style="position:absolute;left:8094;top:13000;width:38;height:60" coordorigin="8094,13000" coordsize="38,60" path="m8103,13000l8099,13005,8094,13020,8095,13038,8100,13053,8108,13060,8124,13042,8132,13022,8132,13006,8103,13000xe" filled="t" fillcolor="#65A5AE" stroked="f">
                <v:path arrowok="t"/>
                <v:fill type="solid"/>
              </v:shape>
            </v:group>
            <v:group style="position:absolute;left:8083;top:13070;width:60;height:42" coordorigin="8083,13070" coordsize="60,42">
              <v:shape style="position:absolute;left:8083;top:13070;width:60;height:42" coordorigin="8083,13070" coordsize="60,42" path="m8143,13070l8127,13070,8118,13072,8105,13077,8092,13084,8084,13092,8083,13099,8095,13106,8127,13111,8141,13106,8143,13092,8143,13070xe" filled="t" fillcolor="#65A5AE" stroked="f">
                <v:path arrowok="t"/>
                <v:fill type="solid"/>
              </v:shape>
            </v:group>
            <v:group style="position:absolute;left:7876;top:12662;width:115;height:197" coordorigin="7876,12662" coordsize="115,197">
              <v:shape style="position:absolute;left:7876;top:12662;width:115;height:197" coordorigin="7876,12662" coordsize="115,197" path="m7908,12662l7908,12671,7885,12685,7876,12695,7880,12705,7899,12728,7915,12749,7927,12765,7933,12772,7915,12791,7911,12800,7923,12805,7942,12815,7955,12831,7962,12848,7968,12859,7973,12859,7981,12843,7988,12823,7991,12803,7988,12785,7969,12768,7964,12753,7963,12728,7960,12703,7954,12681,7944,12666,7908,12662xe" filled="t" fillcolor="#65A5AE" stroked="f">
                <v:path arrowok="t"/>
                <v:fill type="solid"/>
              </v:shape>
            </v:group>
            <v:group style="position:absolute;left:7958;top:12533;width:50;height:81" coordorigin="7958,12533" coordsize="50,81">
              <v:shape style="position:absolute;left:7958;top:12533;width:50;height:81" coordorigin="7958,12533" coordsize="50,81" path="m7965,12533l7963,12546,7958,12569,7958,12591,7963,12607,7973,12615,7989,12604,8001,12585,8008,12564,8007,12548,7979,12540,7965,12533xe" filled="t" fillcolor="#65A5AE" stroked="f">
                <v:path arrowok="t"/>
                <v:fill type="solid"/>
              </v:shape>
            </v:group>
            <v:group style="position:absolute;left:8001;top:12682;width:58;height:90" coordorigin="8001,12682" coordsize="58,90">
              <v:shape style="position:absolute;left:8001;top:12682;width:58;height:90" coordorigin="8001,12682" coordsize="58,90" path="m8019,12682l8004,12704,8001,12719,8005,12733,8015,12748,8028,12761,8042,12770,8053,12773,8059,12765,8030,12697,8019,12682xe" filled="t" fillcolor="#65A5AE" stroked="f">
                <v:path arrowok="t"/>
                <v:fill type="solid"/>
              </v:shape>
            </v:group>
            <v:group style="position:absolute;left:7996;top:12818;width:76;height:57" coordorigin="7996,12818" coordsize="76,57">
              <v:shape style="position:absolute;left:7996;top:12818;width:76;height:57" coordorigin="7996,12818" coordsize="76,57" path="m8030,12818l8022,12822,8012,12827,8002,12835,7996,12843,7997,12854,8008,12865,8038,12875,8056,12873,8067,12864,8071,12853,8072,12845,8030,12818xe" filled="t" fillcolor="#65A5AE" stroked="f">
                <v:path arrowok="t"/>
                <v:fill type="solid"/>
              </v:shape>
            </v:group>
            <v:group style="position:absolute;left:8781;top:12885;width:139;height:103" coordorigin="8781,12885" coordsize="139,103">
              <v:shape style="position:absolute;left:8781;top:12885;width:139;height:103" coordorigin="8781,12885" coordsize="139,103" path="m8784,12900l8781,12902,8782,12914,8791,12947,8800,12969,8811,12982,8826,12989,8853,12986,8877,12979,8897,12968,8912,12956,8920,12943,8914,12924,8906,12914,8835,12914,8817,12913,8802,12909,8791,12903,8784,12900xe" filled="t" fillcolor="#65A5AE" stroked="f">
                <v:path arrowok="t"/>
                <v:fill type="solid"/>
              </v:shape>
              <v:shape style="position:absolute;left:8781;top:12885;width:139;height:103" coordorigin="8781,12885" coordsize="139,103" path="m8864,12885l8853,12888,8845,12890,8846,12895,8848,12902,8847,12908,8835,12914,8906,12914,8900,12906,8886,12893,8864,12885xe" filled="t" fillcolor="#65A5AE" stroked="f">
                <v:path arrowok="t"/>
                <v:fill type="solid"/>
              </v:shape>
            </v:group>
            <v:group style="position:absolute;left:8913;top:12783;width:125;height:107" coordorigin="8913,12783" coordsize="125,107">
              <v:shape style="position:absolute;left:8913;top:12783;width:125;height:107" coordorigin="8913,12783" coordsize="125,107" path="m8937,12803l8931,12810,8931,12815,8930,12815,8926,12820,8916,12849,8913,12866,8920,12872,8940,12874,8960,12876,8980,12881,9000,12886,9017,12890,9031,12890,9039,12883,9034,12854,9026,12827,9021,12815,8931,12815,8930,12815,9021,12815,9018,12807,8972,12807,8937,12803xe" filled="t" fillcolor="#65A5AE" stroked="f">
                <v:path arrowok="t"/>
                <v:fill type="solid"/>
              </v:shape>
              <v:shape style="position:absolute;left:8913;top:12783;width:125;height:107" coordorigin="8913,12783" coordsize="125,107" path="m9006,12783l8983,12794,8972,12807,9018,12807,9017,12806,9010,12791,9006,12783xe" filled="t" fillcolor="#65A5AE" stroked="f">
                <v:path arrowok="t"/>
                <v:fill type="solid"/>
              </v:shape>
            </v:group>
            <v:group style="position:absolute;left:8412;top:14497;width:492;height:812" coordorigin="8412,14497" coordsize="492,812">
              <v:shape style="position:absolute;left:8412;top:14497;width:492;height:812" coordorigin="8412,14497" coordsize="492,812" path="m8419,14497l8412,14498,8412,14516,8419,14530,8428,14547,8429,14563,8427,14577,8423,14589,8419,14601,8416,14612,8449,14666,8474,14685,8492,14700,8505,14712,8513,14723,8520,14734,8527,14748,8534,14763,8540,14773,8545,14781,8549,14787,8552,14793,8558,14893,8557,14917,8555,14977,8503,15021,8485,15026,8471,15032,8463,15039,8463,15048,8483,15061,8501,15071,8520,15078,8537,15085,8554,15092,8602,15132,8609,15170,8605,15204,8598,15222,8590,15233,8582,15244,8572,15254,8565,15264,8566,15274,8609,15297,8625,15305,8640,15309,8652,15307,8662,15300,8669,15286,8687,15253,8697,15235,8729,15177,8752,15143,8764,15122,8771,15101,8776,15080,8780,15043,8783,15030,8789,15021,8814,15013,8834,15003,8850,14991,8858,14979,8866,14971,8880,14964,8894,14955,8904,14941,8904,14917,8898,14896,8742,14896,8729,14893,8681,14834,8670,14805,8670,14795,8675,14781,8676,14778,8620,14778,8596,14772,8581,14763,8580,14763,8588,14747,8596,14732,8598,14711,8591,14693,8582,14684,8574,14675,8574,14666,8574,14636,8571,14622,8563,14609,8544,14597,8516,14584,8498,14575,8441,14518,8429,14504,8419,14497xe" filled="t" fillcolor="#65A5AE" stroked="f">
                <v:path arrowok="t"/>
                <v:fill type="solid"/>
              </v:shape>
              <v:shape style="position:absolute;left:8412;top:14497;width:492;height:812" coordorigin="8412,14497" coordsize="492,812" path="m8862,14830l8851,14839,8843,14853,8832,14868,8813,14879,8790,14884,8756,14894,8742,14896,8898,14896,8897,14889,8889,14866,8880,14847,8871,14835,8862,14830xe" filled="t" fillcolor="#65A5AE" stroked="f">
                <v:path arrowok="t"/>
                <v:fill type="solid"/>
              </v:shape>
              <v:shape style="position:absolute;left:8412;top:14497;width:492;height:812" coordorigin="8412,14497" coordsize="492,812" path="m8673,14747l8642,14762,8627,14772,8620,14778,8676,14778,8679,14766,8680,14753,8673,14747xe" filled="t" fillcolor="#65A5AE" stroked="f">
                <v:path arrowok="t"/>
                <v:fill type="solid"/>
              </v:shape>
            </v:group>
            <v:group style="position:absolute;left:7857;top:15186;width:698;height:734" coordorigin="7857,15186" coordsize="698,734">
              <v:shape style="position:absolute;left:7857;top:15186;width:698;height:734" coordorigin="7857,15186" coordsize="698,734" path="m8408,15186l8361,15230,8348,15252,8327,15263,8314,15284,8306,15288,8287,15298,8228,15337,8183,15405,8173,15418,8161,15432,8133,15462,8118,15478,8105,15495,8094,15513,8086,15533,8081,15554,8078,15569,8027,15629,7968,15670,7909,15703,7879,15717,7863,15730,7857,15746,7859,15761,7864,15776,7869,15789,7872,15799,7904,15858,7981,15876,8035,15881,8052,15886,8067,15894,8083,15903,8102,15912,8127,15919,8142,15920,8155,15916,8198,15866,8219,15828,8231,15807,8245,15787,8260,15766,8270,15749,8285,15685,8286,15669,8288,15653,8317,15590,8356,15577,8366,15576,8416,15538,8435,15432,8437,15412,8441,15399,8447,15392,8454,15389,8463,15388,8505,15388,8511,15385,8518,15375,8522,15361,8526,15348,8530,15334,8538,15314,8551,15288,8552,15286,8442,15286,8436,15284,8431,15272,8427,15253,8424,15232,8420,15212,8415,15196,8408,15186xe" filled="t" fillcolor="#65A5AE" stroked="f">
                <v:path arrowok="t"/>
                <v:fill type="solid"/>
              </v:shape>
              <v:shape style="position:absolute;left:7857;top:15186;width:698;height:734" coordorigin="7857,15186" coordsize="698,734" path="m8505,15388l8463,15388,8473,15389,8483,15391,8493,15391,8502,15390,8505,15388xe" filled="t" fillcolor="#65A5AE" stroked="f">
                <v:path arrowok="t"/>
                <v:fill type="solid"/>
              </v:shape>
              <v:shape style="position:absolute;left:7857;top:15186;width:698;height:734" coordorigin="7857,15186" coordsize="698,734" path="m8489,15213l8485,15217,8484,15237,8475,15248,8460,15267,8442,15286,8552,15286,8556,15274,8555,15265,8551,15259,8542,15254,8531,15248,8517,15239,8502,15224,8489,15213xe" filled="t" fillcolor="#65A5AE" stroked="f">
                <v:path arrowok="t"/>
                <v:fill type="solid"/>
              </v:shape>
            </v:group>
            <v:group style="position:absolute;left:7937;top:15912;width:86;height:88" coordorigin="7937,15912" coordsize="86,88">
              <v:shape style="position:absolute;left:7937;top:15912;width:86;height:88" coordorigin="7937,15912" coordsize="86,88" path="m8022,15912l7991,15914,7993,15930,7974,15942,7958,15951,7944,15960,7937,15970,7941,15979,7961,15989,7980,15997,7996,16000,8009,15996,8017,15974,8021,15948,8022,15925,8022,15912xe" filled="t" fillcolor="#65A5AE" stroked="f">
                <v:path arrowok="t"/>
                <v:fill type="solid"/>
              </v:shape>
            </v:group>
            <v:group style="position:absolute;left:6001;top:15174;width:355;height:377" coordorigin="6001,15174" coordsize="355,377">
              <v:shape style="position:absolute;left:6001;top:15174;width:355;height:377" coordorigin="6001,15174" coordsize="355,377" path="m6007,15175l6002,15179,6001,15195,6001,15204,6006,15276,6021,15341,6086,15418,6103,15434,6142,15481,6152,15517,6165,15534,6184,15545,6206,15551,6228,15549,6283,15511,6303,15453,6308,15432,6328,15368,6346,15320,6351,15303,6354,15284,6356,15262,6356,15240,6356,15229,6217,15229,6186,15228,6164,15222,6147,15214,6135,15207,6041,15204,6019,15184,6007,15175xe" filled="t" fillcolor="#65A5AE" stroked="f">
                <v:path arrowok="t"/>
                <v:fill type="solid"/>
              </v:shape>
              <v:shape style="position:absolute;left:6001;top:15174;width:355;height:377" coordorigin="6001,15174" coordsize="355,377" path="m6324,15174l6264,15190,6233,15219,6217,15229,6356,15229,6356,15201,6346,15180,6324,15174xe" filled="t" fillcolor="#65A5AE" stroked="f">
                <v:path arrowok="t"/>
                <v:fill type="solid"/>
              </v:shape>
            </v:group>
            <v:group style="position:absolute;left:7923;top:12683;width:198;height:198" coordorigin="7923,12683" coordsize="198,198">
              <v:shape style="position:absolute;left:7923;top:12683;width:198;height:198" coordorigin="7923,12683" coordsize="198,198" path="m8023,12683l7960,12705,7926,12759,7923,12782,7925,12805,7960,12860,8021,12882,8022,12882,8084,12860,8119,12806,8121,12783,8119,12760,8084,12705,8023,12683xe" filled="t" fillcolor="#CF8729" stroked="f">
                <v:path arrowok="t"/>
                <v:fill type="solid"/>
              </v:shape>
            </v:group>
            <v:group style="position:absolute;left:7802;top:11282;width:198;height:198" coordorigin="7802,11282" coordsize="198,198">
              <v:shape style="position:absolute;left:7802;top:11282;width:198;height:198" coordorigin="7802,11282" coordsize="198,198" path="m7902,11282l7840,11303,7805,11358,7802,11380,7805,11403,7839,11458,7900,11480,7902,11480,7964,11459,7998,11404,8001,11381,7998,11359,7964,11304,7902,11282xe" filled="t" fillcolor="#CF8729" stroked="f">
                <v:path arrowok="t"/>
                <v:fill type="solid"/>
              </v:shape>
            </v:group>
            <v:group style="position:absolute;left:7923;top:10517;width:198;height:198" coordorigin="7923,10517" coordsize="198,198">
              <v:shape style="position:absolute;left:7923;top:10517;width:198;height:198" coordorigin="7923,10517" coordsize="198,198" path="m8023,10517l7960,10538,7926,10592,7923,10615,7925,10638,7960,10693,8021,10715,8022,10715,8084,10693,8119,10639,8121,10616,8119,10593,8084,10539,8023,10517xe" filled="t" fillcolor="#CF8729" stroked="f">
                <v:path arrowok="t"/>
                <v:fill type="solid"/>
              </v:shape>
            </v:group>
            <v:group style="position:absolute;left:9255;top:13295;width:198;height:198" coordorigin="9255,13295" coordsize="198,198">
              <v:shape style="position:absolute;left:9255;top:13295;width:198;height:198" coordorigin="9255,13295" coordsize="198,198" path="m9355,13295l9293,13316,9258,13370,9255,13393,9258,13416,9292,13471,9353,13493,9354,13493,9416,13471,9451,13417,9454,13394,9451,13371,9417,13317,9355,13295xe" filled="t" fillcolor="#CF8729" stroked="f">
                <v:path arrowok="t"/>
                <v:fill type="solid"/>
              </v:shape>
            </v:group>
            <v:group style="position:absolute;left:9808;top:12482;width:198;height:198" coordorigin="9808,12482" coordsize="198,198">
              <v:shape style="position:absolute;left:9808;top:12482;width:198;height:198" coordorigin="9808,12482" coordsize="198,198" path="m9908,12482l9845,12504,9811,12558,9808,12581,9810,12604,9845,12659,9906,12681,9907,12681,9969,12659,10004,12605,10006,12582,10004,12559,9969,12504,9908,12482xe" filled="t" fillcolor="#CF8729" stroked="f">
                <v:path arrowok="t"/>
                <v:fill type="solid"/>
              </v:shape>
            </v:group>
            <v:group style="position:absolute;left:9709;top:12090;width:198;height:198" coordorigin="9709,12090" coordsize="198,198">
              <v:shape style="position:absolute;left:9709;top:12090;width:198;height:198" coordorigin="9709,12090" coordsize="198,198" path="m9809,12090l9746,12111,9711,12166,9709,12188,9711,12211,9745,12266,9807,12288,9808,12288,9870,12266,9904,12212,9907,12189,9904,12167,9870,12112,9809,12090xe" filled="t" fillcolor="#CF8729" stroked="f">
                <v:path arrowok="t"/>
                <v:fill type="solid"/>
              </v:shape>
            </v:group>
            <v:group style="position:absolute;left:11168;top:12692;width:198;height:198" coordorigin="11168,12692" coordsize="198,198">
              <v:shape style="position:absolute;left:11168;top:12692;width:198;height:198" coordorigin="11168,12692" coordsize="198,198" path="m11268,12692l11206,12714,11171,12768,11168,12790,11171,12813,11205,12868,11267,12891,11268,12891,11330,12869,11364,12814,11367,12792,11364,12769,11330,12714,11268,12692xe" filled="t" fillcolor="#CF8729" stroked="f">
                <v:path arrowok="t"/>
                <v:fill type="solid"/>
              </v:shape>
            </v:group>
            <v:group style="position:absolute;left:8901;top:11112;width:198;height:198" coordorigin="8901,11112" coordsize="198,198">
              <v:shape style="position:absolute;left:8901;top:11112;width:198;height:198" coordorigin="8901,11112" coordsize="198,198" path="m9001,11112l8938,11133,8904,11188,8901,11210,8903,11233,8937,11288,8999,11310,9000,11310,9062,11289,9097,11234,9099,11211,9097,11189,9062,11134,9001,11112xe" filled="t" fillcolor="#CF8729" stroked="f">
                <v:path arrowok="t"/>
                <v:fill type="solid"/>
              </v:shape>
            </v:group>
            <v:group style="position:absolute;left:9942;top:13047;width:198;height:198" coordorigin="9942,13047" coordsize="198,198">
              <v:shape style="position:absolute;left:9942;top:13047;width:198;height:198" coordorigin="9942,13047" coordsize="198,198" path="m10042,13047l9980,13069,9945,13123,9942,13146,9945,13169,9979,13223,10040,13246,10041,13246,10103,13224,10138,13170,10141,13147,10138,13124,10104,13069,10042,13047xe" filled="t" fillcolor="#CF8729" stroked="f">
                <v:path arrowok="t"/>
                <v:fill type="solid"/>
              </v:shape>
            </v:group>
            <v:group style="position:absolute;left:8901;top:12019;width:198;height:198" coordorigin="8901,12019" coordsize="198,198">
              <v:shape style="position:absolute;left:8901;top:12019;width:198;height:198" coordorigin="8901,12019" coordsize="198,198" path="m9001,12019l8938,12040,8904,12095,8901,12117,8903,12140,8937,12195,8999,12217,9000,12217,9062,12196,9097,12141,9099,12118,9097,12096,9062,12041,9001,12019xe" filled="t" fillcolor="#CF8729" stroked="f">
                <v:path arrowok="t"/>
                <v:fill type="solid"/>
              </v:shape>
            </v:group>
            <v:group style="position:absolute;left:5653;top:7370;width:324;height:155" coordorigin="5653,7370" coordsize="324,155">
              <v:shape style="position:absolute;left:5653;top:7370;width:324;height:155" coordorigin="5653,7370" coordsize="324,155" path="m5722,7518l5719,7519,5705,7524,5699,7525,5714,7524,5722,7520,5722,7518xe" filled="t" fillcolor="#65A5AE" stroked="f">
                <v:path arrowok="t"/>
                <v:fill type="solid"/>
              </v:shape>
              <v:shape style="position:absolute;left:5653;top:7370;width:324;height:155" coordorigin="5653,7370" coordsize="324,155" path="m5872,7370l5653,7370,5658,7374,5666,7386,5680,7411,5700,7453,5715,7488,5722,7509,5722,7518,5738,7511,5763,7495,5793,7470,5810,7454,5814,7445,5807,7442,5789,7440,5792,7429,5800,7411,5815,7392,5839,7376,5872,7370xe" filled="t" fillcolor="#65A5AE" stroked="f">
                <v:path arrowok="t"/>
                <v:fill type="solid"/>
              </v:shape>
              <v:shape style="position:absolute;left:5653;top:7370;width:324;height:155" coordorigin="5653,7370" coordsize="324,155" path="m5977,7370l5872,7370,5885,7372,5893,7377,5898,7383,5901,7392,5902,7402,5902,7414,5902,7428,5922,7490,5951,7515,5954,7512,5955,7506,5955,7485,5956,7473,5958,7460,5962,7448,5970,7438,5977,7370xe" filled="t" fillcolor="#65A5AE" stroked="f">
                <v:path arrowok="t"/>
                <v:fill type="solid"/>
              </v:shape>
            </v:group>
            <v:group style="position:absolute;left:4826;top:7491;width:984;height:891" coordorigin="4826,7491" coordsize="984,891">
              <v:shape style="position:absolute;left:4826;top:7491;width:984;height:891" coordorigin="4826,7491" coordsize="984,891" path="m5575,8202l5157,8202,5163,8202,5168,8207,5173,8215,5178,8225,5185,8238,5194,8253,5208,8268,5219,8280,5225,8288,5227,8295,5225,8300,5222,8306,5219,8314,5216,8325,5215,8341,5217,8362,5221,8374,5228,8381,5235,8382,5244,8379,5295,8321,5331,8248,5334,8232,5330,8221,5319,8209,5563,8209,5571,8204,5575,8202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068,8107l5014,8159,4966,8211,4948,8234,4941,8241,4850,8269,4835,8273,4828,8276,4826,8279,4826,8280,4828,8283,4835,8286,4845,8290,4870,8298,4885,8303,4899,8309,4912,8315,4921,8319,4929,8320,4937,8319,4947,8316,4974,8303,4995,8295,5022,8285,5056,8274,5076,8268,5090,8263,5112,8247,5113,8245,5157,8202,5575,8202,5594,8191,5617,8178,5618,8177,5206,8177,5195,8174,5185,8164,5174,8146,5159,8118,5068,8107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563,8209l5319,8209,5330,8211,5350,8215,5419,8248,5439,8279,5446,8284,5458,8280,5475,8268,5502,8247,5512,8240,5548,8218,5563,8209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411,7926l5406,7927,5398,7934,5388,7945,5365,7975,5352,7991,5338,8005,5325,8018,5311,8026,5303,8036,5301,8049,5305,8064,5310,8081,5315,8101,5220,8174,5206,8177,5618,8177,5637,8168,5652,8161,5663,8150,5690,8091,5704,8022,5704,8011,5400,8011,5394,8008,5393,8002,5396,7992,5402,7979,5407,7965,5412,7948,5414,7931,5411,7926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633,7625l5625,7625,5614,7631,5613,7711,5608,7715,5602,7724,5598,7736,5598,7753,5605,7775,5623,7800,5631,7811,5633,7817,5632,7820,5629,7823,5624,7826,5619,7833,5615,7844,5614,7860,5613,7877,5608,7890,5560,7946,5502,7981,5413,8009,5400,8011,5704,8011,5705,8005,5705,8001,5705,7989,5706,7976,5714,7911,5715,7844,5715,7817,5716,7799,5717,7784,5719,7775,5723,7770,5809,7770,5807,7756,5797,7735,5780,7715,5772,7705,5766,7694,5763,7683,5761,7671,5761,7658,5762,7644,5762,7629,5644,7629,5639,7627,5633,7625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809,7770l5723,7770,5729,7770,5736,7775,5746,7786,5759,7801,5774,7821,5794,7846,5796,7840,5801,7829,5806,7815,5809,7797,5810,7784,5810,7775,5809,7770xe" filled="t" fillcolor="#65A5AE" stroked="f">
                <v:path arrowok="t"/>
                <v:fill type="solid"/>
              </v:shape>
              <v:shape style="position:absolute;left:4826;top:7491;width:984;height:891" coordorigin="4826,7491" coordsize="984,891" path="m5718,7491l5687,7547,5682,7562,5676,7578,5644,7629,5762,7629,5751,7547,5724,7491,5718,7491xe" filled="t" fillcolor="#65A5AE" stroked="f">
                <v:path arrowok="t"/>
                <v:fill type="solid"/>
              </v:shape>
            </v:group>
            <v:group style="position:absolute;left:4995;top:8289;width:164;height:193" coordorigin="4995,8289" coordsize="164,193">
              <v:shape style="position:absolute;left:4995;top:8289;width:164;height:193" coordorigin="4995,8289" coordsize="164,193" path="m5018,8305l4996,8373,4995,8411,4996,8428,5018,8482,5026,8478,5052,8411,5052,8400,5054,8392,5059,8387,5069,8385,5157,8385,5158,8334,5046,8334,5029,8315,5018,8305xe" filled="t" fillcolor="#65A5AE" stroked="f">
                <v:path arrowok="t"/>
                <v:fill type="solid"/>
              </v:shape>
              <v:shape style="position:absolute;left:4995;top:8289;width:164;height:193" coordorigin="4995,8289" coordsize="164,193" path="m5157,8385l5069,8385,5089,8388,5107,8394,5124,8402,5139,8407,5150,8407,5157,8399,5157,8385xe" filled="t" fillcolor="#65A5AE" stroked="f">
                <v:path arrowok="t"/>
                <v:fill type="solid"/>
              </v:shape>
              <v:shape style="position:absolute;left:4995;top:8289;width:164;height:193" coordorigin="4995,8289" coordsize="164,193" path="m5159,8289l5093,8311,5046,8334,5158,8334,5159,8289xe" filled="t" fillcolor="#65A5AE" stroked="f">
                <v:path arrowok="t"/>
                <v:fill type="solid"/>
              </v:shape>
            </v:group>
            <v:group style="position:absolute;left:4714;top:8334;width:204;height:288" coordorigin="4714,8334" coordsize="204,288">
              <v:shape style="position:absolute;left:4714;top:8334;width:204;height:288" coordorigin="4714,8334" coordsize="204,288" path="m4898,8381l4842,8381,4843,8386,4842,8395,4838,8410,4832,8431,4824,8459,4813,8492,4813,8501,4828,8561,4883,8622,4895,8621,4917,8550,4917,8529,4917,8509,4917,8492,4915,8428,4900,8383,4898,8381xe" filled="t" fillcolor="#65A5AE" stroked="f">
                <v:path arrowok="t"/>
                <v:fill type="solid"/>
              </v:shape>
              <v:shape style="position:absolute;left:4714;top:8334;width:204;height:288" coordorigin="4714,8334" coordsize="204,288" path="m4815,8334l4766,8369,4716,8421,4714,8431,4715,8440,4721,8447,4731,8452,4743,8453,4758,8449,4774,8441,4793,8428,4813,8408,4824,8395,4833,8386,4839,8382,4842,8381,4898,8381,4885,8370,4865,8356,4841,8343,4815,8334xe" filled="t" fillcolor="#65A5AE" stroked="f">
                <v:path arrowok="t"/>
                <v:fill type="solid"/>
              </v:shape>
            </v:group>
            <v:group style="position:absolute;left:3934;top:9243;width:179;height:256" coordorigin="3934,9243" coordsize="179,256">
              <v:shape style="position:absolute;left:3934;top:9243;width:179;height:256" coordorigin="3934,9243" coordsize="179,256" path="m4035,9243l3977,9273,3944,9343,3934,9397,3937,9412,3944,9426,3956,9437,3968,9445,3981,9455,3993,9466,4004,9476,4014,9486,4024,9493,4033,9498,4040,9499,4046,9495,4051,9487,4054,9472,4055,9451,4056,9427,4081,9371,4097,9356,4104,9348,4109,9339,4112,9328,4113,9314,4106,9291,4095,9272,4082,9258,4067,9249,4051,9244,4035,9243xe" filled="t" fillcolor="#65A5AE" stroked="f">
                <v:path arrowok="t"/>
                <v:fill type="solid"/>
              </v:shape>
            </v:group>
            <v:group style="position:absolute;left:0;top:6803;width:11906;height:567" coordorigin="0,6803" coordsize="11906,567">
              <v:shape style="position:absolute;left:0;top:6803;width:11906;height:567" coordorigin="0,6803" coordsize="11906,567" path="m0,7370l11906,7370,11906,6803,0,6803,0,7370xe" filled="t" fillcolor="#01403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ind w:left="0" w:right="118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198508pt;height:56.4pt;mso-position-horizontal-relative:char;mso-position-vertical-relative:line" type="#_x0000_t75">
            <v:imagedata r:id="rId9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7"/>
        <w:ind w:left="306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82.205002pt;margin-top:-2.626831pt;width:65.072695pt;height:63.989pt;mso-position-horizontal-relative:page;mso-position-vertical-relative:paragraph;z-index:-14651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spacing w:val="-47"/>
          <w:w w:val="95"/>
          <w:sz w:val="44"/>
          <w:szCs w:val="4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acific</w:t>
      </w:r>
      <w:r>
        <w:rPr>
          <w:rFonts w:ascii="Arial" w:hAnsi="Arial" w:cs="Arial" w:eastAsia="Arial"/>
          <w:b w:val="0"/>
          <w:bCs w:val="0"/>
          <w:spacing w:val="54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-14"/>
          <w:w w:val="95"/>
          <w:sz w:val="44"/>
          <w:szCs w:val="4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udicial</w:t>
      </w:r>
      <w:r>
        <w:rPr>
          <w:rFonts w:ascii="Arial" w:hAnsi="Arial" w:cs="Arial" w:eastAsia="Arial"/>
          <w:b w:val="0"/>
          <w:bCs w:val="0"/>
          <w:spacing w:val="54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De</w:t>
      </w:r>
      <w:r>
        <w:rPr>
          <w:rFonts w:ascii="Arial" w:hAnsi="Arial" w:cs="Arial" w:eastAsia="Arial"/>
          <w:b w:val="0"/>
          <w:bCs w:val="0"/>
          <w:spacing w:val="-6"/>
          <w:w w:val="95"/>
          <w:sz w:val="44"/>
          <w:szCs w:val="4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elopment</w:t>
      </w:r>
      <w:r>
        <w:rPr>
          <w:rFonts w:ascii="Arial" w:hAnsi="Arial" w:cs="Arial" w:eastAsia="Arial"/>
          <w:b w:val="0"/>
          <w:bCs w:val="0"/>
          <w:spacing w:val="55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Prog</w:t>
      </w:r>
      <w:r>
        <w:rPr>
          <w:rFonts w:ascii="Arial" w:hAnsi="Arial" w:cs="Arial" w:eastAsia="Arial"/>
          <w:b w:val="0"/>
          <w:bCs w:val="0"/>
          <w:spacing w:val="-7"/>
          <w:w w:val="95"/>
          <w:sz w:val="44"/>
          <w:szCs w:val="4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44"/>
          <w:szCs w:val="44"/>
        </w:rPr>
        <w:t>amme: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</w:r>
    </w:p>
    <w:p>
      <w:pPr>
        <w:spacing w:before="47"/>
        <w:ind w:left="306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/>
          <w:bCs/>
          <w:spacing w:val="0"/>
          <w:w w:val="95"/>
          <w:sz w:val="44"/>
          <w:szCs w:val="44"/>
        </w:rPr>
        <w:t>2012</w:t>
      </w:r>
      <w:r>
        <w:rPr>
          <w:rFonts w:ascii="Arial" w:hAnsi="Arial" w:cs="Arial" w:eastAsia="Arial"/>
          <w:b/>
          <w:bCs/>
          <w:spacing w:val="-22"/>
          <w:w w:val="95"/>
          <w:sz w:val="44"/>
          <w:szCs w:val="44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44"/>
          <w:szCs w:val="44"/>
        </w:rPr>
        <w:t>Court</w:t>
      </w:r>
      <w:r>
        <w:rPr>
          <w:rFonts w:ascii="Arial" w:hAnsi="Arial" w:cs="Arial" w:eastAsia="Arial"/>
          <w:b/>
          <w:bCs/>
          <w:spacing w:val="-53"/>
          <w:w w:val="95"/>
          <w:sz w:val="44"/>
          <w:szCs w:val="44"/>
        </w:rPr>
        <w:t> </w:t>
      </w:r>
      <w:r>
        <w:rPr>
          <w:rFonts w:ascii="Arial" w:hAnsi="Arial" w:cs="Arial" w:eastAsia="Arial"/>
          <w:b/>
          <w:bCs/>
          <w:spacing w:val="-35"/>
          <w:w w:val="95"/>
          <w:sz w:val="44"/>
          <w:szCs w:val="44"/>
        </w:rPr>
        <w:t>T</w:t>
      </w:r>
      <w:r>
        <w:rPr>
          <w:rFonts w:ascii="Arial" w:hAnsi="Arial" w:cs="Arial" w:eastAsia="Arial"/>
          <w:b/>
          <w:bCs/>
          <w:spacing w:val="-6"/>
          <w:w w:val="95"/>
          <w:sz w:val="44"/>
          <w:szCs w:val="44"/>
        </w:rPr>
        <w:t>r</w:t>
      </w:r>
      <w:r>
        <w:rPr>
          <w:rFonts w:ascii="Arial" w:hAnsi="Arial" w:cs="Arial" w:eastAsia="Arial"/>
          <w:b/>
          <w:bCs/>
          <w:spacing w:val="0"/>
          <w:w w:val="95"/>
          <w:sz w:val="44"/>
          <w:szCs w:val="44"/>
        </w:rPr>
        <w:t>end</w:t>
      </w:r>
      <w:r>
        <w:rPr>
          <w:rFonts w:ascii="Arial" w:hAnsi="Arial" w:cs="Arial" w:eastAsia="Arial"/>
          <w:b/>
          <w:bCs/>
          <w:spacing w:val="-21"/>
          <w:w w:val="95"/>
          <w:sz w:val="44"/>
          <w:szCs w:val="44"/>
        </w:rPr>
        <w:t> </w:t>
      </w:r>
      <w:r>
        <w:rPr>
          <w:rFonts w:ascii="Arial" w:hAnsi="Arial" w:cs="Arial" w:eastAsia="Arial"/>
          <w:b/>
          <w:bCs/>
          <w:spacing w:val="0"/>
          <w:w w:val="95"/>
          <w:sz w:val="44"/>
          <w:szCs w:val="44"/>
        </w:rPr>
        <w:t>Report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220" w:lineRule="exact"/>
        <w:ind w:left="3061" w:right="1318"/>
        <w:jc w:val="left"/>
        <w:rPr>
          <w:b w:val="0"/>
          <w:bCs w:val="0"/>
        </w:rPr>
      </w:pPr>
      <w:r>
        <w:rPr>
          <w:color w:val="FFFFFF"/>
          <w:spacing w:val="-4"/>
          <w:w w:val="90"/>
        </w:rPr>
        <w:t>PJD</w:t>
      </w:r>
      <w:r>
        <w:rPr>
          <w:color w:val="FFFFFF"/>
          <w:spacing w:val="0"/>
          <w:w w:val="90"/>
        </w:rPr>
        <w:t>P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4"/>
          <w:w w:val="90"/>
        </w:rPr>
        <w:t>i</w:t>
      </w:r>
      <w:r>
        <w:rPr>
          <w:color w:val="FFFFFF"/>
          <w:spacing w:val="0"/>
          <w:w w:val="90"/>
        </w:rPr>
        <w:t>s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-3"/>
          <w:w w:val="90"/>
        </w:rPr>
        <w:t>implemente</w:t>
      </w:r>
      <w:r>
        <w:rPr>
          <w:color w:val="FFFFFF"/>
          <w:spacing w:val="0"/>
          <w:w w:val="90"/>
        </w:rPr>
        <w:t>d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9"/>
          <w:w w:val="90"/>
        </w:rPr>
        <w:t>b</w:t>
      </w:r>
      <w:r>
        <w:rPr>
          <w:color w:val="FFFFFF"/>
          <w:spacing w:val="0"/>
          <w:w w:val="90"/>
        </w:rPr>
        <w:t>y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-3"/>
          <w:w w:val="90"/>
        </w:rPr>
        <w:t>th</w:t>
      </w:r>
      <w:r>
        <w:rPr>
          <w:color w:val="FFFFFF"/>
          <w:spacing w:val="0"/>
          <w:w w:val="90"/>
        </w:rPr>
        <w:t>e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9"/>
          <w:w w:val="90"/>
        </w:rPr>
        <w:t>F</w:t>
      </w:r>
      <w:r>
        <w:rPr>
          <w:color w:val="FFFFFF"/>
          <w:spacing w:val="-3"/>
          <w:w w:val="90"/>
        </w:rPr>
        <w:t>ede</w:t>
      </w:r>
      <w:r>
        <w:rPr>
          <w:color w:val="FFFFFF"/>
          <w:spacing w:val="-9"/>
          <w:w w:val="90"/>
        </w:rPr>
        <w:t>r</w:t>
      </w:r>
      <w:r>
        <w:rPr>
          <w:color w:val="FFFFFF"/>
          <w:spacing w:val="-3"/>
          <w:w w:val="90"/>
        </w:rPr>
        <w:t>a</w:t>
      </w:r>
      <w:r>
        <w:rPr>
          <w:color w:val="FFFFFF"/>
          <w:spacing w:val="0"/>
          <w:w w:val="90"/>
        </w:rPr>
        <w:t>l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-3"/>
          <w:w w:val="90"/>
        </w:rPr>
        <w:t>Cour</w:t>
      </w:r>
      <w:r>
        <w:rPr>
          <w:color w:val="FFFFFF"/>
          <w:spacing w:val="0"/>
          <w:w w:val="90"/>
        </w:rPr>
        <w:t>t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3"/>
          <w:w w:val="90"/>
        </w:rPr>
        <w:t>o</w:t>
      </w:r>
      <w:r>
        <w:rPr>
          <w:color w:val="FFFFFF"/>
          <w:spacing w:val="0"/>
          <w:w w:val="90"/>
        </w:rPr>
        <w:t>f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6"/>
          <w:w w:val="90"/>
        </w:rPr>
        <w:t>A</w:t>
      </w:r>
      <w:r>
        <w:rPr>
          <w:color w:val="FFFFFF"/>
          <w:spacing w:val="-4"/>
          <w:w w:val="90"/>
        </w:rPr>
        <w:t>ust</w:t>
      </w:r>
      <w:r>
        <w:rPr>
          <w:color w:val="FFFFFF"/>
          <w:spacing w:val="-10"/>
          <w:w w:val="90"/>
        </w:rPr>
        <w:t>r</w:t>
      </w:r>
      <w:r>
        <w:rPr>
          <w:color w:val="FFFFFF"/>
          <w:spacing w:val="-3"/>
          <w:w w:val="90"/>
        </w:rPr>
        <w:t>ali</w:t>
      </w:r>
      <w:r>
        <w:rPr>
          <w:color w:val="FFFFFF"/>
          <w:spacing w:val="0"/>
          <w:w w:val="90"/>
        </w:rPr>
        <w:t>a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-3"/>
          <w:w w:val="90"/>
        </w:rPr>
        <w:t>wit</w:t>
      </w:r>
      <w:r>
        <w:rPr>
          <w:color w:val="FFFFFF"/>
          <w:spacing w:val="0"/>
          <w:w w:val="90"/>
        </w:rPr>
        <w:t>h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3"/>
          <w:w w:val="90"/>
        </w:rPr>
        <w:t>fundin</w:t>
      </w:r>
      <w:r>
        <w:rPr>
          <w:color w:val="FFFFFF"/>
          <w:spacing w:val="0"/>
          <w:w w:val="90"/>
        </w:rPr>
        <w:t>g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-4"/>
          <w:w w:val="90"/>
        </w:rPr>
        <w:t>suppor</w:t>
      </w:r>
      <w:r>
        <w:rPr>
          <w:color w:val="FFFFFF"/>
          <w:spacing w:val="0"/>
          <w:w w:val="90"/>
        </w:rPr>
        <w:t>t</w:t>
      </w:r>
      <w:r>
        <w:rPr>
          <w:color w:val="FFFFFF"/>
          <w:spacing w:val="6"/>
          <w:w w:val="90"/>
        </w:rPr>
        <w:t> </w:t>
      </w:r>
      <w:r>
        <w:rPr>
          <w:color w:val="FFFFFF"/>
          <w:spacing w:val="-3"/>
          <w:w w:val="90"/>
        </w:rPr>
        <w:t>f</w:t>
      </w:r>
      <w:r>
        <w:rPr>
          <w:color w:val="FFFFFF"/>
          <w:spacing w:val="-6"/>
          <w:w w:val="90"/>
        </w:rPr>
        <w:t>r</w:t>
      </w:r>
      <w:r>
        <w:rPr>
          <w:color w:val="FFFFFF"/>
          <w:spacing w:val="-3"/>
          <w:w w:val="90"/>
        </w:rPr>
        <w:t>om</w:t>
      </w:r>
      <w:r>
        <w:rPr>
          <w:color w:val="FFFFFF"/>
          <w:spacing w:val="-3"/>
          <w:w w:val="92"/>
        </w:rPr>
        <w:t> </w:t>
      </w:r>
      <w:r>
        <w:rPr>
          <w:color w:val="FFFFFF"/>
          <w:spacing w:val="-3"/>
          <w:w w:val="90"/>
        </w:rPr>
        <w:t>N</w:t>
      </w:r>
      <w:r>
        <w:rPr>
          <w:color w:val="FFFFFF"/>
          <w:spacing w:val="-5"/>
          <w:w w:val="90"/>
        </w:rPr>
        <w:t>e</w:t>
      </w:r>
      <w:r>
        <w:rPr>
          <w:color w:val="FFFFFF"/>
          <w:spacing w:val="0"/>
          <w:w w:val="90"/>
        </w:rPr>
        <w:t>w</w:t>
      </w:r>
      <w:r>
        <w:rPr>
          <w:color w:val="FFFFFF"/>
          <w:spacing w:val="15"/>
          <w:w w:val="90"/>
        </w:rPr>
        <w:t> </w:t>
      </w:r>
      <w:r>
        <w:rPr>
          <w:color w:val="FFFFFF"/>
          <w:spacing w:val="-3"/>
          <w:w w:val="90"/>
        </w:rPr>
        <w:t>Zealan</w:t>
      </w:r>
      <w:r>
        <w:rPr>
          <w:color w:val="FFFFFF"/>
          <w:spacing w:val="0"/>
          <w:w w:val="90"/>
        </w:rPr>
        <w:t>d</w:t>
      </w:r>
      <w:r>
        <w:rPr>
          <w:color w:val="FFFFFF"/>
          <w:spacing w:val="15"/>
          <w:w w:val="90"/>
        </w:rPr>
        <w:t> </w:t>
      </w:r>
      <w:r>
        <w:rPr>
          <w:color w:val="FFFFFF"/>
          <w:spacing w:val="-3"/>
          <w:w w:val="90"/>
        </w:rPr>
        <w:t>Minist</w:t>
      </w:r>
      <w:r>
        <w:rPr>
          <w:color w:val="FFFFFF"/>
          <w:spacing w:val="-8"/>
          <w:w w:val="90"/>
        </w:rPr>
        <w:t>r</w:t>
      </w:r>
      <w:r>
        <w:rPr>
          <w:color w:val="FFFFFF"/>
          <w:spacing w:val="0"/>
          <w:w w:val="90"/>
        </w:rPr>
        <w:t>y</w:t>
      </w:r>
      <w:r>
        <w:rPr>
          <w:color w:val="FFFFFF"/>
          <w:spacing w:val="16"/>
          <w:w w:val="90"/>
        </w:rPr>
        <w:t> </w:t>
      </w:r>
      <w:r>
        <w:rPr>
          <w:color w:val="FFFFFF"/>
          <w:spacing w:val="-3"/>
          <w:w w:val="90"/>
        </w:rPr>
        <w:t>o</w:t>
      </w:r>
      <w:r>
        <w:rPr>
          <w:color w:val="FFFFFF"/>
          <w:spacing w:val="0"/>
          <w:w w:val="90"/>
        </w:rPr>
        <w:t>f</w:t>
      </w:r>
      <w:r>
        <w:rPr>
          <w:color w:val="FFFFFF"/>
          <w:spacing w:val="15"/>
          <w:w w:val="90"/>
        </w:rPr>
        <w:t> </w:t>
      </w:r>
      <w:r>
        <w:rPr>
          <w:color w:val="FFFFFF"/>
          <w:spacing w:val="-10"/>
          <w:w w:val="90"/>
        </w:rPr>
        <w:t>F</w:t>
      </w:r>
      <w:r>
        <w:rPr>
          <w:color w:val="FFFFFF"/>
          <w:spacing w:val="-3"/>
          <w:w w:val="90"/>
        </w:rPr>
        <w:t>o</w:t>
      </w:r>
      <w:r>
        <w:rPr>
          <w:color w:val="FFFFFF"/>
          <w:spacing w:val="-5"/>
          <w:w w:val="90"/>
        </w:rPr>
        <w:t>r</w:t>
      </w:r>
      <w:r>
        <w:rPr>
          <w:color w:val="FFFFFF"/>
          <w:spacing w:val="-4"/>
          <w:w w:val="90"/>
        </w:rPr>
        <w:t>eig</w:t>
      </w:r>
      <w:r>
        <w:rPr>
          <w:color w:val="FFFFFF"/>
          <w:spacing w:val="0"/>
          <w:w w:val="90"/>
        </w:rPr>
        <w:t>n</w:t>
      </w:r>
      <w:r>
        <w:rPr>
          <w:color w:val="FFFFFF"/>
          <w:spacing w:val="2"/>
          <w:w w:val="90"/>
        </w:rPr>
        <w:t> </w:t>
      </w:r>
      <w:r>
        <w:rPr>
          <w:color w:val="FFFFFF"/>
          <w:spacing w:val="-3"/>
          <w:w w:val="90"/>
        </w:rPr>
        <w:t>Affair</w:t>
      </w:r>
      <w:r>
        <w:rPr>
          <w:color w:val="FFFFFF"/>
          <w:spacing w:val="0"/>
          <w:w w:val="90"/>
        </w:rPr>
        <w:t>s</w:t>
      </w:r>
      <w:r>
        <w:rPr>
          <w:color w:val="FFFFFF"/>
          <w:spacing w:val="15"/>
          <w:w w:val="90"/>
        </w:rPr>
        <w:t> </w:t>
      </w:r>
      <w:r>
        <w:rPr>
          <w:color w:val="FFFFFF"/>
          <w:spacing w:val="-3"/>
          <w:w w:val="90"/>
        </w:rPr>
        <w:t>an</w:t>
      </w:r>
      <w:r>
        <w:rPr>
          <w:color w:val="FFFFFF"/>
          <w:spacing w:val="0"/>
          <w:w w:val="90"/>
        </w:rPr>
        <w:t>d</w:t>
      </w:r>
      <w:r>
        <w:rPr>
          <w:color w:val="FFFFFF"/>
          <w:spacing w:val="-9"/>
          <w:w w:val="90"/>
        </w:rPr>
        <w:t> </w:t>
      </w:r>
      <w:r>
        <w:rPr>
          <w:color w:val="FFFFFF"/>
          <w:spacing w:val="-18"/>
          <w:w w:val="90"/>
        </w:rPr>
        <w:t>T</w:t>
      </w:r>
      <w:r>
        <w:rPr>
          <w:color w:val="FFFFFF"/>
          <w:spacing w:val="-9"/>
          <w:w w:val="90"/>
        </w:rPr>
        <w:t>r</w:t>
      </w:r>
      <w:r>
        <w:rPr>
          <w:color w:val="FFFFFF"/>
          <w:spacing w:val="-3"/>
          <w:w w:val="90"/>
        </w:rPr>
        <w:t>ade</w:t>
      </w:r>
      <w:r>
        <w:rPr>
          <w:b w:val="0"/>
          <w:bCs w:val="0"/>
          <w:color w:val="000000"/>
          <w:spacing w:val="0"/>
          <w:w w:val="100"/>
        </w:rPr>
      </w:r>
    </w:p>
    <w:sectPr>
      <w:headerReference w:type="even" r:id="rId92"/>
      <w:pgSz w:w="11906" w:h="16840"/>
      <w:pgMar w:header="0" w:footer="0" w:top="7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56.693pt;mso-position-horizontal-relative:page;mso-position-vertical-relative:page;z-index:-14891" type="#_x0000_t75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6.401596pt;margin-top:153.391510pt;width:435.405021pt;height:75.010pt;mso-position-horizontal-relative:page;mso-position-vertical-relative:page;z-index:-14890" type="#_x0000_t202" filled="f" stroked="f">
          <v:textbox inset="0,0,0,0">
            <w:txbxContent>
              <w:p>
                <w:pPr>
                  <w:spacing w:line="709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70"/>
                    <w:szCs w:val="7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79"/>
                    <w:w w:val="100"/>
                    <w:sz w:val="70"/>
                    <w:szCs w:val="70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0"/>
                    <w:w w:val="100"/>
                    <w:sz w:val="70"/>
                    <w:szCs w:val="7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4"/>
                    <w:w w:val="100"/>
                    <w:sz w:val="70"/>
                    <w:szCs w:val="70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9"/>
                    <w:w w:val="100"/>
                    <w:sz w:val="70"/>
                    <w:szCs w:val="7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70"/>
                    <w:szCs w:val="70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</w:r>
              </w:p>
              <w:p>
                <w:pPr>
                  <w:spacing w:line="760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70"/>
                    <w:szCs w:val="7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70"/>
                    <w:szCs w:val="70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95"/>
                    <w:sz w:val="70"/>
                    <w:szCs w:val="70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70"/>
                    <w:szCs w:val="70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70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69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68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67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66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808594pt;margin-top:26.892391pt;width:240.423511pt;height:12.5pt;mso-position-horizontal-relative:page;mso-position-vertical-relative:page;z-index:-14865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Goal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the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amme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64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63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62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61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60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5.490997pt;margin-top:26.892391pt;width:195.746009pt;height:12.5pt;mso-position-horizontal-relative:page;mso-position-vertical-relative:page;z-index:-14859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Methodology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6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for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7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the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6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Court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7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Baseline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6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58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57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56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55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54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605896pt;margin-top:26.892391pt;width:216.63051pt;height:12.5pt;mso-position-horizontal-relative:page;mso-position-vertical-relative:page;z-index:-14853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Snapshot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Selected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Indicators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52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51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50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8.411926pt;margin-top:14.261161pt;width:28.688001pt;height:26pt;mso-position-horizontal-relative:page;mso-position-vertical-relative:page;z-index:-14849" type="#_x0000_t202" filled="f" stroked="f">
          <v:textbox inset="0,0,0,0">
            <w:txbxContent>
              <w:p>
                <w:pPr>
                  <w:spacing w:line="49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t>31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605896pt;margin-top:26.892391pt;width:216.63051pt;height:12.5pt;mso-position-horizontal-relative:page;mso-position-vertical-relative:page;z-index:-14848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Snapshot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Selected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Indicators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47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46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45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44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43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2.433685pt;margin-top:26.892391pt;width:248.802512pt;height:12.5pt;mso-position-horizontal-relative:page;mso-position-vertical-relative:page;z-index:-14842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erview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Baseline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for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Court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9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2"/>
                    <w:w w:val="95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erformance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Indicators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41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40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39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38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37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6.445587pt;margin-top:26.892391pt;width:194.790504pt;height:12.5pt;mso-position-horizontal-relative:page;mso-position-vertical-relative:page;z-index:-14836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Client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4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focussed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Courts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7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0"/>
                    <w:w w:val="95"/>
                  </w:rPr>
                  <w:t>–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1"/>
                    <w:w w:val="95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hree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4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Case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4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Studies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35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34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33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32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31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4.648499pt;margin-top:26.892391pt;width:196.586009pt;height:12.5pt;mso-position-horizontal-relative:page;mso-position-vertical-relative:page;z-index:-14830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enile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2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Disaggregated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2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Data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2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and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Indicators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29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28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27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26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25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6.677307pt;margin-top:26.892391pt;width:194.559509pt;height:12.5pt;mso-position-horizontal-relative:page;mso-position-vertical-relative:page;z-index:-14824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Gender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Disaggregated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Data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6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and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Indicators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23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22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21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7.411926pt;margin-top:14.261161pt;width:30.688001pt;height:26pt;mso-position-horizontal-relative:page;mso-position-vertical-relative:page;z-index:-14820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5.119202pt;margin-top:26.892391pt;width:166.115008pt;height:12.5pt;mso-position-horizontal-relative:page;mso-position-vertical-relative:page;z-index:-14819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K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ey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2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5"/>
                    <w:w w:val="95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indings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and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Recommendations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7.175699pt;margin-top:14.261161pt;width:30.688001pt;height:26pt;mso-position-horizontal-relative:page;mso-position-vertical-relative:page;z-index:-14818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17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16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15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4.999115pt;margin-top:26.892391pt;width:186.233009pt;height:12.5pt;mso-position-horizontal-relative:page;mso-position-vertical-relative:page;z-index:-14814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Regional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ustice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2"/>
                    <w:w w:val="95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erformance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95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ame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</w:rPr>
                  <w:t>w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</w:rPr>
                  <w:t>ork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56.693pt;mso-position-horizontal-relative:page;mso-position-vertical-relative:page;z-index:-14889" type="#_x0000_t75">
          <v:imagedata r:id="rId1" o:title=""/>
        </v:shape>
      </w:pict>
    </w:r>
    <w:r>
      <w:rPr/>
      <w:pict>
        <v:shape style="position:absolute;margin-left:146.401596pt;margin-top:153.391510pt;width:435.405021pt;height:75.010pt;mso-position-horizontal-relative:page;mso-position-vertical-relative:page;z-index:-14888" type="#_x0000_t202" filled="f" stroked="f">
          <v:textbox inset="0,0,0,0">
            <w:txbxContent>
              <w:p>
                <w:pPr>
                  <w:spacing w:line="709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70"/>
                    <w:szCs w:val="7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79"/>
                    <w:w w:val="100"/>
                    <w:sz w:val="70"/>
                    <w:szCs w:val="70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0"/>
                    <w:w w:val="100"/>
                    <w:sz w:val="70"/>
                    <w:szCs w:val="7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4"/>
                    <w:w w:val="100"/>
                    <w:sz w:val="70"/>
                    <w:szCs w:val="70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9"/>
                    <w:w w:val="100"/>
                    <w:sz w:val="70"/>
                    <w:szCs w:val="7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9"/>
                    <w:w w:val="100"/>
                    <w:sz w:val="70"/>
                    <w:szCs w:val="70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</w:r>
              </w:p>
              <w:p>
                <w:pPr>
                  <w:spacing w:line="760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70"/>
                    <w:szCs w:val="7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70"/>
                    <w:szCs w:val="70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95"/>
                    <w:sz w:val="70"/>
                    <w:szCs w:val="70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70"/>
                    <w:szCs w:val="70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70"/>
                    <w:szCs w:val="7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13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12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11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4015pt;width:595.276001pt;height:11.339pt;mso-position-horizontal-relative:page;mso-position-vertical-relative:page;z-index:-14810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09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4.393906pt;margin-top:26.888378pt;width:306.836015pt;height:12.504012pt;mso-position-horizontal-relative:page;mso-position-vertical-relative:page;z-index:-14808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.175699pt;margin-top:14.261161pt;width:28.688001pt;height:26pt;mso-position-horizontal-relative:page;mso-position-vertical-relative:page;z-index:-14807" type="#_x0000_t202" filled="f" stroked="f">
          <v:textbox inset="0,0,0,0">
            <w:txbxContent>
              <w:p>
                <w:pPr>
                  <w:spacing w:line="49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t>92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06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87" type="#_x0000_t75">
          <v:imagedata r:id="rId1" o:title=""/>
        </v:shape>
      </w:pict>
    </w:r>
    <w:r>
      <w:rPr/>
      <w:pict>
        <v:shape style="position:absolute;margin-left:34.847698pt;margin-top:14.261161pt;width:15.344001pt;height:26pt;mso-position-horizontal-relative:page;mso-position-vertical-relative:page;z-index:-14886" type="#_x0000_t202" filled="f" stroked="f">
          <v:textbox inset="0,0,0,0">
            <w:txbxContent>
              <w:p>
                <w:pPr>
                  <w:spacing w:line="49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85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5015pt;width:595.275pt;height:11.338pt;mso-position-horizontal-relative:page;mso-position-vertical-relative:page;z-index:-14884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44.083923pt;margin-top:14.261161pt;width:17.344001pt;height:26pt;mso-position-horizontal-relative:page;mso-position-vertical-relative:page;z-index:-14883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4.393906pt;margin-top:26.888378pt;width:306.836015pt;height:12.504012pt;mso-position-horizontal-relative:page;mso-position-vertical-relative:page;z-index:-14882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81" type="#_x0000_t75">
          <v:imagedata r:id="rId1" o:title=""/>
        </v:shape>
      </w:pict>
    </w:r>
    <w:r>
      <w:rPr/>
      <w:pict>
        <v:shape style="position:absolute;margin-left:27.175699pt;margin-top:14.261161pt;width:30.688001pt;height:26pt;mso-position-horizontal-relative:page;mso-position-vertical-relative:page;z-index:-14880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79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4.083923pt;margin-top:14.261161pt;width:17.344001pt;height:26pt;mso-position-horizontal-relative:page;mso-position-vertical-relative:page;z-index:-14878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2.433304pt;margin-top:26.892391pt;width:258.798512pt;height:12.5pt;mso-position-horizontal-relative:page;mso-position-vertical-relative:page;z-index:-14877" type="#_x0000_t202" filled="f" stroked="f">
          <v:textbox inset="0,0,0,0">
            <w:txbxContent>
              <w:p>
                <w:pPr>
                  <w:pStyle w:val="BodyText"/>
                  <w:spacing w:line="227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Mission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0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and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2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8"/>
                    <w:w w:val="90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ision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1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Statements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1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0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the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1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PJDP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1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2"/>
                    <w:w w:val="90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artner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0"/>
                    <w:w w:val="9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</w:rPr>
                  <w:t>Courts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45.355015pt;width:595.275pt;height:11.338pt;mso-position-horizontal-relative:page;mso-position-vertical-relative:page;z-index:-14876" type="#_x0000_t75">
          <v:imagedata r:id="rId1" o:title=""/>
        </v:shape>
      </w:pict>
    </w:r>
    <w:r>
      <w:rPr/>
      <w:pict>
        <v:shape style="position:absolute;margin-left:33.847698pt;margin-top:14.261161pt;width:17.344001pt;height:26pt;mso-position-horizontal-relative:page;mso-position-vertical-relative:page;z-index:-14875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039398pt;margin-top:26.888378pt;width:306.836015pt;height:12.504012pt;mso-position-horizontal-relative:page;mso-position-vertical-relative:page;z-index:-14874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45.355015pt;width:595.275pt;height:11.338pt;mso-position-horizontal-relative:page;mso-position-vertical-relative:page;z-index:-14873" coordorigin="0,907" coordsize="11906,227">
          <v:shape style="position:absolute;left:0;top:907;width:11906;height:227" coordorigin="0,907" coordsize="11906,227" path="m0,1134l11906,1134,11906,907,0,907,0,1134xe" filled="t" fillcolor="#01403F" stroked="f">
            <v:path arrowok="t"/>
            <v:fill type="solid"/>
          </v:shape>
          <w10:wrap type="none"/>
        </v:group>
      </w:pict>
    </w:r>
    <w:r>
      <w:rPr/>
      <w:pict>
        <v:shape style="position:absolute;margin-left:537.411926pt;margin-top:14.261161pt;width:30.688001pt;height:26pt;mso-position-horizontal-relative:page;mso-position-vertical-relative:page;z-index:-14872" type="#_x0000_t202" filled="f" stroked="f">
          <v:textbox inset="0,0,0,0">
            <w:txbxContent>
              <w:p>
                <w:pPr>
                  <w:spacing w:line="49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z w:val="48"/>
                    <w:szCs w:val="48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6161"/>
                    <w:spacing w:val="0"/>
                    <w:w w:val="100"/>
                    <w:sz w:val="48"/>
                    <w:szCs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8"/>
                    <w:szCs w:val="4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4.393906pt;margin-top:26.888378pt;width:306.836015pt;height:12.504012pt;mso-position-horizontal-relative:page;mso-position-vertical-relative:page;z-index:-14871" type="#_x0000_t202" filled="f" stroked="f">
          <v:textbox inset="0,0,0,0">
            <w:txbxContent>
              <w:p>
                <w:pPr>
                  <w:spacing w:line="2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-23"/>
                    <w:w w:val="95"/>
                    <w:sz w:val="21"/>
                    <w:szCs w:val="21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acific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95"/>
                    <w:sz w:val="21"/>
                    <w:szCs w:val="21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udicial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"/>
                    <w:w w:val="95"/>
                    <w:sz w:val="21"/>
                    <w:szCs w:val="21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elopment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Prog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21"/>
                    <w:szCs w:val="21"/>
                  </w:rPr>
                  <w:t>amme: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2012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Court</w:t>
                </w:r>
                <w:r>
                  <w:rPr>
                    <w:rFonts w:ascii="Arial" w:hAnsi="Arial" w:cs="Arial" w:eastAsia="Arial"/>
                    <w:b/>
                    <w:bCs/>
                    <w:spacing w:val="-13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9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9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end</w:t>
                </w:r>
                <w:r>
                  <w:rPr>
                    <w:rFonts w:ascii="Arial" w:hAnsi="Arial" w:cs="Arial" w:eastAsia="Arial"/>
                    <w:b/>
                    <w:bCs/>
                    <w:spacing w:val="8"/>
                    <w:w w:val="9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21"/>
                    <w:szCs w:val="21"/>
                  </w:rPr>
                  <w:t>Report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upperRoman"/>
      <w:lvlText w:val="%1."/>
      <w:lvlJc w:val="left"/>
      <w:pPr>
        <w:ind w:hanging="284"/>
        <w:jc w:val="left"/>
      </w:pPr>
      <w:rPr>
        <w:rFonts w:hint="default" w:ascii="Arial" w:hAnsi="Arial" w:eastAsia="Arial"/>
        <w:i/>
        <w:sz w:val="21"/>
        <w:szCs w:val="21"/>
      </w:rPr>
    </w:lvl>
    <w:lvl w:ilvl="1">
      <w:start w:val="1"/>
      <w:numFmt w:val="lowerLetter"/>
      <w:lvlText w:val="%2."/>
      <w:lvlJc w:val="left"/>
      <w:pPr>
        <w:ind w:hanging="284"/>
        <w:jc w:val="left"/>
      </w:pPr>
      <w:rPr>
        <w:rFonts w:hint="default" w:ascii="Arial" w:hAnsi="Arial" w:eastAsia="Arial"/>
        <w:i/>
        <w:w w:val="9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"/>
      <w:lvlJc w:val="left"/>
      <w:pPr>
        <w:ind w:hanging="547"/>
        <w:jc w:val="left"/>
      </w:pPr>
      <w:rPr>
        <w:rFonts w:hint="default" w:ascii="Arial" w:hAnsi="Arial" w:eastAsia="Arial"/>
        <w:b/>
        <w:bCs/>
        <w:color w:val="FFFFFF"/>
        <w:w w:val="92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hanging="341"/>
        <w:jc w:val="left"/>
      </w:pPr>
      <w:rPr>
        <w:rFonts w:hint="default" w:ascii="Arial" w:hAnsi="Arial" w:eastAsia="Arial"/>
        <w:w w:val="93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45"/>
      <w:numFmt w:val="decimal"/>
      <w:lvlText w:val="%1"/>
      <w:lvlJc w:val="left"/>
      <w:pPr>
        <w:ind w:hanging="284"/>
        <w:jc w:val="left"/>
      </w:pPr>
      <w:rPr>
        <w:rFonts w:hint="default" w:ascii="Arial" w:hAnsi="Arial" w:eastAsia="Arial"/>
        <w:b/>
        <w:bCs/>
        <w:spacing w:val="-2"/>
        <w:sz w:val="16"/>
        <w:szCs w:val="16"/>
      </w:rPr>
    </w:lvl>
    <w:lvl w:ilvl="1">
      <w:start w:val="1"/>
      <w:numFmt w:val="bullet"/>
      <w:lvlText w:val="•"/>
      <w:lvlJc w:val="left"/>
      <w:pPr>
        <w:ind w:hanging="324"/>
      </w:pPr>
      <w:rPr>
        <w:rFonts w:hint="default" w:ascii="Arial" w:hAnsi="Arial" w:eastAsia="Arial"/>
        <w:i/>
        <w:w w:val="17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9"/>
      <w:numFmt w:val="decimal"/>
      <w:lvlText w:val="%1"/>
      <w:lvlJc w:val="left"/>
      <w:pPr>
        <w:ind w:hanging="284"/>
        <w:jc w:val="left"/>
      </w:pPr>
      <w:rPr>
        <w:rFonts w:hint="default" w:ascii="Arial" w:hAnsi="Arial" w:eastAsia="Arial"/>
        <w:b/>
        <w:bCs/>
        <w:sz w:val="15"/>
        <w:szCs w:val="15"/>
      </w:rPr>
    </w:lvl>
    <w:lvl w:ilvl="1">
      <w:start w:val="1"/>
      <w:numFmt w:val="lowerLetter"/>
      <w:lvlText w:val="%2"/>
      <w:lvlJc w:val="left"/>
      <w:pPr>
        <w:ind w:hanging="341"/>
        <w:jc w:val="left"/>
      </w:pPr>
      <w:rPr>
        <w:rFonts w:hint="default" w:ascii="Arial" w:hAnsi="Arial" w:eastAsia="Arial"/>
        <w:b/>
        <w:bCs/>
        <w:w w:val="89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hanging="227"/>
        <w:jc w:val="left"/>
      </w:pPr>
      <w:rPr>
        <w:rFonts w:hint="default" w:ascii="Arial" w:hAnsi="Arial" w:eastAsia="Arial"/>
        <w:b/>
        <w:bCs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4"/>
      <w:numFmt w:val="decimal"/>
      <w:lvlText w:val="%2"/>
      <w:lvlJc w:val="left"/>
      <w:pPr>
        <w:ind w:hanging="454"/>
        <w:jc w:val="left"/>
      </w:pPr>
      <w:rPr>
        <w:rFonts w:hint="default" w:ascii="Arial" w:hAnsi="Arial" w:eastAsia="Arial"/>
        <w:b/>
        <w:bCs/>
        <w:i/>
        <w:sz w:val="20"/>
        <w:szCs w:val="20"/>
      </w:rPr>
    </w:lvl>
    <w:lvl w:ilvl="2">
      <w:start w:val="3"/>
      <w:numFmt w:val="decimal"/>
      <w:lvlText w:val="%2.%3"/>
      <w:lvlJc w:val="left"/>
      <w:pPr>
        <w:ind w:hanging="454"/>
        <w:jc w:val="left"/>
      </w:pPr>
      <w:rPr>
        <w:rFonts w:hint="default" w:ascii="Arial" w:hAnsi="Arial" w:eastAsia="Arial"/>
        <w:i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hanging="341"/>
        <w:jc w:val="left"/>
      </w:pPr>
      <w:rPr>
        <w:rFonts w:hint="default" w:ascii="Arial" w:hAnsi="Arial" w:eastAsia="Arial"/>
        <w:b/>
        <w:bCs/>
        <w:w w:val="109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hanging="311"/>
        <w:jc w:val="left"/>
      </w:pPr>
      <w:rPr>
        <w:rFonts w:hint="default" w:ascii="Arial" w:hAnsi="Arial" w:eastAsia="Arial"/>
        <w:b/>
        <w:bCs/>
        <w:color w:val="FFFFFF"/>
        <w:position w:val="-2"/>
        <w:sz w:val="20"/>
        <w:szCs w:val="20"/>
      </w:rPr>
    </w:lvl>
    <w:lvl w:ilvl="1">
      <w:start w:val="1"/>
      <w:numFmt w:val="upperRoman"/>
      <w:lvlText w:val="%2."/>
      <w:lvlJc w:val="left"/>
      <w:pPr>
        <w:ind w:hanging="454"/>
        <w:jc w:val="left"/>
      </w:pPr>
      <w:rPr>
        <w:rFonts w:hint="default" w:ascii="Arial" w:hAnsi="Arial" w:eastAsia="Arial"/>
        <w:i/>
        <w:sz w:val="20"/>
        <w:szCs w:val="20"/>
      </w:rPr>
    </w:lvl>
    <w:lvl w:ilvl="2">
      <w:start w:val="1"/>
      <w:numFmt w:val="lowerLetter"/>
      <w:lvlText w:val="%3."/>
      <w:lvlJc w:val="left"/>
      <w:pPr>
        <w:ind w:hanging="341"/>
        <w:jc w:val="left"/>
      </w:pPr>
      <w:rPr>
        <w:rFonts w:hint="default" w:ascii="Arial" w:hAnsi="Arial" w:eastAsia="Arial"/>
        <w:i/>
        <w:w w:val="93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hanging="311"/>
        <w:jc w:val="left"/>
      </w:pPr>
      <w:rPr>
        <w:rFonts w:hint="default" w:ascii="Arial" w:hAnsi="Arial" w:eastAsia="Arial"/>
        <w:b/>
        <w:bCs/>
        <w:color w:val="FFFFFF"/>
        <w:position w:val="-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>
        <w:ind w:hanging="284"/>
      </w:pPr>
      <w:rPr>
        <w:rFonts w:hint="default" w:ascii="Arial" w:hAnsi="Arial" w:eastAsia="Arial"/>
        <w:color w:val="6F8E90"/>
        <w:w w:val="17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>
        <w:ind w:hanging="284"/>
      </w:pPr>
      <w:rPr>
        <w:rFonts w:hint="default" w:ascii="Arial" w:hAnsi="Arial" w:eastAsia="Arial"/>
        <w:color w:val="6F8E90"/>
        <w:w w:val="17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284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color w:val="FFFFFF"/>
        <w:sz w:val="21"/>
        <w:szCs w:val="21"/>
      </w:rPr>
    </w:lvl>
    <w:lvl w:ilvl="1">
      <w:start w:val="1"/>
      <w:numFmt w:val="upperLetter"/>
      <w:lvlText w:val="%2"/>
      <w:lvlJc w:val="left"/>
      <w:pPr>
        <w:ind w:hanging="397"/>
        <w:jc w:val="left"/>
      </w:pPr>
      <w:rPr>
        <w:rFonts w:hint="default" w:ascii="Arial" w:hAnsi="Arial" w:eastAsia="Arial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hanging="341"/>
        <w:jc w:val="left"/>
      </w:pPr>
      <w:rPr>
        <w:rFonts w:hint="default" w:ascii="Arial" w:hAnsi="Arial" w:eastAsia="Arial"/>
        <w:b/>
        <w:bCs/>
        <w:color w:val="FFFFFF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27"/>
    </w:pPr>
    <w:rPr>
      <w:rFonts w:ascii="Arial" w:hAnsi="Arial" w:eastAsia="Arial"/>
      <w:b/>
      <w:bCs/>
      <w:sz w:val="21"/>
      <w:szCs w:val="21"/>
    </w:rPr>
  </w:style>
  <w:style w:styleId="TOC2" w:type="paragraph">
    <w:name w:val="TOC 2"/>
    <w:basedOn w:val="Normal"/>
    <w:uiPriority w:val="1"/>
    <w:qFormat/>
    <w:pPr>
      <w:spacing w:before="170"/>
    </w:pPr>
    <w:rPr>
      <w:rFonts w:ascii="Arial" w:hAnsi="Arial" w:eastAsia="Arial"/>
      <w:sz w:val="21"/>
      <w:szCs w:val="21"/>
    </w:rPr>
  </w:style>
  <w:style w:styleId="TOC3" w:type="paragraph">
    <w:name w:val="TOC 3"/>
    <w:basedOn w:val="Normal"/>
    <w:uiPriority w:val="1"/>
    <w:qFormat/>
    <w:pPr>
      <w:spacing w:before="170"/>
      <w:ind w:left="113"/>
    </w:pPr>
    <w:rPr>
      <w:rFonts w:ascii="Arial" w:hAnsi="Arial" w:eastAsia="Arial"/>
      <w:sz w:val="21"/>
      <w:szCs w:val="21"/>
    </w:rPr>
  </w:style>
  <w:style w:styleId="TOC4" w:type="paragraph">
    <w:name w:val="TOC 4"/>
    <w:basedOn w:val="Normal"/>
    <w:uiPriority w:val="1"/>
    <w:qFormat/>
    <w:pPr>
      <w:spacing w:before="170"/>
      <w:ind w:left="2154" w:hanging="341"/>
    </w:pPr>
    <w:rPr>
      <w:rFonts w:ascii="Arial" w:hAnsi="Arial" w:eastAsia="Arial"/>
      <w:sz w:val="21"/>
      <w:szCs w:val="21"/>
    </w:rPr>
  </w:style>
  <w:style w:styleId="TOC5" w:type="paragraph">
    <w:name w:val="TOC 5"/>
    <w:basedOn w:val="Normal"/>
    <w:uiPriority w:val="1"/>
    <w:qFormat/>
    <w:pPr>
      <w:spacing w:before="57"/>
      <w:ind w:left="2154"/>
    </w:pPr>
    <w:rPr>
      <w:rFonts w:ascii="Arial" w:hAnsi="Arial" w:eastAsia="Arial"/>
      <w:sz w:val="21"/>
      <w:szCs w:val="21"/>
    </w:rPr>
  </w:style>
  <w:style w:styleId="BodyText" w:type="paragraph">
    <w:name w:val="Body Text"/>
    <w:basedOn w:val="Normal"/>
    <w:uiPriority w:val="1"/>
    <w:qFormat/>
    <w:pPr>
      <w:ind w:left="1700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67"/>
      <w:ind w:left="1700"/>
      <w:outlineLvl w:val="1"/>
    </w:pPr>
    <w:rPr>
      <w:rFonts w:ascii="Arial" w:hAnsi="Arial" w:eastAsia="Arial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33"/>
      <w:ind w:left="1700"/>
      <w:outlineLvl w:val="2"/>
    </w:pPr>
    <w:rPr>
      <w:rFonts w:ascii="Arial" w:hAnsi="Arial" w:eastAsia="Arial"/>
      <w:sz w:val="40"/>
      <w:szCs w:val="40"/>
    </w:rPr>
  </w:style>
  <w:style w:styleId="Heading3" w:type="paragraph">
    <w:name w:val="Heading 3"/>
    <w:basedOn w:val="Normal"/>
    <w:uiPriority w:val="1"/>
    <w:qFormat/>
    <w:pPr>
      <w:ind w:left="1757"/>
      <w:outlineLvl w:val="3"/>
    </w:pPr>
    <w:rPr>
      <w:rFonts w:ascii="Arial" w:hAnsi="Arial" w:eastAsia="Arial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700"/>
      <w:outlineLvl w:val="4"/>
    </w:pPr>
    <w:rPr>
      <w:rFonts w:ascii="Arial" w:hAnsi="Arial" w:eastAsia="Arial"/>
      <w:sz w:val="32"/>
      <w:szCs w:val="32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Arial" w:hAnsi="Arial" w:eastAsia="Arial"/>
      <w:b/>
      <w:bCs/>
      <w:sz w:val="26"/>
      <w:szCs w:val="26"/>
    </w:rPr>
  </w:style>
  <w:style w:styleId="Heading6" w:type="paragraph">
    <w:name w:val="Heading 6"/>
    <w:basedOn w:val="Normal"/>
    <w:uiPriority w:val="1"/>
    <w:qFormat/>
    <w:pPr>
      <w:ind w:left="1700"/>
      <w:outlineLvl w:val="6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eader" Target="header2.xml"/><Relationship Id="rId13" Type="http://schemas.openxmlformats.org/officeDocument/2006/relationships/image" Target="media/image8.png"/><Relationship Id="rId14" Type="http://schemas.openxmlformats.org/officeDocument/2006/relationships/hyperlink" Target="http://www.paclii.org/pjdp/" TargetMode="External"/><Relationship Id="rId15" Type="http://schemas.openxmlformats.org/officeDocument/2006/relationships/hyperlink" Target="http://www.fedcourt.gov.au/pjdp" TargetMode="External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header" Target="header5.xml"/><Relationship Id="rId24" Type="http://schemas.openxmlformats.org/officeDocument/2006/relationships/header" Target="header6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7.xml"/><Relationship Id="rId28" Type="http://schemas.openxmlformats.org/officeDocument/2006/relationships/header" Target="header8.xml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header" Target="header9.xml"/><Relationship Id="rId32" Type="http://schemas.openxmlformats.org/officeDocument/2006/relationships/header" Target="header10.xml"/><Relationship Id="rId33" Type="http://schemas.openxmlformats.org/officeDocument/2006/relationships/image" Target="media/image23.png"/><Relationship Id="rId34" Type="http://schemas.openxmlformats.org/officeDocument/2006/relationships/hyperlink" Target="http://www.rmicourts.org/" TargetMode="External"/><Relationship Id="rId35" Type="http://schemas.openxmlformats.org/officeDocument/2006/relationships/header" Target="header11.xml"/><Relationship Id="rId36" Type="http://schemas.openxmlformats.org/officeDocument/2006/relationships/header" Target="header12.xml"/><Relationship Id="rId37" Type="http://schemas.openxmlformats.org/officeDocument/2006/relationships/header" Target="header13.xml"/><Relationship Id="rId38" Type="http://schemas.openxmlformats.org/officeDocument/2006/relationships/header" Target="header14.xml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header" Target="header15.xml"/><Relationship Id="rId45" Type="http://schemas.openxmlformats.org/officeDocument/2006/relationships/header" Target="header16.xml"/><Relationship Id="rId46" Type="http://schemas.openxmlformats.org/officeDocument/2006/relationships/hyperlink" Target="http://www.prb.org/" TargetMode="External"/><Relationship Id="rId47" Type="http://schemas.openxmlformats.org/officeDocument/2006/relationships/hyperlink" Target="http://www.dfat.gov.au/geo/index.html" TargetMode="External"/><Relationship Id="rId48" Type="http://schemas.openxmlformats.org/officeDocument/2006/relationships/hyperlink" Target="http://data.worldbank.org/indicator/Ny.GNP.PCAP.CD" TargetMode="External"/><Relationship Id="rId49" Type="http://schemas.openxmlformats.org/officeDocument/2006/relationships/hyperlink" Target="http://data.un.org/Default.aspx" TargetMode="External"/><Relationship Id="rId50" Type="http://schemas.openxmlformats.org/officeDocument/2006/relationships/hyperlink" Target="http://www.unicef.org/infobycountry/" TargetMode="External"/><Relationship Id="rId51" Type="http://schemas.openxmlformats.org/officeDocument/2006/relationships/hyperlink" Target="http://rmicourts.org/" TargetMode="External"/><Relationship Id="rId52" Type="http://schemas.openxmlformats.org/officeDocument/2006/relationships/hyperlink" Target="http://www.palaugov.net/judiciary/JudicialFees" TargetMode="External"/><Relationship Id="rId53" Type="http://schemas.openxmlformats.org/officeDocument/2006/relationships/hyperlink" Target="http://www.pngjudiciary.gov.pg/www/html/59-fees.asp" TargetMode="External"/><Relationship Id="rId54" Type="http://schemas.openxmlformats.org/officeDocument/2006/relationships/hyperlink" Target="http://www.fsmsupremecourt.org/" TargetMode="External"/><Relationship Id="rId55" Type="http://schemas.openxmlformats.org/officeDocument/2006/relationships/hyperlink" Target="http://www.palausupremecourt.net/" TargetMode="External"/><Relationship Id="rId56" Type="http://schemas.openxmlformats.org/officeDocument/2006/relationships/hyperlink" Target="http://www.pngjudiciary.gov.pg/" TargetMode="External"/><Relationship Id="rId57" Type="http://schemas.openxmlformats.org/officeDocument/2006/relationships/hyperlink" Target="http://www.magisterialservices.gov.pg/" TargetMode="External"/><Relationship Id="rId58" Type="http://schemas.openxmlformats.org/officeDocument/2006/relationships/hyperlink" Target="http://www.mjca.gov.ws/" TargetMode="External"/><Relationship Id="rId59" Type="http://schemas.openxmlformats.org/officeDocument/2006/relationships/hyperlink" Target="http://www.samlii.org/" TargetMode="External"/><Relationship Id="rId60" Type="http://schemas.openxmlformats.org/officeDocument/2006/relationships/header" Target="header17.xml"/><Relationship Id="rId61" Type="http://schemas.openxmlformats.org/officeDocument/2006/relationships/header" Target="header18.xml"/><Relationship Id="rId62" Type="http://schemas.openxmlformats.org/officeDocument/2006/relationships/image" Target="media/image33.png"/><Relationship Id="rId63" Type="http://schemas.openxmlformats.org/officeDocument/2006/relationships/hyperlink" Target="http://www.justice.gov.to/" TargetMode="External"/><Relationship Id="rId64" Type="http://schemas.openxmlformats.org/officeDocument/2006/relationships/header" Target="header19.xml"/><Relationship Id="rId65" Type="http://schemas.openxmlformats.org/officeDocument/2006/relationships/header" Target="header20.xml"/><Relationship Id="rId66" Type="http://schemas.openxmlformats.org/officeDocument/2006/relationships/hyperlink" Target="http://www/" TargetMode="External"/><Relationship Id="rId67" Type="http://schemas.openxmlformats.org/officeDocument/2006/relationships/header" Target="header21.xml"/><Relationship Id="rId68" Type="http://schemas.openxmlformats.org/officeDocument/2006/relationships/header" Target="header22.xml"/><Relationship Id="rId69" Type="http://schemas.openxmlformats.org/officeDocument/2006/relationships/hyperlink" Target="http://www.paclii.org/" TargetMode="External"/><Relationship Id="rId70" Type="http://schemas.openxmlformats.org/officeDocument/2006/relationships/header" Target="header23.xml"/><Relationship Id="rId71" Type="http://schemas.openxmlformats.org/officeDocument/2006/relationships/header" Target="header24.xml"/><Relationship Id="rId72" Type="http://schemas.openxmlformats.org/officeDocument/2006/relationships/header" Target="header25.xml"/><Relationship Id="rId73" Type="http://schemas.openxmlformats.org/officeDocument/2006/relationships/header" Target="header26.xml"/><Relationship Id="rId74" Type="http://schemas.openxmlformats.org/officeDocument/2006/relationships/header" Target="header27.xml"/><Relationship Id="rId75" Type="http://schemas.openxmlformats.org/officeDocument/2006/relationships/header" Target="header28.xml"/><Relationship Id="rId76" Type="http://schemas.openxmlformats.org/officeDocument/2006/relationships/image" Target="media/image38.png"/><Relationship Id="rId77" Type="http://schemas.openxmlformats.org/officeDocument/2006/relationships/image" Target="media/image39.png"/><Relationship Id="rId78" Type="http://schemas.openxmlformats.org/officeDocument/2006/relationships/image" Target="media/image40.png"/><Relationship Id="rId79" Type="http://schemas.openxmlformats.org/officeDocument/2006/relationships/image" Target="media/image41.png"/><Relationship Id="rId80" Type="http://schemas.openxmlformats.org/officeDocument/2006/relationships/header" Target="header29.xml"/><Relationship Id="rId81" Type="http://schemas.openxmlformats.org/officeDocument/2006/relationships/header" Target="header30.xml"/><Relationship Id="rId82" Type="http://schemas.openxmlformats.org/officeDocument/2006/relationships/hyperlink" Target="http://www.busanhlf4.org/" TargetMode="External"/><Relationship Id="rId83" Type="http://schemas.openxmlformats.org/officeDocument/2006/relationships/image" Target="media/image43.png"/><Relationship Id="rId84" Type="http://schemas.openxmlformats.org/officeDocument/2006/relationships/hyperlink" Target="http://www.palaugov.net/judiciary/JudicialFees.pdf" TargetMode="External"/><Relationship Id="rId85" Type="http://schemas.openxmlformats.org/officeDocument/2006/relationships/header" Target="header31.xml"/><Relationship Id="rId86" Type="http://schemas.openxmlformats.org/officeDocument/2006/relationships/header" Target="header32.xml"/><Relationship Id="rId87" Type="http://schemas.openxmlformats.org/officeDocument/2006/relationships/hyperlink" Target="http://www.pngjudiciary.gov.pg/www/html/59-" TargetMode="External"/><Relationship Id="rId88" Type="http://schemas.openxmlformats.org/officeDocument/2006/relationships/hyperlink" Target="http://www.unicef.org/" TargetMode="External"/><Relationship Id="rId89" Type="http://schemas.openxmlformats.org/officeDocument/2006/relationships/hyperlink" Target="http://data.worldbank.org/indicator/NY.GNP.PCAP.CD" TargetMode="External"/><Relationship Id="rId90" Type="http://schemas.openxmlformats.org/officeDocument/2006/relationships/image" Target="media/image44.png"/><Relationship Id="rId91" Type="http://schemas.openxmlformats.org/officeDocument/2006/relationships/header" Target="header33.xml"/><Relationship Id="rId92" Type="http://schemas.openxmlformats.org/officeDocument/2006/relationships/header" Target="header34.xml"/><Relationship Id="rId93" Type="http://schemas.openxmlformats.org/officeDocument/2006/relationships/image" Target="media/image45.png"/><Relationship Id="rId94" Type="http://schemas.openxmlformats.org/officeDocument/2006/relationships/image" Target="media/image46.png"/><Relationship Id="rId95" Type="http://schemas.openxmlformats.org/officeDocument/2006/relationships/image" Target="media/image47.jpg"/><Relationship Id="rId9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2013-10-24T09:05:00Z</dcterms:created>
  <dcterms:modified xsi:type="dcterms:W3CDTF">2013-10-24T09:05:00Z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2013-10-23T00:00:00Z</vt:filetime>
  </property>
  <property fmtid="{D5CDD505-2E9C-101B-9397-08002B2CF9AE}" pid="3" name="LastSaved">
    <vt:filetime>2013-10-23T00:00:00Z</vt:filetime>
  </property>
</Properties>
</file>